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6"/>
        <w:gridCol w:w="5920"/>
      </w:tblGrid>
      <w:tr w:rsidR="009757F6" w:rsidRPr="00336E91" w:rsidTr="004064D5">
        <w:trPr>
          <w:trHeight w:hRule="exact" w:val="3119"/>
        </w:trPr>
        <w:tc>
          <w:tcPr>
            <w:tcW w:w="10456" w:type="dxa"/>
            <w:gridSpan w:val="2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tcMar>
              <w:left w:w="227" w:type="dxa"/>
            </w:tcMar>
          </w:tcPr>
          <w:p w:rsidR="004064D5" w:rsidRDefault="004064D5" w:rsidP="00887344">
            <w:pPr>
              <w:rPr>
                <w:noProof/>
              </w:rPr>
            </w:pPr>
            <w:r w:rsidRPr="00336E91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5EF727F" wp14:editId="7E08733C">
                      <wp:simplePos x="0" y="0"/>
                      <wp:positionH relativeFrom="column">
                        <wp:posOffset>4187825</wp:posOffset>
                      </wp:positionH>
                      <wp:positionV relativeFrom="paragraph">
                        <wp:posOffset>362789</wp:posOffset>
                      </wp:positionV>
                      <wp:extent cx="2233295" cy="1404620"/>
                      <wp:effectExtent l="0" t="0" r="0" b="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29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7344" w:rsidRPr="00887344" w:rsidRDefault="0002571F" w:rsidP="00887344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hyperlink r:id="rId8" w:history="1">
                                    <w:r w:rsidR="00887344" w:rsidRPr="00887344">
                                      <w:rPr>
                                        <w:rStyle w:val="Hyperkobling"/>
                                        <w:color w:val="FFFFFF" w:themeColor="background1"/>
                                        <w:sz w:val="26"/>
                                        <w:szCs w:val="26"/>
                                        <w:u w:val="none"/>
                                      </w:rPr>
                                      <w:t>www.norsok.no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EF72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29.75pt;margin-top:28.55pt;width:175.85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" filled="f" stroked="f">
                      <v:textbox style="mso-fit-shape-to-text:t">
                        <w:txbxContent>
                          <w:p w:rsidR="00887344" w:rsidRPr="00887344" w:rsidRDefault="006A11A4" w:rsidP="00887344">
                            <w:pPr>
                              <w:jc w:val="right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hyperlink r:id="rId9" w:history="1">
                              <w:r w:rsidR="00887344" w:rsidRPr="00887344">
                                <w:rPr>
                                  <w:rStyle w:val="Hyperkobling"/>
                                  <w:color w:val="FFFFFF" w:themeColor="background1"/>
                                  <w:sz w:val="26"/>
                                  <w:szCs w:val="26"/>
                                  <w:u w:val="none"/>
                                </w:rPr>
                                <w:t>www.norsok.no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36E9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EA185C2" wp14:editId="059527AA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348819</wp:posOffset>
                  </wp:positionV>
                  <wp:extent cx="1530985" cy="628015"/>
                  <wp:effectExtent l="0" t="0" r="0" b="63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rsøk-logo.e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3" behindDoc="1" locked="0" layoutInCell="1" allowOverlap="1" wp14:anchorId="1D063E49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201331</wp:posOffset>
                  </wp:positionV>
                  <wp:extent cx="6591300" cy="219964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538" y="21326"/>
                      <wp:lineTo x="21538" y="0"/>
                      <wp:lineTo x="0" y="0"/>
                    </wp:wrapPolygon>
                  </wp:wrapTight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94000"/>
                                    </a14:imgEffect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9" r="4546" b="12137"/>
                          <a:stretch/>
                        </pic:blipFill>
                        <pic:spPr bwMode="auto">
                          <a:xfrm>
                            <a:off x="0" y="0"/>
                            <a:ext cx="6591300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4D5" w:rsidRDefault="004064D5" w:rsidP="00887344">
            <w:pPr>
              <w:rPr>
                <w:noProof/>
              </w:rPr>
            </w:pPr>
          </w:p>
          <w:p w:rsidR="004064D5" w:rsidRDefault="004064D5" w:rsidP="00887344">
            <w:pPr>
              <w:rPr>
                <w:noProof/>
              </w:rPr>
            </w:pPr>
          </w:p>
          <w:p w:rsidR="009757F6" w:rsidRPr="00336E91" w:rsidRDefault="009757F6" w:rsidP="00887344">
            <w:pPr>
              <w:rPr>
                <w:sz w:val="26"/>
                <w:szCs w:val="26"/>
              </w:rPr>
            </w:pPr>
          </w:p>
        </w:tc>
      </w:tr>
      <w:tr w:rsidR="00887344" w:rsidRPr="00336E91" w:rsidTr="004064D5">
        <w:trPr>
          <w:cantSplit/>
          <w:trHeight w:val="1525"/>
        </w:trPr>
        <w:tc>
          <w:tcPr>
            <w:tcW w:w="10456" w:type="dxa"/>
            <w:gridSpan w:val="2"/>
            <w:tcBorders>
              <w:top w:val="single" w:sz="18" w:space="0" w:color="FFFFFF" w:themeColor="background1"/>
              <w:left w:val="nil"/>
              <w:bottom w:val="nil"/>
              <w:right w:val="outset" w:sz="18" w:space="0" w:color="FFFFFF" w:themeColor="background1"/>
            </w:tcBorders>
            <w:shd w:val="clear" w:color="auto" w:fill="86C663" w:themeFill="accent1"/>
            <w:tcMar>
              <w:left w:w="170" w:type="dxa"/>
            </w:tcMar>
            <w:vAlign w:val="center"/>
          </w:tcPr>
          <w:sdt>
            <w:sdtPr>
              <w:rPr>
                <w:b/>
                <w:color w:val="FFFFFF" w:themeColor="background1"/>
                <w:sz w:val="72"/>
                <w:szCs w:val="28"/>
              </w:rPr>
              <w:alias w:val="Title"/>
              <w:tag w:val=""/>
              <w:id w:val="-806005666"/>
              <w:placeholder>
                <w:docPart w:val="F4567B5F48FE422CBAA22AEFF101CC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887344" w:rsidRPr="00336E91" w:rsidRDefault="00814C73" w:rsidP="005025BD">
                <w:pPr>
                  <w:spacing w:before="120" w:after="120" w:line="259" w:lineRule="auto"/>
                  <w:rPr>
                    <w:b/>
                    <w:color w:val="FFFFFF" w:themeColor="background1"/>
                    <w:sz w:val="72"/>
                    <w:szCs w:val="28"/>
                  </w:rPr>
                </w:pPr>
                <w:r w:rsidRPr="00336E91">
                  <w:rPr>
                    <w:b/>
                    <w:color w:val="FFFFFF" w:themeColor="background1"/>
                    <w:sz w:val="72"/>
                    <w:szCs w:val="72"/>
                  </w:rPr>
                  <w:t>Sett</w:t>
                </w:r>
                <w:r w:rsidRPr="00336E91">
                  <w:rPr>
                    <w:b/>
                    <w:color w:val="FFFFFF" w:themeColor="background1"/>
                    <w:sz w:val="72"/>
                    <w:szCs w:val="28"/>
                  </w:rPr>
                  <w:t xml:space="preserve"> </w:t>
                </w:r>
                <w:r w:rsidRPr="00336E91">
                  <w:rPr>
                    <w:b/>
                    <w:color w:val="FFFFFF" w:themeColor="background1"/>
                    <w:sz w:val="72"/>
                    <w:szCs w:val="72"/>
                  </w:rPr>
                  <w:t>inn tittel</w:t>
                </w:r>
              </w:p>
            </w:sdtContent>
          </w:sdt>
        </w:tc>
      </w:tr>
      <w:tr w:rsidR="009757F6" w:rsidRPr="00336E91" w:rsidTr="004064D5">
        <w:trPr>
          <w:trHeight w:hRule="exact" w:val="414"/>
        </w:trPr>
        <w:tc>
          <w:tcPr>
            <w:tcW w:w="10456" w:type="dxa"/>
            <w:gridSpan w:val="2"/>
            <w:tcBorders>
              <w:top w:val="nil"/>
              <w:left w:val="nil"/>
              <w:bottom w:val="single" w:sz="18" w:space="0" w:color="FFFFFF" w:themeColor="background1"/>
              <w:right w:val="outset" w:sz="18" w:space="0" w:color="FFFFFF" w:themeColor="background1"/>
            </w:tcBorders>
            <w:shd w:val="clear" w:color="auto" w:fill="86C663" w:themeFill="accent1"/>
            <w:tcMar>
              <w:left w:w="170" w:type="dxa"/>
            </w:tcMar>
            <w:vAlign w:val="center"/>
          </w:tcPr>
          <w:sdt>
            <w:sdtPr>
              <w:rPr>
                <w:caps/>
                <w:color w:val="FFFFFF" w:themeColor="background1"/>
                <w:sz w:val="26"/>
                <w:szCs w:val="26"/>
              </w:rPr>
              <w:id w:val="1707521015"/>
              <w:placeholder>
                <w:docPart w:val="22EB9B5E0F714C62B6E531EED8A67548"/>
              </w:placeholder>
              <w:showingPlcHdr/>
            </w:sdtPr>
            <w:sdtEndPr/>
            <w:sdtContent>
              <w:p w:rsidR="009757F6" w:rsidRPr="00336E91" w:rsidRDefault="009757F6" w:rsidP="00A90A6D">
                <w:r w:rsidRPr="00336E91">
                  <w:rPr>
                    <w:caps/>
                    <w:color w:val="FFFFFF" w:themeColor="background1"/>
                    <w:sz w:val="26"/>
                    <w:szCs w:val="26"/>
                  </w:rPr>
                  <w:t xml:space="preserve">Sett inn </w:t>
                </w:r>
                <w:r w:rsidR="00A90A6D" w:rsidRPr="00336E91">
                  <w:rPr>
                    <w:caps/>
                    <w:color w:val="FFFFFF" w:themeColor="background1"/>
                    <w:sz w:val="26"/>
                    <w:szCs w:val="26"/>
                  </w:rPr>
                  <w:t>UNDERTITTEL</w:t>
                </w:r>
              </w:p>
            </w:sdtContent>
          </w:sdt>
        </w:tc>
      </w:tr>
      <w:tr w:rsidR="009757F6" w:rsidRPr="00336E91" w:rsidTr="00050344">
        <w:tc>
          <w:tcPr>
            <w:tcW w:w="4536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B6DCA1" w:themeFill="accent1" w:themeFillTint="99"/>
            <w:tcMar>
              <w:top w:w="57" w:type="dxa"/>
              <w:left w:w="170" w:type="dxa"/>
              <w:bottom w:w="57" w:type="dxa"/>
            </w:tcMar>
          </w:tcPr>
          <w:p w:rsidR="009757F6" w:rsidRPr="00336E91" w:rsidRDefault="00532213" w:rsidP="00532213">
            <w:pPr>
              <w:rPr>
                <w:color w:val="FFFFFF" w:themeColor="background1"/>
                <w:sz w:val="26"/>
                <w:szCs w:val="26"/>
              </w:rPr>
            </w:pPr>
            <w:r w:rsidRPr="00336E91">
              <w:rPr>
                <w:color w:val="FFFFFF" w:themeColor="background1"/>
                <w:sz w:val="26"/>
                <w:szCs w:val="26"/>
              </w:rPr>
              <w:t>NORSØK FAGINFO</w:t>
            </w:r>
            <w:r w:rsidR="009757F6" w:rsidRPr="00336E91">
              <w:rPr>
                <w:color w:val="FFFFFF" w:themeColor="background1"/>
                <w:sz w:val="26"/>
                <w:szCs w:val="26"/>
              </w:rPr>
              <w:t xml:space="preserve"> |</w:t>
            </w:r>
            <w:r w:rsidRPr="00336E91">
              <w:rPr>
                <w:color w:val="FFFFFF" w:themeColor="background1"/>
                <w:sz w:val="26"/>
                <w:szCs w:val="26"/>
              </w:rPr>
              <w:t xml:space="preserve"> NR X</w:t>
            </w:r>
            <w:r w:rsidR="002A1E37">
              <w:rPr>
                <w:color w:val="FFFFFF" w:themeColor="background1"/>
                <w:sz w:val="26"/>
                <w:szCs w:val="26"/>
              </w:rPr>
              <w:t xml:space="preserve"> |</w:t>
            </w:r>
            <w:r w:rsidR="009757F6" w:rsidRPr="00336E91">
              <w:rPr>
                <w:color w:val="FFFFFF" w:themeColor="background1"/>
                <w:sz w:val="26"/>
                <w:szCs w:val="26"/>
              </w:rPr>
              <w:t xml:space="preserve"> </w:t>
            </w:r>
            <w:r w:rsidR="002A1E37">
              <w:rPr>
                <w:color w:val="FFFFFF" w:themeColor="background1"/>
                <w:sz w:val="26"/>
                <w:szCs w:val="26"/>
              </w:rPr>
              <w:t>ÅR | VOL X</w:t>
            </w:r>
          </w:p>
        </w:tc>
        <w:tc>
          <w:tcPr>
            <w:tcW w:w="5920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B6DCA1" w:themeFill="accent1" w:themeFillTint="99"/>
            <w:tcMar>
              <w:top w:w="57" w:type="dxa"/>
              <w:bottom w:w="57" w:type="dxa"/>
              <w:right w:w="227" w:type="dxa"/>
            </w:tcMar>
          </w:tcPr>
          <w:p w:rsidR="009757F6" w:rsidRPr="00336E91" w:rsidRDefault="00532213" w:rsidP="00050344">
            <w:pPr>
              <w:jc w:val="right"/>
              <w:rPr>
                <w:color w:val="FFFFFF" w:themeColor="background1"/>
                <w:sz w:val="26"/>
                <w:szCs w:val="26"/>
              </w:rPr>
            </w:pPr>
            <w:r w:rsidRPr="00336E91">
              <w:rPr>
                <w:color w:val="FFFFFF" w:themeColor="background1"/>
                <w:sz w:val="26"/>
                <w:szCs w:val="26"/>
              </w:rPr>
              <w:t>Norsk senter for økologisk landbruk</w:t>
            </w:r>
          </w:p>
        </w:tc>
      </w:tr>
    </w:tbl>
    <w:p w:rsidR="009757F6" w:rsidRPr="00336E91" w:rsidRDefault="009757F6" w:rsidP="009757F6">
      <w:pPr>
        <w:rPr>
          <w:lang w:eastAsia="nb-NO"/>
        </w:rPr>
        <w:sectPr w:rsidR="009757F6" w:rsidRPr="00336E91" w:rsidSect="00814C73">
          <w:headerReference w:type="default" r:id="rId13"/>
          <w:footerReference w:type="default" r:id="rId14"/>
          <w:footerReference w:type="first" r:id="rId15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1E38DE" w:rsidRPr="00336E91" w:rsidRDefault="0002571F" w:rsidP="00887344">
      <w:pPr>
        <w:rPr>
          <w:lang w:eastAsia="nb-NO"/>
        </w:rPr>
      </w:pPr>
      <w:sdt>
        <w:sdtPr>
          <w:rPr>
            <w:rStyle w:val="Overskrift4Tegn"/>
          </w:rPr>
          <w:id w:val="-281889891"/>
          <w:placeholder>
            <w:docPart w:val="21AB09A52E1F4738A914467C76DEF38F"/>
          </w:placeholder>
        </w:sdtPr>
        <w:sdtEndPr>
          <w:rPr>
            <w:rStyle w:val="Overskrift4Tegn"/>
          </w:rPr>
        </w:sdtEndPr>
        <w:sdtContent>
          <w:r w:rsidR="00AC0AE2" w:rsidRPr="00B64561">
            <w:rPr>
              <w:rStyle w:val="Overskrift4Tegn"/>
              <w:sz w:val="24"/>
              <w:szCs w:val="24"/>
            </w:rPr>
            <w:t>Vegard Botterli</w:t>
          </w:r>
        </w:sdtContent>
      </w:sdt>
      <w:r w:rsidR="001E38DE" w:rsidRPr="00336E91">
        <w:rPr>
          <w:lang w:eastAsia="nb-NO"/>
        </w:rPr>
        <w:br/>
      </w:r>
      <w:sdt>
        <w:sdtPr>
          <w:rPr>
            <w:lang w:eastAsia="nb-NO"/>
          </w:rPr>
          <w:id w:val="-1579440926"/>
          <w:placeholder>
            <w:docPart w:val="762B68953617489EAE8CD16D22D58864"/>
          </w:placeholder>
        </w:sdtPr>
        <w:sdtEndPr/>
        <w:sdtContent>
          <w:r w:rsidR="00AC0AE2" w:rsidRPr="00336E91">
            <w:rPr>
              <w:lang w:eastAsia="nb-NO"/>
            </w:rPr>
            <w:t>e-post</w:t>
          </w:r>
        </w:sdtContent>
      </w:sdt>
    </w:p>
    <w:p w:rsidR="00AC0AE2" w:rsidRPr="00336E91" w:rsidRDefault="0002571F" w:rsidP="00AC0AE2">
      <w:pPr>
        <w:rPr>
          <w:lang w:eastAsia="nb-NO"/>
        </w:rPr>
      </w:pPr>
      <w:sdt>
        <w:sdtPr>
          <w:rPr>
            <w:rStyle w:val="Overskrift4Tegn"/>
          </w:rPr>
          <w:id w:val="2016726373"/>
          <w:placeholder>
            <w:docPart w:val="C69096EC03BB450681544BAAD30F0677"/>
          </w:placeholder>
        </w:sdtPr>
        <w:sdtEndPr>
          <w:rPr>
            <w:rStyle w:val="Overskrift4Tegn"/>
          </w:rPr>
        </w:sdtEndPr>
        <w:sdtContent>
          <w:r w:rsidR="00AC0AE2" w:rsidRPr="00B64561">
            <w:rPr>
              <w:rStyle w:val="Overskrift4Tegn"/>
              <w:sz w:val="24"/>
              <w:szCs w:val="24"/>
            </w:rPr>
            <w:t>Lovise Sæter</w:t>
          </w:r>
          <w:r w:rsidR="00AC0AE2" w:rsidRPr="00336E91">
            <w:rPr>
              <w:rStyle w:val="Overskrift4Tegn"/>
            </w:rPr>
            <w:t xml:space="preserve"> </w:t>
          </w:r>
        </w:sdtContent>
      </w:sdt>
      <w:r w:rsidR="00AC0AE2" w:rsidRPr="00336E91">
        <w:rPr>
          <w:lang w:eastAsia="nb-NO"/>
        </w:rPr>
        <w:br/>
      </w:r>
      <w:sdt>
        <w:sdtPr>
          <w:rPr>
            <w:lang w:eastAsia="nb-NO"/>
          </w:rPr>
          <w:id w:val="-70814430"/>
          <w:placeholder>
            <w:docPart w:val="8A2E293B551F4FBFA73FACE4F8F14629"/>
          </w:placeholder>
        </w:sdtPr>
        <w:sdtEndPr/>
        <w:sdtContent>
          <w:r w:rsidR="00AC0AE2" w:rsidRPr="00336E91">
            <w:rPr>
              <w:lang w:eastAsia="nb-NO"/>
            </w:rPr>
            <w:t>e-post</w:t>
          </w:r>
        </w:sdtContent>
      </w:sdt>
    </w:p>
    <w:p w:rsidR="00336E91" w:rsidRPr="00336E91" w:rsidRDefault="00AC0AE2" w:rsidP="00336E91">
      <w:pPr>
        <w:keepNext/>
      </w:pPr>
      <w:r w:rsidRPr="00336E91">
        <w:rPr>
          <w:noProof/>
        </w:rPr>
        <w:drawing>
          <wp:inline distT="0" distB="0" distL="0" distR="0" wp14:anchorId="5888D555" wp14:editId="146D1518">
            <wp:extent cx="2904683" cy="211347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ita Land-446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60174" r="25895" b="12799"/>
                    <a:stretch/>
                  </pic:blipFill>
                  <pic:spPr bwMode="auto">
                    <a:xfrm>
                      <a:off x="0" y="0"/>
                      <a:ext cx="2915404" cy="212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AE2" w:rsidRPr="00F113D1" w:rsidRDefault="00336E91" w:rsidP="00336E91">
      <w:pPr>
        <w:pStyle w:val="Bildetekst"/>
        <w:rPr>
          <w:lang w:val="en-US" w:eastAsia="nb-NO"/>
        </w:rPr>
      </w:pPr>
      <w:r w:rsidRPr="00F113D1">
        <w:rPr>
          <w:lang w:val="en-US"/>
        </w:rPr>
        <w:t xml:space="preserve">Bilde </w:t>
      </w:r>
      <w:r w:rsidR="0002571F">
        <w:fldChar w:fldCharType="begin"/>
      </w:r>
      <w:r w:rsidR="0002571F" w:rsidRPr="00F113D1">
        <w:rPr>
          <w:lang w:val="en-US"/>
        </w:rPr>
        <w:instrText xml:space="preserve"> SEQ Bilde \* ARABIC </w:instrText>
      </w:r>
      <w:r w:rsidR="0002571F">
        <w:fldChar w:fldCharType="separate"/>
      </w:r>
      <w:r w:rsidRPr="00F113D1">
        <w:rPr>
          <w:lang w:val="en-US"/>
        </w:rPr>
        <w:t>1</w:t>
      </w:r>
      <w:r w:rsidR="0002571F">
        <w:fldChar w:fldCharType="end"/>
      </w:r>
      <w:r w:rsidRPr="00F113D1">
        <w:rPr>
          <w:lang w:val="en-US"/>
        </w:rPr>
        <w:t>. Lam. Foto: xx</w:t>
      </w:r>
    </w:p>
    <w:p w:rsidR="001E38DE" w:rsidRPr="00F113D1" w:rsidRDefault="00336E91" w:rsidP="001E38DE">
      <w:pPr>
        <w:pStyle w:val="Ingress"/>
        <w:rPr>
          <w:noProof w:val="0"/>
          <w:lang w:val="en-US"/>
        </w:rPr>
      </w:pPr>
      <w:r w:rsidRPr="00F113D1">
        <w:rPr>
          <w:noProof w:val="0"/>
          <w:lang w:val="en-US"/>
        </w:rPr>
        <w:t>I</w:t>
      </w:r>
      <w:r w:rsidR="001E38DE" w:rsidRPr="00F113D1">
        <w:rPr>
          <w:noProof w:val="0"/>
          <w:lang w:val="en-US"/>
        </w:rPr>
        <w:t>ngress la consed quae sinctempore nonse accullaccab id eum, consequunt volutem alit optate dolum list, eum earum faccab inulpa pa net parunt harchiliquae</w:t>
      </w:r>
    </w:p>
    <w:p w:rsidR="000B67EE" w:rsidRPr="00F113D1" w:rsidRDefault="000B67EE">
      <w:pPr>
        <w:rPr>
          <w:lang w:val="en-US" w:eastAsia="nb-NO"/>
        </w:rPr>
      </w:pPr>
    </w:p>
    <w:p w:rsidR="000B67EE" w:rsidRPr="00F113D1" w:rsidRDefault="000B67EE">
      <w:pPr>
        <w:rPr>
          <w:lang w:val="en-US" w:eastAsia="nb-NO"/>
        </w:rPr>
      </w:pPr>
    </w:p>
    <w:p w:rsidR="000B67EE" w:rsidRPr="00F113D1" w:rsidRDefault="000B67EE">
      <w:pPr>
        <w:rPr>
          <w:lang w:val="en-US" w:eastAsia="nb-NO"/>
        </w:rPr>
      </w:pPr>
    </w:p>
    <w:p w:rsidR="00327F44" w:rsidRPr="00F113D1" w:rsidRDefault="00327F44">
      <w:pPr>
        <w:rPr>
          <w:lang w:val="en-US" w:eastAsia="nb-NO"/>
        </w:rPr>
      </w:pPr>
    </w:p>
    <w:p w:rsidR="00955AE5" w:rsidRPr="00F113D1" w:rsidRDefault="004A3531" w:rsidP="004A3531">
      <w:pPr>
        <w:pStyle w:val="Overskrift1"/>
        <w:rPr>
          <w:lang w:val="en-US" w:eastAsia="nb-NO"/>
        </w:rPr>
      </w:pPr>
      <w:r w:rsidRPr="00F113D1">
        <w:rPr>
          <w:lang w:val="en-US" w:eastAsia="nb-NO"/>
        </w:rPr>
        <w:t>Heading 1</w:t>
      </w:r>
    </w:p>
    <w:p w:rsidR="001E38DE" w:rsidRPr="00F113D1" w:rsidRDefault="004A3531">
      <w:pPr>
        <w:rPr>
          <w:lang w:val="en-US"/>
        </w:rPr>
      </w:pPr>
      <w:r w:rsidRPr="00F113D1">
        <w:rPr>
          <w:lang w:val="en-US"/>
        </w:rPr>
        <w:t>Ingress</w:t>
      </w:r>
      <w:r w:rsidR="00955AE5" w:rsidRPr="00F113D1">
        <w:rPr>
          <w:lang w:val="en-US"/>
        </w:rPr>
        <w:t xml:space="preserve"> la consed quae sinctempore nonse accullaccab id eum.</w:t>
      </w:r>
      <w:r w:rsidR="001E38DE" w:rsidRPr="00F113D1">
        <w:rPr>
          <w:lang w:val="en-US"/>
        </w:rPr>
        <w:t>sadfoiajsdpfoiajsdf</w:t>
      </w:r>
    </w:p>
    <w:p w:rsidR="00955AE5" w:rsidRPr="00F113D1" w:rsidRDefault="00955AE5" w:rsidP="00955AE5">
      <w:pPr>
        <w:pStyle w:val="Overskrift2"/>
        <w:rPr>
          <w:lang w:val="en-US" w:eastAsia="nb-NO"/>
        </w:rPr>
      </w:pPr>
      <w:r w:rsidRPr="00F113D1">
        <w:rPr>
          <w:lang w:val="en-US" w:eastAsia="nb-NO"/>
        </w:rPr>
        <w:t>Heading 2</w:t>
      </w:r>
    </w:p>
    <w:p w:rsidR="00955AE5" w:rsidRPr="00F113D1" w:rsidRDefault="00955AE5" w:rsidP="00955AE5">
      <w:pPr>
        <w:rPr>
          <w:lang w:val="en-US" w:eastAsia="nb-NO"/>
        </w:rPr>
      </w:pPr>
      <w:r w:rsidRPr="00F113D1">
        <w:rPr>
          <w:lang w:val="en-US" w:eastAsia="nb-NO"/>
        </w:rPr>
        <w:t>Picid quaepuda il mi, sapis rectaestis et, vollaborem hicid quam sectatem quia sitatem poriorehenet accum fuga. Ebis ius, ullaute conserit aceat.</w:t>
      </w:r>
    </w:p>
    <w:p w:rsidR="00955AE5" w:rsidRPr="00F113D1" w:rsidRDefault="004A3531" w:rsidP="004A3531">
      <w:pPr>
        <w:pStyle w:val="Overskrift1"/>
        <w:rPr>
          <w:lang w:val="en-US" w:eastAsia="nb-NO"/>
        </w:rPr>
      </w:pPr>
      <w:r w:rsidRPr="00F113D1">
        <w:rPr>
          <w:lang w:val="en-US" w:eastAsia="nb-NO"/>
        </w:rPr>
        <w:t>Heading 1</w:t>
      </w:r>
    </w:p>
    <w:p w:rsidR="00955AE5" w:rsidRPr="00F113D1" w:rsidRDefault="00955AE5">
      <w:pPr>
        <w:rPr>
          <w:lang w:val="en-US" w:eastAsia="nb-NO"/>
        </w:rPr>
      </w:pPr>
      <w:r w:rsidRPr="00F113D1">
        <w:rPr>
          <w:lang w:val="en-US" w:eastAsia="nb-NO"/>
        </w:rPr>
        <w:t xml:space="preserve">ingress la consed quae sinctempore </w:t>
      </w:r>
    </w:p>
    <w:p w:rsidR="00955AE5" w:rsidRPr="00F113D1" w:rsidRDefault="00955AE5" w:rsidP="00955AE5">
      <w:pPr>
        <w:pStyle w:val="Overskrift2"/>
        <w:rPr>
          <w:lang w:val="en-US" w:eastAsia="nb-NO"/>
        </w:rPr>
      </w:pPr>
      <w:r w:rsidRPr="00F113D1">
        <w:rPr>
          <w:lang w:val="en-US" w:eastAsia="nb-NO"/>
        </w:rPr>
        <w:t>Heading 2</w:t>
      </w:r>
    </w:p>
    <w:p w:rsidR="00887344" w:rsidRPr="00B64561" w:rsidRDefault="00955AE5">
      <w:pPr>
        <w:rPr>
          <w:lang w:val="en-US" w:eastAsia="nb-NO"/>
        </w:rPr>
      </w:pPr>
      <w:r w:rsidRPr="00B64561">
        <w:rPr>
          <w:lang w:val="en-US" w:eastAsia="nb-NO"/>
        </w:rPr>
        <w:t>Picid quaepuda il mi, sapis rectaestis et, vollaborem hi</w:t>
      </w:r>
      <w:r w:rsidR="00CB285D" w:rsidRPr="00B64561">
        <w:rPr>
          <w:lang w:val="en-US" w:eastAsia="nb-NO"/>
        </w:rPr>
        <w:t>asdfasdfasdfasdf</w:t>
      </w:r>
      <w:r w:rsidRPr="00B64561">
        <w:rPr>
          <w:lang w:val="en-US" w:eastAsia="nb-NO"/>
        </w:rPr>
        <w:t>cid quam sectatem quia sitatem</w:t>
      </w:r>
      <w:r w:rsidR="00B64561">
        <w:rPr>
          <w:lang w:val="en-US" w:eastAsia="nb-NO"/>
        </w:rPr>
        <w:t>. Lorem ipsum dolor sit amet. T</w:t>
      </w:r>
      <w:r w:rsidR="00B64561" w:rsidRPr="00B64561">
        <w:rPr>
          <w:lang w:val="en-US" w:eastAsia="nb-NO"/>
        </w:rPr>
        <w:t>atem quia sitatem poriorehenet accum fuga. Ebis ius, ullaute conserit aceat.</w:t>
      </w:r>
    </w:p>
    <w:p w:rsidR="00CB285D" w:rsidRPr="00B64561" w:rsidRDefault="00CB285D" w:rsidP="00CB285D">
      <w:pPr>
        <w:pStyle w:val="Overskrift2"/>
        <w:rPr>
          <w:lang w:val="en-US" w:eastAsia="nb-NO"/>
        </w:rPr>
      </w:pPr>
      <w:r w:rsidRPr="00B64561">
        <w:rPr>
          <w:lang w:val="en-US" w:eastAsia="nb-NO"/>
        </w:rPr>
        <w:t>Heading 2</w:t>
      </w:r>
    </w:p>
    <w:p w:rsidR="00CB285D" w:rsidRDefault="00CB285D" w:rsidP="00CB285D">
      <w:pPr>
        <w:rPr>
          <w:lang w:val="en-US" w:eastAsia="nb-NO"/>
        </w:rPr>
      </w:pPr>
      <w:r w:rsidRPr="00F113D1">
        <w:rPr>
          <w:lang w:val="en-US" w:eastAsia="nb-NO"/>
        </w:rPr>
        <w:t>Picid quaepuda il mi, sapis rectaestis et, vollaborem hicid quam sectatem quia sitatem poriorehenet accum fuga. Ebis ius, ullaute conserit aceat.</w:t>
      </w:r>
      <w:r w:rsidR="00B64561" w:rsidRPr="00F113D1">
        <w:rPr>
          <w:lang w:val="en-US" w:eastAsia="nb-NO"/>
        </w:rPr>
        <w:t xml:space="preserve"> </w:t>
      </w:r>
      <w:r w:rsidR="00B64561" w:rsidRPr="00B64561">
        <w:rPr>
          <w:lang w:val="en-US" w:eastAsia="nb-NO"/>
        </w:rPr>
        <w:t>Tatem quia sitatem poriorehenet accum fuga. Ebis ius, ullaute conserit aceat.</w:t>
      </w:r>
    </w:p>
    <w:p w:rsidR="00B64561" w:rsidRDefault="00B64561" w:rsidP="00CB285D">
      <w:pPr>
        <w:rPr>
          <w:lang w:val="en-US" w:eastAsia="nb-NO"/>
        </w:rPr>
      </w:pPr>
    </w:p>
    <w:p w:rsidR="00B64561" w:rsidRPr="00B64561" w:rsidRDefault="00B64561" w:rsidP="00CB285D">
      <w:pPr>
        <w:rPr>
          <w:lang w:val="en-US" w:eastAsia="nb-NO"/>
        </w:rPr>
      </w:pPr>
    </w:p>
    <w:p w:rsidR="004064D5" w:rsidRPr="00B64561" w:rsidRDefault="004064D5" w:rsidP="00CB285D">
      <w:pPr>
        <w:rPr>
          <w:lang w:val="en-US" w:eastAsia="nb-NO"/>
        </w:rPr>
      </w:pPr>
    </w:p>
    <w:p w:rsidR="00944D22" w:rsidRPr="00F113D1" w:rsidRDefault="00944D22" w:rsidP="00944D22">
      <w:pPr>
        <w:pStyle w:val="Overskrift1"/>
        <w:rPr>
          <w:lang w:val="en-US" w:eastAsia="nb-NO"/>
        </w:rPr>
      </w:pPr>
      <w:r w:rsidRPr="00F113D1">
        <w:rPr>
          <w:lang w:val="en-US" w:eastAsia="nb-NO"/>
        </w:rPr>
        <w:lastRenderedPageBreak/>
        <w:t>Heading 1</w:t>
      </w:r>
    </w:p>
    <w:p w:rsidR="00944D22" w:rsidRPr="00F113D1" w:rsidRDefault="00944D22" w:rsidP="00944D22">
      <w:pPr>
        <w:rPr>
          <w:lang w:val="en-US"/>
        </w:rPr>
      </w:pPr>
      <w:r w:rsidRPr="00F113D1">
        <w:rPr>
          <w:lang w:val="en-US"/>
        </w:rPr>
        <w:t>Ingress la consed quae sinctempore nonse accullaccab id eum.</w:t>
      </w:r>
    </w:p>
    <w:p w:rsidR="00944D22" w:rsidRPr="00F113D1" w:rsidRDefault="00944D22" w:rsidP="00944D22">
      <w:pPr>
        <w:pStyle w:val="Overskrift2"/>
        <w:rPr>
          <w:lang w:val="en-US" w:eastAsia="nb-NO"/>
        </w:rPr>
      </w:pPr>
      <w:r w:rsidRPr="00F113D1">
        <w:rPr>
          <w:lang w:val="en-US" w:eastAsia="nb-NO"/>
        </w:rPr>
        <w:t>Heading 2</w:t>
      </w:r>
    </w:p>
    <w:p w:rsidR="00CB285D" w:rsidRPr="00F113D1" w:rsidRDefault="00944D22" w:rsidP="00944D22">
      <w:pPr>
        <w:rPr>
          <w:lang w:val="en-US" w:eastAsia="nb-NO"/>
        </w:rPr>
      </w:pPr>
      <w:r w:rsidRPr="00F113D1">
        <w:rPr>
          <w:lang w:val="en-US" w:eastAsia="nb-NO"/>
        </w:rPr>
        <w:t>Picid quaepuda il mi, sapis rectaestis et, vollaborem hicid quam sectatem quia sitatem poriorehenet accum fuga. Ebis ius, ullaute conserit aceat.</w:t>
      </w:r>
    </w:p>
    <w:p w:rsidR="00947B35" w:rsidRPr="00F113D1" w:rsidRDefault="00947B35" w:rsidP="00944D22">
      <w:pPr>
        <w:rPr>
          <w:lang w:val="en-US" w:eastAsia="nb-NO"/>
        </w:rPr>
      </w:pPr>
    </w:p>
    <w:p w:rsidR="00944D22" w:rsidRPr="00F113D1" w:rsidRDefault="00336E91" w:rsidP="00944D22">
      <w:pPr>
        <w:pStyle w:val="Overskrift1"/>
        <w:rPr>
          <w:lang w:val="en-US" w:eastAsia="nb-NO"/>
        </w:rPr>
      </w:pPr>
      <w:r w:rsidRPr="00F113D1">
        <w:rPr>
          <w:lang w:val="en-US" w:eastAsia="nb-NO"/>
        </w:rPr>
        <w:t>Sau</w:t>
      </w:r>
    </w:p>
    <w:p w:rsidR="00944D22" w:rsidRPr="00F113D1" w:rsidRDefault="00944D22" w:rsidP="00944D22">
      <w:pPr>
        <w:rPr>
          <w:lang w:val="en-US" w:eastAsia="nb-NO"/>
        </w:rPr>
      </w:pPr>
      <w:r w:rsidRPr="00F113D1">
        <w:rPr>
          <w:lang w:val="en-US" w:eastAsia="nb-NO"/>
        </w:rPr>
        <w:t xml:space="preserve">ingress la consed quae sinctempore nonse accullaccab id eum, consequunt volutem alit optate </w:t>
      </w:r>
    </w:p>
    <w:p w:rsidR="00CD1D6A" w:rsidRPr="00F113D1" w:rsidRDefault="00336E91" w:rsidP="00CD1D6A">
      <w:pPr>
        <w:pStyle w:val="Overskrift2"/>
        <w:rPr>
          <w:lang w:val="en-US" w:eastAsia="nb-NO"/>
        </w:rPr>
      </w:pPr>
      <w:r w:rsidRPr="00F113D1">
        <w:rPr>
          <w:lang w:val="en-US" w:eastAsia="nb-NO"/>
        </w:rPr>
        <w:t>Trøndersau</w:t>
      </w:r>
    </w:p>
    <w:p w:rsidR="00CD1D6A" w:rsidRPr="00F113D1" w:rsidRDefault="00CD1D6A" w:rsidP="00CD1D6A">
      <w:pPr>
        <w:rPr>
          <w:lang w:val="en-US" w:eastAsia="nb-NO"/>
        </w:rPr>
      </w:pPr>
      <w:r w:rsidRPr="00F113D1">
        <w:rPr>
          <w:lang w:val="en-US" w:eastAsia="nb-NO"/>
        </w:rPr>
        <w:t>Picid quaepuda il mi, sapis rectaestis et, vollaborem hiasdfasdfasdfasdfcid quam sectatem quia sitatem poriorehenet accum fuga. Ebis ius, ullaute conserit aceat.</w:t>
      </w:r>
    </w:p>
    <w:p w:rsidR="00CD1D6A" w:rsidRPr="00F113D1" w:rsidRDefault="00336E91" w:rsidP="00CD1D6A">
      <w:pPr>
        <w:pStyle w:val="Overskrift2"/>
        <w:rPr>
          <w:lang w:val="en-US" w:eastAsia="nb-NO"/>
        </w:rPr>
      </w:pPr>
      <w:r w:rsidRPr="00F113D1">
        <w:rPr>
          <w:lang w:val="en-US" w:eastAsia="nb-NO"/>
        </w:rPr>
        <w:t>Spelsau</w:t>
      </w:r>
    </w:p>
    <w:p w:rsidR="00CD1D6A" w:rsidRPr="00336E91" w:rsidRDefault="00CD1D6A" w:rsidP="00CD1D6A">
      <w:pPr>
        <w:rPr>
          <w:lang w:eastAsia="nb-NO"/>
        </w:rPr>
      </w:pPr>
      <w:r w:rsidRPr="00F113D1">
        <w:rPr>
          <w:lang w:val="en-US" w:eastAsia="nb-NO"/>
        </w:rPr>
        <w:t xml:space="preserve">Picid quaepuda il mi, sapis rectaestis et, vollaborem hiasdfasdfasdfasdfcid quam sectatem quia sitatem poriorehenet accum fuga. </w:t>
      </w:r>
      <w:r w:rsidRPr="00336E91">
        <w:rPr>
          <w:lang w:eastAsia="nb-NO"/>
        </w:rPr>
        <w:t>Ebis ius, ullaute conserit aceat.</w:t>
      </w:r>
    </w:p>
    <w:p w:rsidR="0044688A" w:rsidRPr="00336E91" w:rsidRDefault="0044688A" w:rsidP="0044688A">
      <w:pPr>
        <w:pStyle w:val="Listeavsnitt"/>
        <w:numPr>
          <w:ilvl w:val="0"/>
          <w:numId w:val="5"/>
        </w:numPr>
        <w:rPr>
          <w:lang w:eastAsia="nb-NO"/>
        </w:rPr>
      </w:pPr>
      <w:r w:rsidRPr="00336E91">
        <w:rPr>
          <w:lang w:eastAsia="nb-NO"/>
        </w:rPr>
        <w:t>Lorem</w:t>
      </w:r>
    </w:p>
    <w:p w:rsidR="0044688A" w:rsidRPr="00336E91" w:rsidRDefault="0044688A" w:rsidP="0044688A">
      <w:pPr>
        <w:pStyle w:val="Listeavsnitt"/>
        <w:numPr>
          <w:ilvl w:val="0"/>
          <w:numId w:val="5"/>
        </w:numPr>
        <w:rPr>
          <w:lang w:eastAsia="nb-NO"/>
        </w:rPr>
      </w:pPr>
      <w:r w:rsidRPr="00336E91">
        <w:rPr>
          <w:lang w:eastAsia="nb-NO"/>
        </w:rPr>
        <w:t>Ipsum</w:t>
      </w:r>
    </w:p>
    <w:p w:rsidR="0044688A" w:rsidRPr="00336E91" w:rsidRDefault="0044688A" w:rsidP="0044688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Dolor</w:t>
      </w:r>
    </w:p>
    <w:p w:rsidR="004C4AE1" w:rsidRPr="00336E91" w:rsidRDefault="004C4AE1" w:rsidP="00944D22">
      <w:pPr>
        <w:rPr>
          <w:lang w:eastAsia="nb-NO"/>
        </w:rPr>
      </w:pPr>
    </w:p>
    <w:tbl>
      <w:tblPr>
        <w:tblStyle w:val="Tabellrutenet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9"/>
      </w:tblGrid>
      <w:tr w:rsidR="00CD1D6A" w:rsidRPr="00336E91" w:rsidTr="00E1505B">
        <w:tc>
          <w:tcPr>
            <w:tcW w:w="5000" w:type="pct"/>
            <w:tcBorders>
              <w:top w:val="outset" w:sz="18" w:space="0" w:color="FFFFFF"/>
              <w:left w:val="nil"/>
              <w:bottom w:val="nil"/>
              <w:right w:val="nil"/>
            </w:tcBorders>
            <w:shd w:val="clear" w:color="auto" w:fill="B6DCA1" w:themeFill="accent1" w:themeFillTint="99"/>
            <w:tcMar>
              <w:top w:w="113" w:type="dxa"/>
              <w:left w:w="170" w:type="dxa"/>
              <w:bottom w:w="170" w:type="dxa"/>
              <w:right w:w="170" w:type="dxa"/>
            </w:tcMar>
          </w:tcPr>
          <w:p w:rsidR="00CD1D6A" w:rsidRPr="00336E91" w:rsidRDefault="00CD1D6A" w:rsidP="00842431">
            <w:pPr>
              <w:pStyle w:val="Overskrift4"/>
              <w:outlineLvl w:val="3"/>
            </w:pPr>
            <w:r w:rsidRPr="00336E91">
              <w:t>Faktaboks</w:t>
            </w:r>
          </w:p>
          <w:p w:rsidR="00CD1D6A" w:rsidRPr="00336E91" w:rsidRDefault="00CD1D6A" w:rsidP="00842431">
            <w:r w:rsidRPr="00F113D1">
              <w:rPr>
                <w:lang w:val="en-US"/>
              </w:rPr>
              <w:t xml:space="preserve">Eque prepres experuntias eum re accus etur, exero eos dolupta sperio tet iunt. Rioremp oriatem quate qui ommoluptatem cusdae verovid essunt dolupta nihicaborro incienimi, tem. </w:t>
            </w:r>
            <w:r w:rsidRPr="00336E91">
              <w:t>Ut enda</w:t>
            </w:r>
            <w:r w:rsidR="0044688A">
              <w:t>.</w:t>
            </w:r>
          </w:p>
          <w:p w:rsidR="00B64561" w:rsidRPr="00336E91" w:rsidRDefault="00B64561" w:rsidP="0044688A">
            <w:pPr>
              <w:ind w:left="170" w:hanging="170"/>
            </w:pPr>
          </w:p>
        </w:tc>
      </w:tr>
    </w:tbl>
    <w:p w:rsidR="00E1505B" w:rsidRPr="00336E91" w:rsidRDefault="00E1505B" w:rsidP="00E1505B">
      <w:pPr>
        <w:rPr>
          <w:lang w:eastAsia="nb-NO"/>
        </w:rPr>
      </w:pPr>
    </w:p>
    <w:p w:rsidR="00E1505B" w:rsidRPr="00336E91" w:rsidRDefault="00E1505B" w:rsidP="00E1505B">
      <w:pPr>
        <w:rPr>
          <w:lang w:eastAsia="nb-NO"/>
        </w:rPr>
      </w:pPr>
    </w:p>
    <w:p w:rsidR="00E1505B" w:rsidRPr="00336E91" w:rsidRDefault="00E1505B" w:rsidP="00E1505B">
      <w:pPr>
        <w:rPr>
          <w:lang w:eastAsia="nb-NO"/>
        </w:rPr>
      </w:pPr>
    </w:p>
    <w:p w:rsidR="00E1505B" w:rsidRPr="00336E91" w:rsidRDefault="00E1505B" w:rsidP="00E1505B">
      <w:pPr>
        <w:rPr>
          <w:lang w:eastAsia="nb-NO"/>
        </w:rPr>
      </w:pPr>
    </w:p>
    <w:p w:rsidR="00E1505B" w:rsidRPr="00336E91" w:rsidRDefault="00E1505B" w:rsidP="00E1505B">
      <w:pPr>
        <w:rPr>
          <w:lang w:eastAsia="nb-NO"/>
        </w:rPr>
      </w:pPr>
    </w:p>
    <w:p w:rsidR="00E1505B" w:rsidRPr="00336E91" w:rsidRDefault="00E1505B" w:rsidP="00E1505B">
      <w:pPr>
        <w:rPr>
          <w:lang w:eastAsia="nb-NO"/>
        </w:rPr>
      </w:pPr>
    </w:p>
    <w:p w:rsidR="00E1505B" w:rsidRPr="00336E91" w:rsidRDefault="00E1505B" w:rsidP="00E1505B">
      <w:pPr>
        <w:rPr>
          <w:lang w:eastAsia="nb-NO"/>
        </w:rPr>
      </w:pPr>
    </w:p>
    <w:p w:rsidR="00E1505B" w:rsidRPr="00336E91" w:rsidRDefault="00E1505B" w:rsidP="00E1505B">
      <w:pPr>
        <w:rPr>
          <w:lang w:eastAsia="nb-NO"/>
        </w:rPr>
      </w:pPr>
    </w:p>
    <w:p w:rsidR="00336E91" w:rsidRPr="00336E91" w:rsidRDefault="001E38DE" w:rsidP="00336E91">
      <w:pPr>
        <w:keepNext/>
      </w:pPr>
      <w:r w:rsidRPr="00336E91">
        <w:rPr>
          <w:noProof/>
        </w:rPr>
        <w:drawing>
          <wp:inline distT="0" distB="0" distL="0" distR="0" wp14:anchorId="3F2E7C52" wp14:editId="756435C5">
            <wp:extent cx="3098165" cy="2065643"/>
            <wp:effectExtent l="0" t="0" r="6985" b="0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DE" w:rsidRPr="00336E91" w:rsidRDefault="00336E91" w:rsidP="00336E91">
      <w:pPr>
        <w:pStyle w:val="Bildetekst"/>
        <w:rPr>
          <w:lang w:eastAsia="nb-NO"/>
        </w:rPr>
      </w:pPr>
      <w:r w:rsidRPr="00336E91">
        <w:t xml:space="preserve">Bilde </w:t>
      </w:r>
      <w:r w:rsidR="0002571F">
        <w:fldChar w:fldCharType="begin"/>
      </w:r>
      <w:r w:rsidR="0002571F">
        <w:instrText xml:space="preserve"> SEQ Bilde \* ARABIC </w:instrText>
      </w:r>
      <w:r w:rsidR="0002571F">
        <w:fldChar w:fldCharType="separate"/>
      </w:r>
      <w:r w:rsidRPr="00336E91">
        <w:t>2</w:t>
      </w:r>
      <w:r w:rsidR="0002571F">
        <w:fldChar w:fldCharType="end"/>
      </w:r>
      <w:r w:rsidRPr="00336E91">
        <w:t>. Sau. Foto: xx</w:t>
      </w:r>
    </w:p>
    <w:p w:rsidR="00A1206F" w:rsidRPr="00F113D1" w:rsidRDefault="000D70F6" w:rsidP="00944D22">
      <w:pPr>
        <w:rPr>
          <w:lang w:eastAsia="nb-NO"/>
        </w:rPr>
      </w:pPr>
      <w:r w:rsidRPr="00F113D1">
        <w:rPr>
          <w:lang w:eastAsia="nb-NO"/>
        </w:rPr>
        <w:t xml:space="preserve">For å sette inn bildetekst høyreklikk på bildet -&gt; sett inn bildetekst -&gt; velg riktig etikett eller lag ny. Skriv inn tekst og OK. </w:t>
      </w:r>
    </w:p>
    <w:p w:rsidR="000D70F6" w:rsidRPr="00F113D1" w:rsidRDefault="000D70F6" w:rsidP="000D70F6">
      <w:pPr>
        <w:pStyle w:val="Bildetekst"/>
        <w:rPr>
          <w:color w:val="auto"/>
          <w:lang w:eastAsia="nb-NO"/>
        </w:rPr>
      </w:pPr>
      <w:r w:rsidRPr="00F113D1">
        <w:rPr>
          <w:color w:val="auto"/>
          <w:lang w:eastAsia="nb-NO"/>
        </w:rPr>
        <w:t>Dersom man mister riktig stil på teksten. Gå til Hjem og finn «bildetekst» (siste på</w:t>
      </w:r>
      <w:r w:rsidR="005D4BC7" w:rsidRPr="00F113D1">
        <w:rPr>
          <w:color w:val="auto"/>
          <w:lang w:eastAsia="nb-NO"/>
        </w:rPr>
        <w:t xml:space="preserve"> </w:t>
      </w:r>
      <w:r w:rsidR="00F113D1">
        <w:rPr>
          <w:color w:val="auto"/>
          <w:lang w:eastAsia="nb-NO"/>
        </w:rPr>
        <w:t>stiler-</w:t>
      </w:r>
      <w:r w:rsidRPr="00F113D1">
        <w:rPr>
          <w:color w:val="auto"/>
          <w:lang w:eastAsia="nb-NO"/>
        </w:rPr>
        <w:t>lista).</w:t>
      </w:r>
      <w:bookmarkStart w:id="0" w:name="_GoBack"/>
      <w:bookmarkEnd w:id="0"/>
    </w:p>
    <w:p w:rsidR="00F113D1" w:rsidRPr="001629A4" w:rsidRDefault="00F113D1" w:rsidP="00F113D1">
      <w:r w:rsidRPr="001629A4">
        <w:t>B</w:t>
      </w:r>
      <w:r>
        <w:t>i</w:t>
      </w:r>
      <w:r w:rsidRPr="001629A4">
        <w:t>lde</w:t>
      </w:r>
      <w:r>
        <w:t>t</w:t>
      </w:r>
      <w:r w:rsidRPr="001629A4">
        <w:t xml:space="preserve"> henvises til i teksten </w:t>
      </w:r>
      <w:r>
        <w:t>som</w:t>
      </w:r>
      <w:r w:rsidRPr="001629A4">
        <w:t xml:space="preserve"> (Bilde 2). </w:t>
      </w:r>
    </w:p>
    <w:p w:rsidR="00F113D1" w:rsidRDefault="00F113D1" w:rsidP="00F113D1">
      <w:r w:rsidRPr="001629A4">
        <w:t>For å forbedre bilder ved å gjøre lysere, øke kontrast eller fargemetning høyreklikk og trykk «formater bilde». Trykk så på ruten med bildeikonet helt til høyre.</w:t>
      </w:r>
    </w:p>
    <w:p w:rsidR="00F113D1" w:rsidRPr="00F113D1" w:rsidRDefault="00F113D1" w:rsidP="00F113D1">
      <w:pPr>
        <w:rPr>
          <w:lang w:eastAsia="nb-NO"/>
        </w:rPr>
      </w:pPr>
    </w:p>
    <w:p w:rsidR="00A1206F" w:rsidRPr="00336E91" w:rsidRDefault="00A1206F" w:rsidP="00944D22">
      <w:pPr>
        <w:rPr>
          <w:lang w:eastAsia="nb-NO"/>
        </w:rPr>
      </w:pPr>
    </w:p>
    <w:p w:rsidR="00A1206F" w:rsidRPr="00336E91" w:rsidRDefault="00A1206F" w:rsidP="00944D22">
      <w:pPr>
        <w:rPr>
          <w:lang w:eastAsia="nb-NO"/>
        </w:rPr>
      </w:pPr>
    </w:p>
    <w:p w:rsidR="00A1206F" w:rsidRPr="00336E91" w:rsidRDefault="00A1206F" w:rsidP="00944D22">
      <w:pPr>
        <w:rPr>
          <w:lang w:eastAsia="nb-NO"/>
        </w:rPr>
      </w:pPr>
    </w:p>
    <w:p w:rsidR="00A1206F" w:rsidRPr="00336E91" w:rsidRDefault="00A1206F" w:rsidP="00944D22">
      <w:pPr>
        <w:rPr>
          <w:lang w:eastAsia="nb-NO"/>
        </w:rPr>
      </w:pPr>
    </w:p>
    <w:p w:rsidR="00A1206F" w:rsidRPr="00336E91" w:rsidRDefault="00A1206F" w:rsidP="00944D22">
      <w:pPr>
        <w:rPr>
          <w:lang w:eastAsia="nb-NO"/>
        </w:rPr>
      </w:pPr>
    </w:p>
    <w:p w:rsidR="00A1206F" w:rsidRPr="00336E91" w:rsidRDefault="00A1206F" w:rsidP="00944D22">
      <w:pPr>
        <w:rPr>
          <w:lang w:eastAsia="nb-NO"/>
        </w:rPr>
      </w:pPr>
    </w:p>
    <w:p w:rsidR="00A1206F" w:rsidRPr="00336E91" w:rsidRDefault="00A1206F" w:rsidP="00944D22">
      <w:pPr>
        <w:rPr>
          <w:lang w:eastAsia="nb-NO"/>
        </w:rPr>
        <w:sectPr w:rsidR="00A1206F" w:rsidRPr="00336E91" w:rsidSect="00814C7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36E91" w:rsidRPr="00336E91" w:rsidRDefault="00336E91" w:rsidP="00336E91">
      <w:pPr>
        <w:keepNext/>
        <w:ind w:left="170" w:hanging="170"/>
      </w:pPr>
      <w:r w:rsidRPr="00336E91">
        <w:lastRenderedPageBreak/>
        <w:t xml:space="preserve"> </w:t>
      </w:r>
      <w:r w:rsidR="004535FB" w:rsidRPr="00336E91">
        <w:rPr>
          <w:noProof/>
        </w:rPr>
        <w:drawing>
          <wp:inline distT="0" distB="0" distL="0" distR="0" wp14:anchorId="2C3892FA" wp14:editId="116B598A">
            <wp:extent cx="6501908" cy="273457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ita Land-480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24"/>
                    <a:stretch/>
                  </pic:blipFill>
                  <pic:spPr bwMode="auto">
                    <a:xfrm>
                      <a:off x="0" y="0"/>
                      <a:ext cx="6559153" cy="275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91" w:rsidRPr="00336E91" w:rsidRDefault="00336E91" w:rsidP="00336E91">
      <w:pPr>
        <w:pStyle w:val="Bildetekst"/>
      </w:pPr>
      <w:r w:rsidRPr="00336E91">
        <w:t xml:space="preserve"> Bilde </w:t>
      </w:r>
      <w:r w:rsidR="0002571F">
        <w:fldChar w:fldCharType="begin"/>
      </w:r>
      <w:r w:rsidR="0002571F">
        <w:instrText xml:space="preserve"> SEQ Bilde \* ARABIC </w:instrText>
      </w:r>
      <w:r w:rsidR="0002571F">
        <w:fldChar w:fldCharType="separate"/>
      </w:r>
      <w:r w:rsidRPr="00336E91">
        <w:t>3</w:t>
      </w:r>
      <w:r w:rsidR="0002571F">
        <w:fldChar w:fldCharType="end"/>
      </w:r>
      <w:r w:rsidRPr="00336E91">
        <w:t>. Planter. Foto: xx</w:t>
      </w:r>
    </w:p>
    <w:p w:rsidR="00A1206F" w:rsidRPr="00336E91" w:rsidRDefault="00A1206F" w:rsidP="004535FB">
      <w:pPr>
        <w:ind w:left="170" w:hanging="170"/>
        <w:rPr>
          <w:i/>
        </w:rPr>
      </w:pPr>
    </w:p>
    <w:p w:rsidR="00171DFF" w:rsidRPr="00336E91" w:rsidRDefault="00171DFF" w:rsidP="00944D22">
      <w:pPr>
        <w:sectPr w:rsidR="00171DFF" w:rsidRPr="00336E91" w:rsidSect="00814C73">
          <w:headerReference w:type="first" r:id="rId1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4561" w:rsidRDefault="00B64561" w:rsidP="004535FB">
      <w:pPr>
        <w:rPr>
          <w:lang w:eastAsia="nb-NO"/>
        </w:rPr>
      </w:pPr>
    </w:p>
    <w:p w:rsidR="00132792" w:rsidRDefault="00132792" w:rsidP="00132792">
      <w:pPr>
        <w:pStyle w:val="Bildetekst"/>
        <w:keepNext/>
      </w:pPr>
      <w:r>
        <w:t xml:space="preserve">Tabell </w:t>
      </w:r>
      <w:r w:rsidR="0002571F">
        <w:fldChar w:fldCharType="begin"/>
      </w:r>
      <w:r w:rsidR="0002571F">
        <w:instrText xml:space="preserve"> SEQ Tabell \* ARABIC </w:instrText>
      </w:r>
      <w:r w:rsidR="0002571F">
        <w:fldChar w:fldCharType="separate"/>
      </w:r>
      <w:r>
        <w:rPr>
          <w:noProof/>
        </w:rPr>
        <w:t>1</w:t>
      </w:r>
      <w:r w:rsidR="0002571F">
        <w:rPr>
          <w:noProof/>
        </w:rPr>
        <w:fldChar w:fldCharType="end"/>
      </w:r>
      <w:r>
        <w:t>. Tabell</w:t>
      </w:r>
      <w:r w:rsidR="00F113D1">
        <w:t>tekst over tabellen</w:t>
      </w:r>
    </w:p>
    <w:tbl>
      <w:tblPr>
        <w:tblStyle w:val="Stil1"/>
        <w:tblpPr w:leftFromText="141" w:rightFromText="141" w:bottomFromText="120" w:vertAnchor="text" w:horzAnchor="margin" w:tblpY="-18"/>
        <w:tblW w:w="4696" w:type="dxa"/>
        <w:tblLayout w:type="fixed"/>
        <w:tblLook w:val="04A0" w:firstRow="1" w:lastRow="0" w:firstColumn="1" w:lastColumn="0" w:noHBand="0" w:noVBand="1"/>
      </w:tblPr>
      <w:tblGrid>
        <w:gridCol w:w="2348"/>
        <w:gridCol w:w="2348"/>
      </w:tblGrid>
      <w:tr w:rsidR="00B64561" w:rsidTr="00733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tcW w:w="2348" w:type="dxa"/>
            <w:noWrap/>
            <w:hideMark/>
          </w:tcPr>
          <w:p w:rsidR="00B64561" w:rsidRDefault="00B64561" w:rsidP="00733D05">
            <w:pPr>
              <w:rPr>
                <w:rFonts w:cs="Calibri"/>
                <w:b/>
                <w:bCs/>
                <w:color w:val="000000"/>
                <w:lang w:eastAsia="nb-NO"/>
              </w:rPr>
            </w:pPr>
            <w:r>
              <w:rPr>
                <w:rFonts w:cs="Calibri"/>
                <w:b/>
                <w:bCs/>
                <w:color w:val="000000"/>
                <w:lang w:eastAsia="nb-NO"/>
              </w:rPr>
              <w:t>Sau</w:t>
            </w:r>
          </w:p>
        </w:tc>
        <w:tc>
          <w:tcPr>
            <w:tcW w:w="2348" w:type="dxa"/>
            <w:noWrap/>
            <w:hideMark/>
          </w:tcPr>
          <w:p w:rsidR="00B64561" w:rsidRDefault="00733D05" w:rsidP="00733D05">
            <w:pPr>
              <w:rPr>
                <w:rFonts w:cs="Calibri"/>
                <w:b/>
                <w:bCs/>
                <w:color w:val="000000"/>
                <w:lang w:eastAsia="nb-NO"/>
              </w:rPr>
            </w:pPr>
            <w:r>
              <w:rPr>
                <w:rFonts w:cs="Calibri"/>
                <w:b/>
                <w:bCs/>
                <w:color w:val="000000"/>
                <w:lang w:eastAsia="nb-NO"/>
              </w:rPr>
              <w:t>Antall</w:t>
            </w:r>
          </w:p>
        </w:tc>
      </w:tr>
      <w:tr w:rsidR="00B64561" w:rsidTr="0073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2348" w:type="dxa"/>
            <w:noWrap/>
            <w:hideMark/>
          </w:tcPr>
          <w:p w:rsidR="00B64561" w:rsidRDefault="00B64561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t>Grå</w:t>
            </w:r>
          </w:p>
        </w:tc>
        <w:tc>
          <w:tcPr>
            <w:tcW w:w="2348" w:type="dxa"/>
            <w:noWrap/>
            <w:hideMark/>
          </w:tcPr>
          <w:p w:rsidR="00B64561" w:rsidRDefault="00B64561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t>1</w:t>
            </w:r>
          </w:p>
        </w:tc>
      </w:tr>
      <w:tr w:rsidR="00B64561" w:rsidTr="00733D05">
        <w:trPr>
          <w:trHeight w:val="415"/>
        </w:trPr>
        <w:tc>
          <w:tcPr>
            <w:tcW w:w="2348" w:type="dxa"/>
            <w:noWrap/>
            <w:hideMark/>
          </w:tcPr>
          <w:p w:rsidR="00B64561" w:rsidRDefault="00B64561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t>Hvit</w:t>
            </w:r>
          </w:p>
        </w:tc>
        <w:tc>
          <w:tcPr>
            <w:tcW w:w="2348" w:type="dxa"/>
            <w:noWrap/>
            <w:hideMark/>
          </w:tcPr>
          <w:p w:rsidR="00B64561" w:rsidRDefault="00B64561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t>2</w:t>
            </w:r>
          </w:p>
        </w:tc>
      </w:tr>
      <w:tr w:rsidR="00B64561" w:rsidTr="00B50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2348" w:type="dxa"/>
            <w:tcBorders>
              <w:bottom w:val="single" w:sz="8" w:space="0" w:color="406D28" w:themeColor="accent1" w:themeShade="80"/>
            </w:tcBorders>
            <w:noWrap/>
            <w:hideMark/>
          </w:tcPr>
          <w:p w:rsidR="00B64561" w:rsidRDefault="00B64561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t>Svart</w:t>
            </w:r>
          </w:p>
        </w:tc>
        <w:tc>
          <w:tcPr>
            <w:tcW w:w="2348" w:type="dxa"/>
            <w:tcBorders>
              <w:bottom w:val="single" w:sz="8" w:space="0" w:color="406D28" w:themeColor="accent1" w:themeShade="80"/>
            </w:tcBorders>
            <w:noWrap/>
            <w:hideMark/>
          </w:tcPr>
          <w:p w:rsidR="00B64561" w:rsidRDefault="00B64561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t>3</w:t>
            </w:r>
          </w:p>
        </w:tc>
      </w:tr>
      <w:tr w:rsidR="00B64561" w:rsidTr="00B5017C">
        <w:trPr>
          <w:trHeight w:val="415"/>
        </w:trPr>
        <w:tc>
          <w:tcPr>
            <w:tcW w:w="2348" w:type="dxa"/>
            <w:tcBorders>
              <w:top w:val="single" w:sz="8" w:space="0" w:color="406D28" w:themeColor="accent1" w:themeShade="80"/>
              <w:bottom w:val="single" w:sz="8" w:space="0" w:color="406D28" w:themeColor="accent1" w:themeShade="80"/>
            </w:tcBorders>
            <w:noWrap/>
            <w:hideMark/>
          </w:tcPr>
          <w:p w:rsidR="00B64561" w:rsidRDefault="00B5017C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t>Sum</w:t>
            </w:r>
          </w:p>
        </w:tc>
        <w:tc>
          <w:tcPr>
            <w:tcW w:w="2348" w:type="dxa"/>
            <w:tcBorders>
              <w:top w:val="single" w:sz="8" w:space="0" w:color="406D28" w:themeColor="accent1" w:themeShade="80"/>
              <w:bottom w:val="single" w:sz="8" w:space="0" w:color="406D28" w:themeColor="accent1" w:themeShade="80"/>
            </w:tcBorders>
            <w:noWrap/>
            <w:hideMark/>
          </w:tcPr>
          <w:p w:rsidR="00B64561" w:rsidRDefault="00733D05" w:rsidP="00733D05">
            <w:pPr>
              <w:rPr>
                <w:rFonts w:cs="Calibri"/>
                <w:color w:val="000000"/>
                <w:lang w:eastAsia="nb-NO"/>
              </w:rPr>
            </w:pPr>
            <w:r>
              <w:rPr>
                <w:rFonts w:cs="Calibri"/>
                <w:color w:val="000000"/>
                <w:lang w:eastAsia="nb-NO"/>
              </w:rPr>
              <w:fldChar w:fldCharType="begin"/>
            </w:r>
            <w:r>
              <w:rPr>
                <w:rFonts w:cs="Calibri"/>
                <w:color w:val="000000"/>
                <w:lang w:eastAsia="nb-NO"/>
              </w:rPr>
              <w:instrText xml:space="preserve"> =SUM(ABOVE) \# "0" </w:instrText>
            </w:r>
            <w:r>
              <w:rPr>
                <w:rFonts w:cs="Calibri"/>
                <w:color w:val="000000"/>
                <w:lang w:eastAsia="nb-NO"/>
              </w:rPr>
              <w:fldChar w:fldCharType="separate"/>
            </w:r>
            <w:r>
              <w:rPr>
                <w:rFonts w:cs="Calibri"/>
                <w:noProof/>
                <w:color w:val="000000"/>
                <w:lang w:eastAsia="nb-NO"/>
              </w:rPr>
              <w:t>6</w:t>
            </w:r>
            <w:r>
              <w:rPr>
                <w:rFonts w:cs="Calibri"/>
                <w:color w:val="000000"/>
                <w:lang w:eastAsia="nb-NO"/>
              </w:rPr>
              <w:fldChar w:fldCharType="end"/>
            </w:r>
          </w:p>
        </w:tc>
      </w:tr>
    </w:tbl>
    <w:p w:rsidR="00B64561" w:rsidRDefault="00B64561" w:rsidP="004535FB">
      <w:pPr>
        <w:rPr>
          <w:lang w:eastAsia="nb-NO"/>
        </w:rPr>
      </w:pPr>
    </w:p>
    <w:p w:rsidR="00F113D1" w:rsidRPr="001629A4" w:rsidRDefault="00F113D1" w:rsidP="00F113D1">
      <w:r w:rsidRPr="001629A4">
        <w:t xml:space="preserve">Tabeller får tabelltekst automatisk over tabellen ved å legge inn bildetekst. </w:t>
      </w:r>
      <w:r w:rsidRPr="001629A4">
        <w:br/>
        <w:t xml:space="preserve">Marker hele tabellen -&gt; Sett inn bildetekst -&gt; Tabell. </w:t>
      </w:r>
    </w:p>
    <w:p w:rsidR="000D70F6" w:rsidRDefault="000D70F6" w:rsidP="004535FB">
      <w:pPr>
        <w:rPr>
          <w:lang w:eastAsia="nb-NO"/>
        </w:rPr>
      </w:pPr>
    </w:p>
    <w:p w:rsidR="00B64561" w:rsidRPr="00F113D1" w:rsidRDefault="000D70F6" w:rsidP="004535FB">
      <w:pPr>
        <w:rPr>
          <w:b/>
          <w:bCs/>
          <w:lang w:eastAsia="nb-NO"/>
        </w:rPr>
      </w:pPr>
      <w:r w:rsidRPr="00F113D1">
        <w:rPr>
          <w:b/>
          <w:bCs/>
          <w:lang w:eastAsia="nb-NO"/>
        </w:rPr>
        <w:t>Hurtigtaster i word:</w:t>
      </w:r>
    </w:p>
    <w:p w:rsidR="000D70F6" w:rsidRPr="000D70F6" w:rsidRDefault="000D70F6" w:rsidP="004535FB">
      <w:pPr>
        <w:rPr>
          <w:lang w:eastAsia="nb-NO"/>
        </w:rPr>
      </w:pPr>
      <w:r w:rsidRPr="000D70F6">
        <w:rPr>
          <w:lang w:eastAsia="nb-NO"/>
        </w:rPr>
        <w:t xml:space="preserve">Ctrl + a – merk alt. </w:t>
      </w:r>
      <w:r w:rsidRPr="000D70F6">
        <w:rPr>
          <w:lang w:eastAsia="nb-NO"/>
        </w:rPr>
        <w:br/>
      </w:r>
      <w:r w:rsidRPr="0044688A">
        <w:rPr>
          <w:i/>
          <w:iCs/>
          <w:lang w:eastAsia="nb-NO"/>
        </w:rPr>
        <w:t>Ctrl + c – kopier</w:t>
      </w:r>
      <w:r w:rsidRPr="0044688A">
        <w:rPr>
          <w:i/>
          <w:iCs/>
          <w:lang w:eastAsia="nb-NO"/>
        </w:rPr>
        <w:br/>
        <w:t xml:space="preserve">Ctrl + v – lim inn </w:t>
      </w:r>
      <w:r w:rsidRPr="0044688A">
        <w:rPr>
          <w:i/>
          <w:iCs/>
          <w:lang w:eastAsia="nb-NO"/>
        </w:rPr>
        <w:br/>
        <w:t>Ctrl + z – angre</w:t>
      </w:r>
      <w:r w:rsidRPr="000D70F6">
        <w:rPr>
          <w:lang w:eastAsia="nb-NO"/>
        </w:rPr>
        <w:t xml:space="preserve"> </w:t>
      </w:r>
      <w:r>
        <w:rPr>
          <w:lang w:eastAsia="nb-NO"/>
        </w:rPr>
        <w:br/>
        <w:t>Ctrl + f – fet skrift</w:t>
      </w:r>
      <w:r>
        <w:rPr>
          <w:lang w:eastAsia="nb-NO"/>
        </w:rPr>
        <w:br/>
        <w:t>Ctrl + b – søk i dokument</w:t>
      </w:r>
      <w:r>
        <w:rPr>
          <w:lang w:eastAsia="nb-NO"/>
        </w:rPr>
        <w:br/>
        <w:t>Ctrl + home – toppen av dokument</w:t>
      </w:r>
      <w:r>
        <w:rPr>
          <w:lang w:eastAsia="nb-NO"/>
        </w:rPr>
        <w:br/>
        <w:t>Ctrl + end – bunn av dokument</w:t>
      </w:r>
      <w:r w:rsidRPr="000D70F6">
        <w:rPr>
          <w:lang w:eastAsia="nb-NO"/>
        </w:rPr>
        <w:br/>
      </w:r>
      <w:r>
        <w:rPr>
          <w:lang w:eastAsia="nb-NO"/>
        </w:rPr>
        <w:t xml:space="preserve">Ctrl + h - Hvis du vil endre </w:t>
      </w:r>
      <w:r w:rsidR="0044688A">
        <w:rPr>
          <w:lang w:eastAsia="nb-NO"/>
        </w:rPr>
        <w:t xml:space="preserve">alle av et </w:t>
      </w:r>
      <w:r>
        <w:rPr>
          <w:lang w:eastAsia="nb-NO"/>
        </w:rPr>
        <w:t xml:space="preserve">ord i teksten med et annet </w:t>
      </w:r>
      <w:r w:rsidR="0044688A">
        <w:rPr>
          <w:lang w:eastAsia="nb-NO"/>
        </w:rPr>
        <w:t>f.eks. Erstatt alle NORSØK med Norsk senter for økologisk landbruk.</w:t>
      </w:r>
      <w:r w:rsidRPr="000D70F6">
        <w:rPr>
          <w:lang w:eastAsia="nb-NO"/>
        </w:rPr>
        <w:br/>
      </w:r>
    </w:p>
    <w:p w:rsidR="00B64561" w:rsidRPr="000D70F6" w:rsidRDefault="00B64561" w:rsidP="004535FB">
      <w:pPr>
        <w:rPr>
          <w:lang w:eastAsia="nb-NO"/>
        </w:rPr>
      </w:pPr>
    </w:p>
    <w:p w:rsidR="00132792" w:rsidRPr="000D70F6" w:rsidRDefault="00132792" w:rsidP="004535FB">
      <w:pPr>
        <w:rPr>
          <w:lang w:eastAsia="nb-NO"/>
        </w:rPr>
      </w:pPr>
    </w:p>
    <w:p w:rsidR="00132792" w:rsidRPr="000D70F6" w:rsidRDefault="00132792" w:rsidP="004535FB">
      <w:pPr>
        <w:rPr>
          <w:lang w:eastAsia="nb-NO"/>
        </w:rPr>
      </w:pPr>
    </w:p>
    <w:p w:rsidR="00132792" w:rsidRPr="000D70F6" w:rsidRDefault="00132792" w:rsidP="004535FB">
      <w:pPr>
        <w:rPr>
          <w:lang w:eastAsia="nb-NO"/>
        </w:rPr>
      </w:pPr>
    </w:p>
    <w:p w:rsidR="00132792" w:rsidRPr="000D70F6" w:rsidRDefault="00132792" w:rsidP="004535FB">
      <w:pPr>
        <w:rPr>
          <w:lang w:eastAsia="nb-NO"/>
        </w:rPr>
      </w:pPr>
    </w:p>
    <w:p w:rsidR="004535FB" w:rsidRPr="000D70F6" w:rsidRDefault="00171DFF" w:rsidP="004535FB">
      <w:pPr>
        <w:rPr>
          <w:lang w:eastAsia="nb-NO"/>
        </w:rPr>
      </w:pPr>
      <w:r w:rsidRPr="000D70F6">
        <w:rPr>
          <w:lang w:eastAsia="nb-NO"/>
        </w:rPr>
        <w:br/>
      </w:r>
    </w:p>
    <w:p w:rsidR="00171DFF" w:rsidRPr="000D70F6" w:rsidRDefault="00171DFF" w:rsidP="004535FB">
      <w:pPr>
        <w:rPr>
          <w:lang w:eastAsia="nb-NO"/>
        </w:rPr>
      </w:pPr>
    </w:p>
    <w:p w:rsidR="004064D5" w:rsidRPr="000D70F6" w:rsidRDefault="004064D5" w:rsidP="00733D05">
      <w:pPr>
        <w:pStyle w:val="Bildetekst"/>
        <w:rPr>
          <w:lang w:eastAsia="nb-NO"/>
        </w:rPr>
        <w:sectPr w:rsidR="004064D5" w:rsidRPr="000D70F6" w:rsidSect="00171D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03AB6" w:rsidRPr="00F113D1" w:rsidRDefault="00C614FC" w:rsidP="00A90A6D">
      <w:pPr>
        <w:pStyle w:val="Overskrift4"/>
      </w:pPr>
      <w:r w:rsidRPr="00F113D1">
        <w:lastRenderedPageBreak/>
        <w:t>R</w:t>
      </w:r>
      <w:r w:rsidR="00A90A6D" w:rsidRPr="00F113D1">
        <w:t>eferanser</w:t>
      </w:r>
    </w:p>
    <w:p w:rsidR="000B67EE" w:rsidRPr="005D4BC7" w:rsidRDefault="000B67EE" w:rsidP="005D4BC7">
      <w:pPr>
        <w:pStyle w:val="Litteraturreferanse"/>
      </w:pPr>
    </w:p>
    <w:p w:rsidR="00E1505B" w:rsidRPr="005D4BC7" w:rsidRDefault="00E1505B" w:rsidP="005D4BC7">
      <w:pPr>
        <w:pStyle w:val="Litteraturreferanse"/>
      </w:pPr>
      <w:r w:rsidRPr="005D4BC7">
        <w:t xml:space="preserve">Monni, S., Uhlig, C., Hansen, E. &amp; Magel, E. 2001. </w:t>
      </w:r>
      <w:r w:rsidRPr="00F113D1">
        <w:rPr>
          <w:lang w:val="en-US"/>
        </w:rPr>
        <w:t xml:space="preserve">Ecophysiological responses of Empetrum nigrum to heavy metals pollution. </w:t>
      </w:r>
      <w:r w:rsidRPr="005D4BC7">
        <w:t>Environmental Pollution 112:121-129.</w:t>
      </w:r>
    </w:p>
    <w:p w:rsidR="00E1505B" w:rsidRPr="005D4BC7" w:rsidRDefault="00E1505B" w:rsidP="005D4BC7">
      <w:pPr>
        <w:pStyle w:val="Litteraturreferanse"/>
      </w:pPr>
      <w:r w:rsidRPr="005D4BC7">
        <w:t xml:space="preserve">Klingen, I. 2001. Nyttesopp mot skadeinsekter. Ny viten. </w:t>
      </w:r>
      <w:hyperlink r:id="rId20" w:history="1">
        <w:r w:rsidRPr="005D4BC7">
          <w:rPr>
            <w:rStyle w:val="Hyperkobling"/>
            <w:color w:val="auto"/>
            <w:u w:val="none"/>
          </w:rPr>
          <w:t>www.viten.com/nyviten/klingen.htm</w:t>
        </w:r>
      </w:hyperlink>
      <w:r w:rsidRPr="005D4BC7">
        <w:rPr>
          <w:rStyle w:val="Hyperkobling"/>
          <w:color w:val="auto"/>
          <w:u w:val="none"/>
        </w:rPr>
        <w:t xml:space="preserve">. </w:t>
      </w:r>
      <w:r w:rsidRPr="005D4BC7">
        <w:t>Lest: 20.10.20</w:t>
      </w:r>
      <w:r w:rsidR="00997F42" w:rsidRPr="005D4BC7">
        <w:t>.</w:t>
      </w:r>
    </w:p>
    <w:p w:rsidR="00E1505B" w:rsidRPr="00336E91" w:rsidRDefault="00E1505B" w:rsidP="00E1505B">
      <w:pPr>
        <w:pStyle w:val="Litteraturreferanse"/>
      </w:pPr>
    </w:p>
    <w:p w:rsidR="00A90A6D" w:rsidRPr="00336E91" w:rsidRDefault="00A90A6D" w:rsidP="00A90A6D"/>
    <w:tbl>
      <w:tblPr>
        <w:tblStyle w:val="Tabellrutenett"/>
        <w:tblW w:w="49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0357"/>
      </w:tblGrid>
      <w:tr w:rsidR="00532213" w:rsidRPr="00336E91" w:rsidTr="00C614FC">
        <w:trPr>
          <w:trHeight w:val="1901"/>
        </w:trPr>
        <w:tc>
          <w:tcPr>
            <w:tcW w:w="5000" w:type="pct"/>
            <w:shd w:val="clear" w:color="auto" w:fill="86C663" w:themeFill="accent1"/>
          </w:tcPr>
          <w:sdt>
            <w:sdtPr>
              <w:rPr>
                <w:b/>
                <w:color w:val="FFFFFF" w:themeColor="background1"/>
                <w:sz w:val="56"/>
                <w:szCs w:val="56"/>
              </w:rPr>
              <w:alias w:val="Title"/>
              <w:tag w:val=""/>
              <w:id w:val="-1860032278"/>
              <w:placeholder>
                <w:docPart w:val="CEC235FE4C4B4EFCAE805D18C0C277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532213" w:rsidRPr="00336E91" w:rsidRDefault="00532213" w:rsidP="00DE7D38">
                <w:pPr>
                  <w:spacing w:before="240" w:after="240" w:line="259" w:lineRule="auto"/>
                  <w:rPr>
                    <w:b/>
                    <w:color w:val="FFFFFF" w:themeColor="background1"/>
                    <w:sz w:val="56"/>
                    <w:szCs w:val="56"/>
                  </w:rPr>
                </w:pPr>
                <w:r w:rsidRPr="00336E91">
                  <w:rPr>
                    <w:b/>
                    <w:color w:val="FFFFFF" w:themeColor="background1"/>
                    <w:sz w:val="56"/>
                    <w:szCs w:val="56"/>
                  </w:rPr>
                  <w:t>Sett inn tittel</w:t>
                </w:r>
              </w:p>
            </w:sdtContent>
          </w:sdt>
          <w:p w:rsidR="00532213" w:rsidRPr="00336E91" w:rsidRDefault="002A1E37" w:rsidP="00DE7D38">
            <w:pPr>
              <w:rPr>
                <w:b/>
                <w:color w:val="FFFFFF" w:themeColor="background1"/>
                <w:sz w:val="56"/>
                <w:szCs w:val="56"/>
              </w:rPr>
            </w:pPr>
            <w:r>
              <w:rPr>
                <w:color w:val="FFFFFF" w:themeColor="background1"/>
                <w:sz w:val="26"/>
                <w:szCs w:val="26"/>
              </w:rPr>
              <w:t xml:space="preserve">NR X </w:t>
            </w:r>
            <w:r w:rsidR="00532213" w:rsidRPr="00336E91">
              <w:rPr>
                <w:color w:val="FFFFFF" w:themeColor="background1"/>
                <w:sz w:val="26"/>
                <w:szCs w:val="26"/>
              </w:rPr>
              <w:t>| 20</w:t>
            </w:r>
            <w:r w:rsidR="000B67EE" w:rsidRPr="00336E91">
              <w:rPr>
                <w:color w:val="FFFFFF" w:themeColor="background1"/>
                <w:sz w:val="26"/>
                <w:szCs w:val="26"/>
              </w:rPr>
              <w:t>20</w:t>
            </w:r>
            <w:r>
              <w:rPr>
                <w:color w:val="FFFFFF" w:themeColor="background1"/>
                <w:sz w:val="26"/>
                <w:szCs w:val="26"/>
              </w:rPr>
              <w:t xml:space="preserve"> | VOL X</w:t>
            </w:r>
          </w:p>
        </w:tc>
      </w:tr>
      <w:tr w:rsidR="00532213" w:rsidRPr="00336E91" w:rsidTr="00C614FC">
        <w:trPr>
          <w:trHeight w:val="371"/>
        </w:trPr>
        <w:tc>
          <w:tcPr>
            <w:tcW w:w="5000" w:type="pct"/>
            <w:shd w:val="clear" w:color="auto" w:fill="B6DCA1" w:themeFill="accent1" w:themeFillTint="99"/>
          </w:tcPr>
          <w:p w:rsidR="00532213" w:rsidRPr="00336E91" w:rsidRDefault="00532213" w:rsidP="00DE7D38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36E91">
              <w:rPr>
                <w:b/>
                <w:color w:val="FFFFFF" w:themeColor="background1"/>
                <w:sz w:val="24"/>
                <w:szCs w:val="24"/>
              </w:rPr>
              <w:t>NORSØK FAGINFO</w:t>
            </w:r>
          </w:p>
        </w:tc>
      </w:tr>
      <w:tr w:rsidR="00532213" w:rsidRPr="00336E91" w:rsidTr="00C614FC">
        <w:trPr>
          <w:trHeight w:val="88"/>
        </w:trPr>
        <w:tc>
          <w:tcPr>
            <w:tcW w:w="5000" w:type="pct"/>
            <w:shd w:val="clear" w:color="auto" w:fill="B6DCA1" w:themeFill="accent1" w:themeFillTint="99"/>
          </w:tcPr>
          <w:p w:rsidR="00532213" w:rsidRDefault="00532213" w:rsidP="00DE7D38">
            <w:pPr>
              <w:rPr>
                <w:b/>
                <w:color w:val="FFFFFF" w:themeColor="background1"/>
              </w:rPr>
            </w:pPr>
            <w:r w:rsidRPr="00336E91">
              <w:rPr>
                <w:b/>
                <w:color w:val="FFFFFF" w:themeColor="background1"/>
              </w:rPr>
              <w:t xml:space="preserve">Ansvarlig redaktør: </w:t>
            </w:r>
          </w:p>
          <w:p w:rsidR="002A1E37" w:rsidRPr="00336E91" w:rsidRDefault="002A1E37" w:rsidP="00DE7D38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Fagansvarlig redaktør: </w:t>
            </w:r>
          </w:p>
          <w:p w:rsidR="00C614FC" w:rsidRPr="00336E91" w:rsidRDefault="00C614FC" w:rsidP="00DE7D38">
            <w:pPr>
              <w:rPr>
                <w:b/>
                <w:color w:val="FFFFFF" w:themeColor="background1"/>
              </w:rPr>
            </w:pPr>
            <w:r w:rsidRPr="00336E91">
              <w:rPr>
                <w:b/>
                <w:color w:val="FFFFFF" w:themeColor="background1"/>
              </w:rPr>
              <w:t>Forfattere:</w:t>
            </w:r>
          </w:p>
          <w:p w:rsidR="00C614FC" w:rsidRPr="00336E91" w:rsidRDefault="00C614FC" w:rsidP="00DE7D38">
            <w:pPr>
              <w:rPr>
                <w:b/>
                <w:color w:val="FFFFFF" w:themeColor="background1"/>
              </w:rPr>
            </w:pPr>
            <w:r w:rsidRPr="00336E91">
              <w:rPr>
                <w:b/>
                <w:color w:val="FFFFFF" w:themeColor="background1"/>
              </w:rPr>
              <w:t>ISBN:</w:t>
            </w:r>
          </w:p>
        </w:tc>
      </w:tr>
      <w:tr w:rsidR="00532213" w:rsidRPr="00336E91" w:rsidTr="00C614FC">
        <w:trPr>
          <w:trHeight w:val="98"/>
        </w:trPr>
        <w:tc>
          <w:tcPr>
            <w:tcW w:w="5000" w:type="pct"/>
            <w:shd w:val="clear" w:color="auto" w:fill="B6DCA1" w:themeFill="accent1" w:themeFillTint="99"/>
          </w:tcPr>
          <w:p w:rsidR="00532213" w:rsidRPr="00336E91" w:rsidRDefault="00C614FC" w:rsidP="00C614FC">
            <w:pPr>
              <w:jc w:val="right"/>
              <w:rPr>
                <w:b/>
                <w:color w:val="FFFFFF" w:themeColor="background1"/>
              </w:rPr>
            </w:pPr>
            <w:r w:rsidRPr="00336E91">
              <w:rPr>
                <w:b/>
                <w:color w:val="FFFFFF" w:themeColor="background1"/>
                <w:sz w:val="36"/>
              </w:rPr>
              <w:t>www.</w:t>
            </w:r>
            <w:r w:rsidR="00532213" w:rsidRPr="00336E91">
              <w:rPr>
                <w:b/>
                <w:color w:val="FFFFFF" w:themeColor="background1"/>
                <w:sz w:val="36"/>
              </w:rPr>
              <w:t>norsok.no</w:t>
            </w:r>
          </w:p>
        </w:tc>
      </w:tr>
    </w:tbl>
    <w:p w:rsidR="00A90A6D" w:rsidRPr="00336E91" w:rsidRDefault="00A90A6D" w:rsidP="00A90A6D"/>
    <w:sectPr w:rsidR="00A90A6D" w:rsidRPr="00336E91" w:rsidSect="00814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71F" w:rsidRDefault="0002571F" w:rsidP="00327F44">
      <w:pPr>
        <w:spacing w:after="0" w:line="240" w:lineRule="auto"/>
      </w:pPr>
      <w:r>
        <w:separator/>
      </w:r>
    </w:p>
  </w:endnote>
  <w:endnote w:type="continuationSeparator" w:id="0">
    <w:p w:rsidR="0002571F" w:rsidRDefault="0002571F" w:rsidP="00327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1E37" w:rsidRDefault="002A1E37">
    <w:pPr>
      <w:pStyle w:val="Bunntekst"/>
      <w:jc w:val="right"/>
    </w:pPr>
    <w:r>
      <w:rPr>
        <w:color w:val="565656" w:themeColor="accent5"/>
      </w:rPr>
      <w:t>NORSØK Faginfo</w:t>
    </w:r>
    <w:r w:rsidRPr="00CD4184">
      <w:rPr>
        <w:color w:val="565656" w:themeColor="accent5"/>
      </w:rPr>
      <w:t xml:space="preserve"> </w:t>
    </w:r>
    <w:r>
      <w:rPr>
        <w:color w:val="565656" w:themeColor="accent5"/>
      </w:rPr>
      <w:t>X</w:t>
    </w:r>
    <w:r w:rsidRPr="00CD4184">
      <w:rPr>
        <w:color w:val="565656" w:themeColor="accent5"/>
      </w:rPr>
      <w:t xml:space="preserve"> | 20</w:t>
    </w:r>
    <w:r>
      <w:rPr>
        <w:color w:val="565656" w:themeColor="accent5"/>
      </w:rPr>
      <w:t xml:space="preserve">20 | VOL X     </w:t>
    </w:r>
    <w:sdt>
      <w:sdtPr>
        <w:id w:val="-34658541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Side </w:t>
            </w:r>
            <w:r w:rsidRPr="002A1E37">
              <w:rPr>
                <w:sz w:val="24"/>
                <w:szCs w:val="24"/>
              </w:rPr>
              <w:fldChar w:fldCharType="begin"/>
            </w:r>
            <w:r w:rsidRPr="002A1E37">
              <w:instrText>PAGE</w:instrText>
            </w:r>
            <w:r w:rsidRPr="002A1E37">
              <w:rPr>
                <w:sz w:val="24"/>
                <w:szCs w:val="24"/>
              </w:rPr>
              <w:fldChar w:fldCharType="separate"/>
            </w:r>
            <w:r w:rsidRPr="002A1E37">
              <w:t>2</w:t>
            </w:r>
            <w:r w:rsidRPr="002A1E37">
              <w:rPr>
                <w:sz w:val="24"/>
                <w:szCs w:val="24"/>
              </w:rPr>
              <w:fldChar w:fldCharType="end"/>
            </w:r>
            <w:r w:rsidRPr="002A1E37">
              <w:t xml:space="preserve"> av </w:t>
            </w:r>
            <w:r w:rsidRPr="002A1E37">
              <w:rPr>
                <w:sz w:val="24"/>
                <w:szCs w:val="24"/>
              </w:rPr>
              <w:fldChar w:fldCharType="begin"/>
            </w:r>
            <w:r w:rsidRPr="002A1E37">
              <w:instrText>NUMPAGES</w:instrText>
            </w:r>
            <w:r w:rsidRPr="002A1E37">
              <w:rPr>
                <w:sz w:val="24"/>
                <w:szCs w:val="24"/>
              </w:rPr>
              <w:fldChar w:fldCharType="separate"/>
            </w:r>
            <w:r w:rsidRPr="002A1E37">
              <w:t>2</w:t>
            </w:r>
            <w:r w:rsidRPr="002A1E37">
              <w:rPr>
                <w:sz w:val="24"/>
                <w:szCs w:val="24"/>
              </w:rPr>
              <w:fldChar w:fldCharType="end"/>
            </w:r>
          </w:sdtContent>
        </w:sdt>
      </w:sdtContent>
    </w:sdt>
  </w:p>
  <w:p w:rsidR="00327F44" w:rsidRPr="002F34E1" w:rsidRDefault="00327F44" w:rsidP="002F34E1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CellMar>
        <w:top w:w="142" w:type="dxa"/>
        <w:bottom w:w="113" w:type="dxa"/>
      </w:tblCellMar>
      <w:tblLook w:val="04A0" w:firstRow="1" w:lastRow="0" w:firstColumn="1" w:lastColumn="0" w:noHBand="0" w:noVBand="1"/>
    </w:tblPr>
    <w:tblGrid>
      <w:gridCol w:w="10456"/>
    </w:tblGrid>
    <w:tr w:rsidR="009129B3" w:rsidTr="0070062C">
      <w:tc>
        <w:tcPr>
          <w:tcW w:w="10456" w:type="dxa"/>
          <w:tcBorders>
            <w:top w:val="single" w:sz="8" w:space="0" w:color="86C663" w:themeColor="accent1"/>
            <w:left w:val="nil"/>
            <w:bottom w:val="nil"/>
            <w:right w:val="nil"/>
          </w:tcBorders>
          <w:vAlign w:val="bottom"/>
        </w:tcPr>
        <w:p w:rsidR="009129B3" w:rsidRDefault="009129B3" w:rsidP="009129B3">
          <w:pPr>
            <w:pStyle w:val="Bunntekst"/>
            <w:jc w:val="right"/>
          </w:pPr>
        </w:p>
      </w:tc>
    </w:tr>
  </w:tbl>
  <w:p w:rsidR="009129B3" w:rsidRDefault="009129B3" w:rsidP="0088734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71F" w:rsidRDefault="0002571F" w:rsidP="00327F44">
      <w:pPr>
        <w:spacing w:after="0" w:line="240" w:lineRule="auto"/>
      </w:pPr>
      <w:r>
        <w:separator/>
      </w:r>
    </w:p>
  </w:footnote>
  <w:footnote w:type="continuationSeparator" w:id="0">
    <w:p w:rsidR="0002571F" w:rsidRDefault="0002571F" w:rsidP="00327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17C" w:rsidRDefault="002F34E1">
    <w:pPr>
      <w:pStyle w:val="Topptekst"/>
    </w:pPr>
    <w:r>
      <w:rPr>
        <w:noProof/>
        <w:lang w:eastAsia="nb-NO"/>
      </w:rP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06F" w:rsidRDefault="00A1206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36EC6"/>
    <w:multiLevelType w:val="hybridMultilevel"/>
    <w:tmpl w:val="009477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E3132"/>
    <w:multiLevelType w:val="hybridMultilevel"/>
    <w:tmpl w:val="179652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52A43"/>
    <w:multiLevelType w:val="hybridMultilevel"/>
    <w:tmpl w:val="2B56EA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34C7C"/>
    <w:multiLevelType w:val="hybridMultilevel"/>
    <w:tmpl w:val="9B9AC85A"/>
    <w:lvl w:ilvl="0" w:tplc="D1427DB4">
      <w:start w:val="1"/>
      <w:numFmt w:val="bullet"/>
      <w:pStyle w:val="Listeavsnit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3F0AA8"/>
    <w:multiLevelType w:val="hybridMultilevel"/>
    <w:tmpl w:val="0716256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7EE"/>
    <w:rsid w:val="0002571F"/>
    <w:rsid w:val="0009397A"/>
    <w:rsid w:val="000A5032"/>
    <w:rsid w:val="000B67EE"/>
    <w:rsid w:val="000D70F6"/>
    <w:rsid w:val="00132792"/>
    <w:rsid w:val="00171DFF"/>
    <w:rsid w:val="001E38DE"/>
    <w:rsid w:val="00240033"/>
    <w:rsid w:val="002A1E37"/>
    <w:rsid w:val="002B2C5E"/>
    <w:rsid w:val="002F34E1"/>
    <w:rsid w:val="00304283"/>
    <w:rsid w:val="00327F44"/>
    <w:rsid w:val="00336E91"/>
    <w:rsid w:val="004064D5"/>
    <w:rsid w:val="0044688A"/>
    <w:rsid w:val="004535FB"/>
    <w:rsid w:val="004929ED"/>
    <w:rsid w:val="004A3531"/>
    <w:rsid w:val="004C4AE1"/>
    <w:rsid w:val="004E018B"/>
    <w:rsid w:val="005025BD"/>
    <w:rsid w:val="00532213"/>
    <w:rsid w:val="00561C78"/>
    <w:rsid w:val="00583891"/>
    <w:rsid w:val="00594067"/>
    <w:rsid w:val="005D4BC7"/>
    <w:rsid w:val="005E23CA"/>
    <w:rsid w:val="005F4101"/>
    <w:rsid w:val="006A11A4"/>
    <w:rsid w:val="006B3D04"/>
    <w:rsid w:val="00733D05"/>
    <w:rsid w:val="007E24E6"/>
    <w:rsid w:val="00804BDF"/>
    <w:rsid w:val="00814C73"/>
    <w:rsid w:val="00887344"/>
    <w:rsid w:val="00903AB6"/>
    <w:rsid w:val="009129B3"/>
    <w:rsid w:val="00933AC6"/>
    <w:rsid w:val="00942A39"/>
    <w:rsid w:val="00944D22"/>
    <w:rsid w:val="00947B35"/>
    <w:rsid w:val="00955AE5"/>
    <w:rsid w:val="009757F6"/>
    <w:rsid w:val="00997F42"/>
    <w:rsid w:val="009A0854"/>
    <w:rsid w:val="00A1206F"/>
    <w:rsid w:val="00A90A6D"/>
    <w:rsid w:val="00AB4F1B"/>
    <w:rsid w:val="00AC0AE2"/>
    <w:rsid w:val="00B5017C"/>
    <w:rsid w:val="00B64561"/>
    <w:rsid w:val="00C614FC"/>
    <w:rsid w:val="00CA6A4D"/>
    <w:rsid w:val="00CB285D"/>
    <w:rsid w:val="00CD1D6A"/>
    <w:rsid w:val="00CD4184"/>
    <w:rsid w:val="00DC0E42"/>
    <w:rsid w:val="00E032D9"/>
    <w:rsid w:val="00E133ED"/>
    <w:rsid w:val="00E1505B"/>
    <w:rsid w:val="00E548FE"/>
    <w:rsid w:val="00E946C3"/>
    <w:rsid w:val="00F113D1"/>
    <w:rsid w:val="00F16042"/>
    <w:rsid w:val="00F40ED7"/>
    <w:rsid w:val="00F83231"/>
    <w:rsid w:val="00FB24D7"/>
    <w:rsid w:val="00FD5284"/>
    <w:rsid w:val="00FF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3645A"/>
  <w15:chartTrackingRefBased/>
  <w15:docId w15:val="{C3F0EBAA-C93C-4A97-91F2-92454A94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067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285D"/>
    <w:pPr>
      <w:keepNext/>
      <w:keepLines/>
      <w:pBdr>
        <w:top w:val="single" w:sz="18" w:space="1" w:color="86C663" w:themeColor="accent1"/>
      </w:pBdr>
      <w:spacing w:before="240" w:after="120"/>
      <w:outlineLvl w:val="0"/>
    </w:pPr>
    <w:rPr>
      <w:rFonts w:asciiTheme="majorHAnsi" w:eastAsiaTheme="majorEastAsia" w:hAnsiTheme="majorHAnsi" w:cstheme="majorBidi"/>
      <w:b/>
      <w:color w:val="60A23B" w:themeColor="accent1" w:themeShade="BF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129B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90A6D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F34E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b/>
      <w:iCs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54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327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27F44"/>
  </w:style>
  <w:style w:type="paragraph" w:styleId="Bunntekst">
    <w:name w:val="footer"/>
    <w:basedOn w:val="Normal"/>
    <w:link w:val="BunntekstTegn"/>
    <w:uiPriority w:val="99"/>
    <w:unhideWhenUsed/>
    <w:rsid w:val="00327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27F44"/>
  </w:style>
  <w:style w:type="character" w:customStyle="1" w:styleId="Overskrift1Tegn">
    <w:name w:val="Overskrift 1 Tegn"/>
    <w:basedOn w:val="Standardskriftforavsnitt"/>
    <w:link w:val="Overskrift1"/>
    <w:uiPriority w:val="9"/>
    <w:rsid w:val="00CB285D"/>
    <w:rPr>
      <w:rFonts w:asciiTheme="majorHAnsi" w:eastAsiaTheme="majorEastAsia" w:hAnsiTheme="majorHAnsi" w:cstheme="majorBidi"/>
      <w:b/>
      <w:color w:val="60A23B" w:themeColor="accent1" w:themeShade="BF"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129B3"/>
    <w:rPr>
      <w:rFonts w:asciiTheme="majorHAnsi" w:eastAsiaTheme="majorEastAsia" w:hAnsiTheme="majorHAnsi" w:cstheme="majorBidi"/>
      <w:b/>
      <w:sz w:val="24"/>
      <w:szCs w:val="26"/>
    </w:rPr>
  </w:style>
  <w:style w:type="paragraph" w:styleId="Listeavsnitt">
    <w:name w:val="List Paragraph"/>
    <w:basedOn w:val="Normal"/>
    <w:uiPriority w:val="34"/>
    <w:qFormat/>
    <w:rsid w:val="002F34E1"/>
    <w:pPr>
      <w:numPr>
        <w:numId w:val="1"/>
      </w:numPr>
      <w:spacing w:before="120" w:after="0" w:line="240" w:lineRule="auto"/>
      <w:ind w:left="170" w:hanging="17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594067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86C663" w:themeColor="accent1"/>
      <w:spacing w:val="-10"/>
      <w:kern w:val="28"/>
      <w:sz w:val="32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94067"/>
    <w:rPr>
      <w:rFonts w:asciiTheme="majorHAnsi" w:eastAsiaTheme="majorEastAsia" w:hAnsiTheme="majorHAnsi" w:cstheme="majorBidi"/>
      <w:b/>
      <w:color w:val="86C663" w:themeColor="accent1"/>
      <w:spacing w:val="-10"/>
      <w:kern w:val="28"/>
      <w:sz w:val="32"/>
      <w:szCs w:val="5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90A6D"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F34E1"/>
    <w:rPr>
      <w:rFonts w:asciiTheme="majorHAnsi" w:eastAsiaTheme="majorEastAsia" w:hAnsiTheme="majorHAnsi" w:cstheme="majorBidi"/>
      <w:b/>
      <w:iCs/>
      <w:sz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94067"/>
    <w:pPr>
      <w:numPr>
        <w:ilvl w:val="1"/>
      </w:numPr>
    </w:pPr>
    <w:rPr>
      <w:rFonts w:eastAsiaTheme="minorEastAsia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94067"/>
    <w:rPr>
      <w:rFonts w:eastAsiaTheme="minorEastAsia"/>
      <w:spacing w:val="15"/>
      <w:sz w:val="20"/>
    </w:rPr>
  </w:style>
  <w:style w:type="paragraph" w:customStyle="1" w:styleId="Ingress">
    <w:name w:val="Ingress"/>
    <w:basedOn w:val="Normal"/>
    <w:qFormat/>
    <w:rsid w:val="00594067"/>
    <w:rPr>
      <w:noProof/>
      <w:sz w:val="24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CD1D6A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887344"/>
    <w:rPr>
      <w:color w:val="0563C1" w:themeColor="hyperlink"/>
      <w:u w:val="single"/>
    </w:rPr>
  </w:style>
  <w:style w:type="paragraph" w:styleId="Ingenmellomrom">
    <w:name w:val="No Spacing"/>
    <w:uiPriority w:val="1"/>
    <w:qFormat/>
    <w:rsid w:val="00887344"/>
    <w:pPr>
      <w:spacing w:after="0" w:line="240" w:lineRule="auto"/>
    </w:pPr>
    <w:rPr>
      <w:sz w:val="20"/>
    </w:rPr>
  </w:style>
  <w:style w:type="paragraph" w:customStyle="1" w:styleId="Litteraturreferanse">
    <w:name w:val="Litteratur referanse"/>
    <w:basedOn w:val="Listeavsnitt"/>
    <w:qFormat/>
    <w:rsid w:val="000B67EE"/>
    <w:pPr>
      <w:numPr>
        <w:numId w:val="0"/>
      </w:numPr>
      <w:spacing w:before="0" w:after="120"/>
      <w:ind w:left="567" w:hanging="567"/>
      <w:contextualSpacing w:val="0"/>
    </w:pPr>
    <w:rPr>
      <w:rFonts w:ascii="Calibri" w:eastAsiaTheme="minorEastAsia" w:hAnsi="Calibri"/>
      <w:sz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C0A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0AE2"/>
    <w:rPr>
      <w:rFonts w:ascii="Segoe UI" w:hAnsi="Segoe UI" w:cs="Segoe UI"/>
      <w:sz w:val="18"/>
      <w:szCs w:val="18"/>
    </w:rPr>
  </w:style>
  <w:style w:type="paragraph" w:styleId="Bildetekst">
    <w:name w:val="caption"/>
    <w:basedOn w:val="Normal"/>
    <w:next w:val="Normal"/>
    <w:uiPriority w:val="35"/>
    <w:unhideWhenUsed/>
    <w:qFormat/>
    <w:rsid w:val="00B64561"/>
    <w:pPr>
      <w:spacing w:after="200" w:line="240" w:lineRule="auto"/>
    </w:pPr>
    <w:rPr>
      <w:i/>
      <w:iCs/>
      <w:color w:val="406D28" w:themeColor="accent1" w:themeShade="80"/>
      <w:szCs w:val="18"/>
    </w:rPr>
  </w:style>
  <w:style w:type="table" w:styleId="Enkelttabell1">
    <w:name w:val="Table Simple 1"/>
    <w:aliases w:val="NORSØK"/>
    <w:basedOn w:val="Vanligtabell"/>
    <w:semiHidden/>
    <w:unhideWhenUsed/>
    <w:rsid w:val="00B64561"/>
    <w:pPr>
      <w:spacing w:after="120" w:line="240" w:lineRule="auto"/>
      <w:jc w:val="both"/>
    </w:pPr>
    <w:rPr>
      <w:rFonts w:eastAsia="Times New Roman" w:cs="Times New Roman"/>
      <w:sz w:val="20"/>
      <w:szCs w:val="20"/>
      <w:lang w:val="en-GB"/>
    </w:rPr>
    <w:tblPr>
      <w:tblStyleRowBandSize w:val="1"/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nil"/>
          <w:bottom w:val="single" w:sz="4" w:space="0" w:color="D9D9D9" w:themeColor="background1" w:themeShade="D9"/>
        </w:tcBorders>
        <w:shd w:val="clear" w:color="auto" w:fill="FFFFFF" w:themeFill="background1"/>
      </w:tcPr>
    </w:tblStylePr>
    <w:tblStylePr w:type="band2Horz">
      <w:tblPr/>
      <w:tcPr>
        <w:tcBorders>
          <w:bottom w:val="single" w:sz="4" w:space="0" w:color="D9D9D9" w:themeColor="background1" w:themeShade="D9"/>
        </w:tcBorders>
      </w:tcPr>
    </w:tblStylePr>
  </w:style>
  <w:style w:type="table" w:customStyle="1" w:styleId="Stil1">
    <w:name w:val="Stil1"/>
    <w:basedOn w:val="Vanligtabell"/>
    <w:uiPriority w:val="99"/>
    <w:rsid w:val="00B5017C"/>
    <w:pPr>
      <w:spacing w:after="0" w:line="240" w:lineRule="auto"/>
    </w:pPr>
    <w:tblPr>
      <w:tblStyleRowBandSize w:val="1"/>
      <w:tblBorders>
        <w:top w:val="single" w:sz="4" w:space="0" w:color="D9D9D9" w:themeColor="background1" w:themeShade="D9"/>
      </w:tblBorders>
    </w:tblPr>
    <w:tblStylePr w:type="firstRow">
      <w:rPr>
        <w:color w:val="auto"/>
      </w:rPr>
      <w:tblPr/>
      <w:tcPr>
        <w:tcBorders>
          <w:top w:val="single" w:sz="8" w:space="0" w:color="406D28" w:themeColor="accent1" w:themeShade="80"/>
          <w:bottom w:val="single" w:sz="8" w:space="0" w:color="406D28" w:themeColor="accent1" w:themeShade="8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4" w:space="0" w:color="406D28" w:themeColor="accent1" w:themeShade="80"/>
          <w:bottom w:val="single" w:sz="4" w:space="0" w:color="406D28" w:themeColor="accent1" w:themeShade="80"/>
        </w:tcBorders>
      </w:tcPr>
    </w:tblStylePr>
    <w:tblStylePr w:type="band1Horz">
      <w:tblPr/>
      <w:tcPr>
        <w:tcBorders>
          <w:top w:val="single" w:sz="4" w:space="0" w:color="D9D9D9" w:themeColor="background1" w:themeShade="D9"/>
          <w:bottom w:val="single" w:sz="4" w:space="0" w:color="D9D9D9" w:themeColor="background1" w:themeShade="D9"/>
        </w:tcBorders>
      </w:tcPr>
    </w:tblStylePr>
  </w:style>
  <w:style w:type="table" w:customStyle="1" w:styleId="Kalender1">
    <w:name w:val="Kalender 1"/>
    <w:basedOn w:val="Vanligtabell"/>
    <w:uiPriority w:val="99"/>
    <w:qFormat/>
    <w:rsid w:val="00B5017C"/>
    <w:pPr>
      <w:spacing w:after="0" w:line="240" w:lineRule="auto"/>
    </w:pPr>
    <w:rPr>
      <w:rFonts w:eastAsiaTheme="minorEastAsia"/>
      <w:lang w:eastAsia="nb-NO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sok.no" TargetMode="Externa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viten.com/nyviten/klingen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norsok.no" TargetMode="Externa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hared%20Folders\Kommunikasjon\Kommunikasjon\Maler\NORS&#216;K%20INFO\Mal%20NORS&#216;K%20INFO%2020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4567B5F48FE422CBAA22AEFF101CC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3B036C-854F-432A-BEF9-22519F62B7F9}"/>
      </w:docPartPr>
      <w:docPartBody>
        <w:p w:rsidR="007407C6" w:rsidRDefault="00673627">
          <w:pPr>
            <w:pStyle w:val="F4567B5F48FE422CBAA22AEFF101CCB6"/>
          </w:pPr>
          <w:r w:rsidRPr="00304283">
            <w:rPr>
              <w:b/>
              <w:color w:val="FFFFFF" w:themeColor="background1"/>
              <w:sz w:val="72"/>
              <w:szCs w:val="72"/>
            </w:rPr>
            <w:t>Sett</w:t>
          </w:r>
          <w:r w:rsidRPr="00304283">
            <w:rPr>
              <w:b/>
              <w:color w:val="FFFFFF" w:themeColor="background1"/>
              <w:sz w:val="72"/>
              <w:szCs w:val="28"/>
            </w:rPr>
            <w:t xml:space="preserve"> </w:t>
          </w:r>
          <w:r w:rsidRPr="00304283">
            <w:rPr>
              <w:b/>
              <w:color w:val="FFFFFF" w:themeColor="background1"/>
              <w:sz w:val="72"/>
              <w:szCs w:val="72"/>
            </w:rPr>
            <w:t>inn tittel</w:t>
          </w:r>
        </w:p>
      </w:docPartBody>
    </w:docPart>
    <w:docPart>
      <w:docPartPr>
        <w:name w:val="22EB9B5E0F714C62B6E531EED8A675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5EE26F-3D68-4EC2-85DA-1DD349653F2C}"/>
      </w:docPartPr>
      <w:docPartBody>
        <w:p w:rsidR="007407C6" w:rsidRDefault="00673627">
          <w:pPr>
            <w:pStyle w:val="22EB9B5E0F714C62B6E531EED8A67548"/>
          </w:pPr>
          <w:r>
            <w:rPr>
              <w:caps/>
              <w:color w:val="FFFFFF" w:themeColor="background1"/>
              <w:sz w:val="26"/>
              <w:szCs w:val="26"/>
            </w:rPr>
            <w:t>Sett inn UNDERTITTEL</w:t>
          </w:r>
        </w:p>
      </w:docPartBody>
    </w:docPart>
    <w:docPart>
      <w:docPartPr>
        <w:name w:val="21AB09A52E1F4738A914467C76DEF3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E397E1A-ED2F-43B5-A5AF-0848CAB301FE}"/>
      </w:docPartPr>
      <w:docPartBody>
        <w:p w:rsidR="007407C6" w:rsidRDefault="00673627">
          <w:pPr>
            <w:pStyle w:val="21AB09A52E1F4738A914467C76DEF38F"/>
          </w:pPr>
          <w:r w:rsidRPr="00814C73">
            <w:rPr>
              <w:rStyle w:val="Overskrift4Tegn"/>
            </w:rPr>
            <w:t>Sett inn forfatter(e)</w:t>
          </w:r>
        </w:p>
      </w:docPartBody>
    </w:docPart>
    <w:docPart>
      <w:docPartPr>
        <w:name w:val="762B68953617489EAE8CD16D22D5886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5D00D72-F03C-41AA-900D-FAEA30F37F7A}"/>
      </w:docPartPr>
      <w:docPartBody>
        <w:p w:rsidR="007407C6" w:rsidRDefault="00673627">
          <w:pPr>
            <w:pStyle w:val="762B68953617489EAE8CD16D22D58864"/>
          </w:pPr>
          <w:r>
            <w:t>Sett inn epost</w:t>
          </w:r>
        </w:p>
      </w:docPartBody>
    </w:docPart>
    <w:docPart>
      <w:docPartPr>
        <w:name w:val="CEC235FE4C4B4EFCAE805D18C0C277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7A2C1B-CB94-413A-9EB1-31AC6747299F}"/>
      </w:docPartPr>
      <w:docPartBody>
        <w:p w:rsidR="007407C6" w:rsidRDefault="00673627">
          <w:pPr>
            <w:pStyle w:val="CEC235FE4C4B4EFCAE805D18C0C277AC"/>
          </w:pPr>
          <w:r w:rsidRPr="00F83231">
            <w:rPr>
              <w:b/>
              <w:color w:val="FFFFFF" w:themeColor="background1"/>
              <w:sz w:val="56"/>
              <w:szCs w:val="56"/>
            </w:rPr>
            <w:t>Sett inn tittel</w:t>
          </w:r>
        </w:p>
      </w:docPartBody>
    </w:docPart>
    <w:docPart>
      <w:docPartPr>
        <w:name w:val="C69096EC03BB450681544BAAD30F06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B0668C-3B32-4502-80C9-FA43D5647B19}"/>
      </w:docPartPr>
      <w:docPartBody>
        <w:p w:rsidR="007407C6" w:rsidRDefault="00045AEA" w:rsidP="00045AEA">
          <w:pPr>
            <w:pStyle w:val="C69096EC03BB450681544BAAD30F0677"/>
          </w:pPr>
          <w:r w:rsidRPr="00814C73">
            <w:rPr>
              <w:rStyle w:val="Overskrift4Tegn"/>
            </w:rPr>
            <w:t>Sett inn forfatter(e)</w:t>
          </w:r>
        </w:p>
      </w:docPartBody>
    </w:docPart>
    <w:docPart>
      <w:docPartPr>
        <w:name w:val="8A2E293B551F4FBFA73FACE4F8F146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B8D38B-1677-4B42-8383-1272AACA4738}"/>
      </w:docPartPr>
      <w:docPartBody>
        <w:p w:rsidR="007407C6" w:rsidRDefault="00045AEA" w:rsidP="00045AEA">
          <w:pPr>
            <w:pStyle w:val="8A2E293B551F4FBFA73FACE4F8F14629"/>
          </w:pPr>
          <w:r>
            <w:t>Sett inn epost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AEA"/>
    <w:rsid w:val="00045AEA"/>
    <w:rsid w:val="00673627"/>
    <w:rsid w:val="007407C6"/>
    <w:rsid w:val="00CE1C44"/>
    <w:rsid w:val="00F8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45AE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b/>
      <w:iCs/>
      <w:sz w:val="3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4567B5F48FE422CBAA22AEFF101CCB6">
    <w:name w:val="F4567B5F48FE422CBAA22AEFF101CCB6"/>
  </w:style>
  <w:style w:type="paragraph" w:customStyle="1" w:styleId="22EB9B5E0F714C62B6E531EED8A67548">
    <w:name w:val="22EB9B5E0F714C62B6E531EED8A67548"/>
  </w:style>
  <w:style w:type="character" w:customStyle="1" w:styleId="Overskrift4Tegn">
    <w:name w:val="Overskrift 4 Tegn"/>
    <w:basedOn w:val="Standardskriftforavsnitt"/>
    <w:link w:val="Overskrift4"/>
    <w:uiPriority w:val="9"/>
    <w:rsid w:val="00045AEA"/>
    <w:rPr>
      <w:rFonts w:asciiTheme="majorHAnsi" w:eastAsiaTheme="majorEastAsia" w:hAnsiTheme="majorHAnsi" w:cstheme="majorBidi"/>
      <w:b/>
      <w:iCs/>
      <w:sz w:val="32"/>
      <w:lang w:eastAsia="en-US"/>
    </w:rPr>
  </w:style>
  <w:style w:type="paragraph" w:customStyle="1" w:styleId="21AB09A52E1F4738A914467C76DEF38F">
    <w:name w:val="21AB09A52E1F4738A914467C76DEF38F"/>
  </w:style>
  <w:style w:type="paragraph" w:customStyle="1" w:styleId="762B68953617489EAE8CD16D22D58864">
    <w:name w:val="762B68953617489EAE8CD16D22D58864"/>
  </w:style>
  <w:style w:type="character" w:styleId="Plassholdertekst">
    <w:name w:val="Placeholder Text"/>
    <w:basedOn w:val="Standardskriftforavsnitt"/>
    <w:uiPriority w:val="99"/>
    <w:semiHidden/>
    <w:rsid w:val="007407C6"/>
    <w:rPr>
      <w:color w:val="808080"/>
    </w:rPr>
  </w:style>
  <w:style w:type="paragraph" w:customStyle="1" w:styleId="4C77B4440938465F8B18E8678A5EA7E7">
    <w:name w:val="4C77B4440938465F8B18E8678A5EA7E7"/>
  </w:style>
  <w:style w:type="paragraph" w:customStyle="1" w:styleId="F93B2309AD69468E8387F13FFF753392">
    <w:name w:val="F93B2309AD69468E8387F13FFF753392"/>
  </w:style>
  <w:style w:type="paragraph" w:customStyle="1" w:styleId="B4D56EE8D60249B0B0A74C138C91C10D">
    <w:name w:val="B4D56EE8D60249B0B0A74C138C91C10D"/>
  </w:style>
  <w:style w:type="paragraph" w:customStyle="1" w:styleId="CEC235FE4C4B4EFCAE805D18C0C277AC">
    <w:name w:val="CEC235FE4C4B4EFCAE805D18C0C277AC"/>
  </w:style>
  <w:style w:type="paragraph" w:customStyle="1" w:styleId="C69096EC03BB450681544BAAD30F0677">
    <w:name w:val="C69096EC03BB450681544BAAD30F0677"/>
    <w:rsid w:val="00045AEA"/>
  </w:style>
  <w:style w:type="paragraph" w:customStyle="1" w:styleId="8A2E293B551F4FBFA73FACE4F8F14629">
    <w:name w:val="8A2E293B551F4FBFA73FACE4F8F14629"/>
    <w:rsid w:val="00045AEA"/>
  </w:style>
  <w:style w:type="paragraph" w:customStyle="1" w:styleId="FE730080B8DA4F4DAA964D5B00A8A9BB">
    <w:name w:val="FE730080B8DA4F4DAA964D5B00A8A9BB"/>
    <w:rsid w:val="007407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orsø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6C663"/>
      </a:accent1>
      <a:accent2>
        <a:srgbClr val="488BC9"/>
      </a:accent2>
      <a:accent3>
        <a:srgbClr val="B25538"/>
      </a:accent3>
      <a:accent4>
        <a:srgbClr val="3C241E"/>
      </a:accent4>
      <a:accent5>
        <a:srgbClr val="565656"/>
      </a:accent5>
      <a:accent6>
        <a:srgbClr val="ECECEC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64359-B34D-4AC1-8C49-E31BFEC1F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NORSØK INFO 2016</Template>
  <TotalTime>1212</TotalTime>
  <Pages>4</Pages>
  <Words>583</Words>
  <Characters>3091</Characters>
  <Application>Microsoft Office Word</Application>
  <DocSecurity>0</DocSecurity>
  <Lines>25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Lovise Sæter</dc:creator>
  <cp:keywords/>
  <dc:description/>
  <cp:lastModifiedBy>Lovise Sæter</cp:lastModifiedBy>
  <cp:revision>8</cp:revision>
  <dcterms:created xsi:type="dcterms:W3CDTF">2020-12-01T08:05:00Z</dcterms:created>
  <dcterms:modified xsi:type="dcterms:W3CDTF">2021-01-22T07:24:00Z</dcterms:modified>
</cp:coreProperties>
</file>