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pPr w:leftFromText="142" w:rightFromText="142" w:vertAnchor="page" w:horzAnchor="page" w:tblpX="2449" w:tblpY="4705"/>
        <w:tblW w:w="9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656A43" w:rsidRPr="00012440" w:rsidTr="00656A43">
        <w:trPr>
          <w:trHeight w:val="229"/>
        </w:trPr>
        <w:tc>
          <w:tcPr>
            <w:tcW w:w="9205" w:type="dxa"/>
            <w:tcMar>
              <w:top w:w="28" w:type="dxa"/>
              <w:left w:w="0" w:type="dxa"/>
              <w:right w:w="57" w:type="dxa"/>
            </w:tcMar>
            <w:vAlign w:val="center"/>
          </w:tcPr>
          <w:p w:rsidR="00656A43" w:rsidRPr="00147BC5" w:rsidRDefault="00656A43" w:rsidP="00656A43">
            <w:pPr>
              <w:pStyle w:val="ForsideheadingNORSKRAPPORT"/>
            </w:pPr>
            <w:bookmarkStart w:id="0" w:name="_Toc297202398"/>
            <w:r w:rsidRPr="00147BC5">
              <w:t>NORSØK R</w:t>
            </w:r>
            <w:r w:rsidR="00E333F1">
              <w:t>APPORT</w:t>
            </w:r>
            <w:r w:rsidRPr="00147BC5">
              <w:t xml:space="preserve"> | VOL.</w:t>
            </w:r>
            <w:r w:rsidR="00D93556">
              <w:t xml:space="preserve"> </w:t>
            </w:r>
            <w:proofErr w:type="spellStart"/>
            <w:r>
              <w:t>X</w:t>
            </w:r>
            <w:proofErr w:type="spellEnd"/>
            <w:r w:rsidRPr="00147BC5">
              <w:t xml:space="preserve">  |  NR. </w:t>
            </w:r>
            <w:proofErr w:type="spellStart"/>
            <w:r w:rsidR="00D93556">
              <w:t>X</w:t>
            </w:r>
            <w:proofErr w:type="spellEnd"/>
            <w:r w:rsidRPr="00147BC5">
              <w:t xml:space="preserve"> | 20</w:t>
            </w:r>
            <w:r w:rsidR="00824BF2">
              <w:t>20</w:t>
            </w:r>
          </w:p>
        </w:tc>
      </w:tr>
    </w:tbl>
    <w:p w:rsidR="005675D8" w:rsidRPr="00012440" w:rsidRDefault="0094367A" w:rsidP="00FB4199">
      <w:pPr>
        <w:spacing w:line="240" w:lineRule="auto"/>
      </w:pPr>
      <w:r w:rsidRPr="005457B6"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25550D68" wp14:editId="4AF01164">
            <wp:simplePos x="0" y="0"/>
            <wp:positionH relativeFrom="column">
              <wp:posOffset>-636104</wp:posOffset>
            </wp:positionH>
            <wp:positionV relativeFrom="page">
              <wp:posOffset>401293</wp:posOffset>
            </wp:positionV>
            <wp:extent cx="1804883" cy="741733"/>
            <wp:effectExtent l="0" t="0" r="5080" b="1270"/>
            <wp:wrapNone/>
            <wp:docPr id="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BIO_logo_HORISONTAL_SOR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83" cy="74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pPr w:leftFromText="142" w:rightFromText="142" w:vertAnchor="page" w:horzAnchor="page" w:tblpX="1802" w:tblpY="2345"/>
        <w:tblOverlap w:val="never"/>
        <w:tblW w:w="9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9"/>
      </w:tblGrid>
      <w:tr w:rsidR="00175F11" w:rsidRPr="00012440" w:rsidTr="00175F11">
        <w:trPr>
          <w:trHeight w:val="2304"/>
        </w:trPr>
        <w:tc>
          <w:tcPr>
            <w:tcW w:w="9819" w:type="dxa"/>
            <w:tcMar>
              <w:left w:w="0" w:type="dxa"/>
              <w:right w:w="28" w:type="dxa"/>
            </w:tcMar>
            <w:vAlign w:val="center"/>
          </w:tcPr>
          <w:bookmarkStart w:id="1" w:name="_Toc429481791"/>
          <w:bookmarkStart w:id="2" w:name="_Toc429482474"/>
          <w:p w:rsidR="00175F11" w:rsidRPr="00581565" w:rsidRDefault="0080250F" w:rsidP="00581565">
            <w:pPr>
              <w:pStyle w:val="Rapporttittel"/>
              <w:framePr w:hSpace="0" w:wrap="auto" w:vAnchor="margin" w:hAnchor="text" w:xAlign="left" w:yAlign="inline"/>
              <w:suppressOverlap w:val="0"/>
            </w:pPr>
            <w:r>
              <w:fldChar w:fldCharType="begin">
                <w:ffData>
                  <w:name w:val="Tekst3"/>
                  <w:enabled/>
                  <w:calcOnExit w:val="0"/>
                  <w:textInput>
                    <w:default w:val="[Rapport tittel] "/>
                    <w:format w:val="[Rapport tittel]] "/>
                  </w:textInput>
                </w:ffData>
              </w:fldChar>
            </w:r>
            <w:bookmarkStart w:id="3" w:name="Tekst3"/>
            <w:r w:rsidRPr="0080250F"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[Rapport tittel] </w:t>
            </w:r>
            <w:r>
              <w:fldChar w:fldCharType="end"/>
            </w:r>
            <w:bookmarkEnd w:id="3"/>
          </w:p>
          <w:p w:rsidR="003906B1" w:rsidRPr="00581565" w:rsidRDefault="00023B59" w:rsidP="00581565">
            <w:pPr>
              <w:pStyle w:val="Undertittelrapportforsiden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kst4"/>
                  <w:enabled/>
                  <w:calcOnExit w:val="0"/>
                  <w:textInput>
                    <w:default w:val="[Forklarende undertittel]"/>
                    <w:format w:val="[Undertitle]"/>
                  </w:textInput>
                </w:ffData>
              </w:fldChar>
            </w:r>
            <w:bookmarkStart w:id="4" w:name="Teks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[Forklarende undertittel]</w:t>
            </w:r>
            <w:r>
              <w:fldChar w:fldCharType="end"/>
            </w:r>
            <w:bookmarkEnd w:id="4"/>
            <w:r w:rsidR="007435E9">
              <w:t xml:space="preserve"> </w:t>
            </w:r>
          </w:p>
        </w:tc>
      </w:tr>
    </w:tbl>
    <w:p w:rsidR="00DC2CBD" w:rsidRPr="00012440" w:rsidRDefault="0094367A" w:rsidP="00DC2CBD">
      <w:pPr>
        <w:spacing w:line="240" w:lineRule="auto"/>
      </w:pPr>
      <w:r>
        <w:rPr>
          <w:noProof/>
          <w:lang w:eastAsia="nb-NO"/>
        </w:rPr>
        <w:drawing>
          <wp:anchor distT="0" distB="0" distL="114300" distR="114300" simplePos="0" relativeHeight="251669504" behindDoc="0" locked="0" layoutInCell="1" allowOverlap="1" wp14:anchorId="36A72AB3" wp14:editId="461DD9D0">
            <wp:simplePos x="0" y="0"/>
            <wp:positionH relativeFrom="margin">
              <wp:posOffset>-711227</wp:posOffset>
            </wp:positionH>
            <wp:positionV relativeFrom="margin">
              <wp:posOffset>508801</wp:posOffset>
            </wp:positionV>
            <wp:extent cx="7181850" cy="6108700"/>
            <wp:effectExtent l="0" t="0" r="0" b="635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BIO_skog.jpg"/>
                    <pic:cNvPicPr/>
                  </pic:nvPicPr>
                  <pic:blipFill rotWithShape="1">
                    <a:blip r:embed="rId12"/>
                    <a:srcRect l="1" t="4031" r="21167" b="977"/>
                    <a:stretch/>
                  </pic:blipFill>
                  <pic:spPr bwMode="auto">
                    <a:xfrm>
                      <a:off x="0" y="0"/>
                      <a:ext cx="7181850" cy="6108700"/>
                    </a:xfrm>
                    <a:prstGeom prst="rect">
                      <a:avLst/>
                    </a:prstGeom>
                    <a:solidFill>
                      <a:srgbClr val="93C34B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600" w:rsidRPr="00012440" w:rsidRDefault="00B43911" w:rsidP="006E4747">
      <w:pPr>
        <w:spacing w:after="0" w:line="240" w:lineRule="auto"/>
      </w:pPr>
      <w:r w:rsidRPr="00012440">
        <w:br w:type="page"/>
      </w: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9072"/>
      </w:tblGrid>
      <w:tr w:rsidR="00DE5600" w:rsidRPr="00012440" w:rsidTr="002B60A1">
        <w:tc>
          <w:tcPr>
            <w:tcW w:w="9496" w:type="dxa"/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color w:val="000000" w:themeColor="text1"/>
                <w:lang w:eastAsia="nb-NO"/>
              </w:rPr>
            </w:pPr>
            <w:r>
              <w:rPr>
                <w:color w:val="000000" w:themeColor="text1"/>
                <w:lang w:eastAsia="nb-NO"/>
              </w:rPr>
              <w:lastRenderedPageBreak/>
              <w:t>Tittel</w:t>
            </w:r>
          </w:p>
        </w:tc>
      </w:tr>
      <w:tr w:rsidR="00DE5600" w:rsidRPr="00824BF2" w:rsidTr="00CF0B06">
        <w:tc>
          <w:tcPr>
            <w:tcW w:w="9496" w:type="dxa"/>
            <w:tcBorders>
              <w:top w:val="nil"/>
              <w:left w:val="nil"/>
              <w:bottom w:val="single" w:sz="4" w:space="0" w:color="B3D1E1"/>
            </w:tcBorders>
            <w:shd w:val="clear" w:color="auto" w:fill="FFFFFF" w:themeFill="background1"/>
            <w:hideMark/>
          </w:tcPr>
          <w:p w:rsidR="00DE5600" w:rsidRPr="008253D2" w:rsidRDefault="000E35BF" w:rsidP="00FF2889">
            <w:pPr>
              <w:rPr>
                <w:color w:val="000000" w:themeColor="text1"/>
                <w:lang w:val="nn-NO" w:eastAsia="nb-NO"/>
              </w:rPr>
            </w:pPr>
            <w:r>
              <w:rPr>
                <w:color w:val="000000" w:themeColor="text1"/>
                <w:lang w:eastAsia="nb-NO"/>
              </w:rPr>
              <w:fldChar w:fldCharType="begin">
                <w:ffData>
                  <w:name w:val="Tekst7"/>
                  <w:enabled/>
                  <w:calcOnExit w:val="0"/>
                  <w:textInput>
                    <w:default w:val="[Sett inn tittel / insert title] "/>
                    <w:format w:val="[Sett inn tittel / inclose title name] "/>
                  </w:textInput>
                </w:ffData>
              </w:fldChar>
            </w:r>
            <w:bookmarkStart w:id="5" w:name="Tekst7"/>
            <w:r w:rsidRPr="008253D2">
              <w:rPr>
                <w:color w:val="000000" w:themeColor="text1"/>
                <w:lang w:val="nn-NO" w:eastAsia="nb-NO"/>
              </w:rPr>
              <w:instrText xml:space="preserve"> FORMTEXT </w:instrText>
            </w:r>
            <w:r>
              <w:rPr>
                <w:color w:val="000000" w:themeColor="text1"/>
                <w:lang w:eastAsia="nb-NO"/>
              </w:rPr>
            </w:r>
            <w:r>
              <w:rPr>
                <w:color w:val="000000" w:themeColor="text1"/>
                <w:lang w:eastAsia="nb-NO"/>
              </w:rPr>
              <w:fldChar w:fldCharType="separate"/>
            </w:r>
            <w:r w:rsidRPr="008253D2">
              <w:rPr>
                <w:noProof/>
                <w:color w:val="000000" w:themeColor="text1"/>
                <w:lang w:val="nn-NO" w:eastAsia="nb-NO"/>
              </w:rPr>
              <w:t xml:space="preserve">[Sett inn tittel / insert title] </w:t>
            </w:r>
            <w:r>
              <w:rPr>
                <w:color w:val="000000" w:themeColor="text1"/>
                <w:lang w:eastAsia="nb-NO"/>
              </w:rPr>
              <w:fldChar w:fldCharType="end"/>
            </w:r>
            <w:bookmarkEnd w:id="5"/>
            <w:r w:rsidR="00FF2889" w:rsidRPr="008253D2">
              <w:rPr>
                <w:color w:val="000000" w:themeColor="text1"/>
                <w:lang w:val="nn-NO" w:eastAsia="nb-NO"/>
              </w:rPr>
              <w:t xml:space="preserve"> </w:t>
            </w:r>
          </w:p>
        </w:tc>
      </w:tr>
      <w:tr w:rsidR="00DE5600" w:rsidRPr="00012440" w:rsidTr="00CF0B06">
        <w:tc>
          <w:tcPr>
            <w:tcW w:w="9496" w:type="dxa"/>
            <w:tcBorders>
              <w:top w:val="single" w:sz="4" w:space="0" w:color="B3D1E1"/>
              <w:left w:val="nil"/>
              <w:bottom w:val="nil"/>
            </w:tcBorders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color w:val="000000" w:themeColor="text1"/>
                <w:lang w:eastAsia="nb-NO"/>
              </w:rPr>
            </w:pPr>
            <w:r>
              <w:rPr>
                <w:color w:val="000000" w:themeColor="text1"/>
                <w:lang w:eastAsia="nb-NO"/>
              </w:rPr>
              <w:t>FORFATTERE</w:t>
            </w:r>
            <w:r w:rsidR="0037545A" w:rsidRPr="00012440">
              <w:rPr>
                <w:color w:val="000000" w:themeColor="text1"/>
                <w:lang w:eastAsia="nb-NO"/>
              </w:rPr>
              <w:t>(</w:t>
            </w:r>
            <w:r>
              <w:rPr>
                <w:color w:val="000000" w:themeColor="text1"/>
                <w:lang w:eastAsia="nb-NO"/>
              </w:rPr>
              <w:t>E</w:t>
            </w:r>
            <w:r w:rsidR="0037545A" w:rsidRPr="00012440">
              <w:rPr>
                <w:color w:val="000000" w:themeColor="text1"/>
                <w:lang w:eastAsia="nb-NO"/>
              </w:rPr>
              <w:t>)</w:t>
            </w:r>
          </w:p>
        </w:tc>
      </w:tr>
      <w:tr w:rsidR="00DE5600" w:rsidRPr="00012440" w:rsidTr="002B60A1">
        <w:tc>
          <w:tcPr>
            <w:tcW w:w="9496" w:type="dxa"/>
            <w:shd w:val="clear" w:color="auto" w:fill="FFFFFF" w:themeFill="background1"/>
            <w:hideMark/>
          </w:tcPr>
          <w:p w:rsidR="00DE5600" w:rsidRPr="00030955" w:rsidRDefault="000E35BF" w:rsidP="00DD074B">
            <w:pPr>
              <w:rPr>
                <w:color w:val="000000" w:themeColor="text1"/>
                <w:lang w:eastAsia="nb-NO"/>
              </w:rPr>
            </w:pPr>
            <w:r>
              <w:rPr>
                <w:color w:val="000000" w:themeColor="text1"/>
                <w:lang w:eastAsia="nb-NO"/>
              </w:rPr>
              <w:fldChar w:fldCharType="begin">
                <w:ffData>
                  <w:name w:val="Tekst8"/>
                  <w:enabled/>
                  <w:calcOnExit w:val="0"/>
                  <w:textInput>
                    <w:default w:val="[Sett inn navn på forfatter(e) / Insert name(s) of author(s)] "/>
                    <w:format w:val="[Sett inn navn til forfatter(-e) navn / inclose name of author(-"/>
                  </w:textInput>
                </w:ffData>
              </w:fldChar>
            </w:r>
            <w:bookmarkStart w:id="6" w:name="Tekst8"/>
            <w:r>
              <w:rPr>
                <w:color w:val="000000" w:themeColor="text1"/>
                <w:lang w:eastAsia="nb-NO"/>
              </w:rPr>
              <w:instrText xml:space="preserve"> FORMTEXT </w:instrText>
            </w:r>
            <w:r>
              <w:rPr>
                <w:color w:val="000000" w:themeColor="text1"/>
                <w:lang w:eastAsia="nb-NO"/>
              </w:rPr>
            </w:r>
            <w:r>
              <w:rPr>
                <w:color w:val="000000" w:themeColor="text1"/>
                <w:lang w:eastAsia="nb-NO"/>
              </w:rPr>
              <w:fldChar w:fldCharType="separate"/>
            </w:r>
            <w:r>
              <w:rPr>
                <w:noProof/>
                <w:color w:val="000000" w:themeColor="text1"/>
                <w:lang w:eastAsia="nb-NO"/>
              </w:rPr>
              <w:t xml:space="preserve">[Sett inn navn på forfatter(e) / Insert name(s) of author(s)] </w:t>
            </w:r>
            <w:r>
              <w:rPr>
                <w:color w:val="000000" w:themeColor="text1"/>
                <w:lang w:eastAsia="nb-NO"/>
              </w:rPr>
              <w:fldChar w:fldCharType="end"/>
            </w:r>
            <w:bookmarkEnd w:id="6"/>
          </w:p>
        </w:tc>
      </w:tr>
    </w:tbl>
    <w:p w:rsidR="00DE5600" w:rsidRPr="00012440" w:rsidRDefault="00DE5600" w:rsidP="005675D8">
      <w:pPr>
        <w:tabs>
          <w:tab w:val="left" w:pos="2454"/>
        </w:tabs>
        <w:rPr>
          <w:rFonts w:ascii="Trebuchet MS" w:eastAsia="Times New Roman" w:hAnsi="Trebuchet MS" w:cs="Times New Roman"/>
          <w:color w:val="000000" w:themeColor="text1"/>
          <w:sz w:val="16"/>
          <w:szCs w:val="16"/>
        </w:rPr>
      </w:pPr>
    </w:p>
    <w:tbl>
      <w:tblPr>
        <w:tblW w:w="9072" w:type="dxa"/>
        <w:tblInd w:w="85" w:type="dxa"/>
        <w:tblBorders>
          <w:insideH w:val="single" w:sz="4" w:space="0" w:color="D4E9D3" w:themeColor="background2" w:themeTint="99"/>
          <w:insideV w:val="single" w:sz="4" w:space="0" w:color="D4E9D3" w:themeColor="background2" w:themeTint="99"/>
        </w:tblBorders>
        <w:shd w:val="clear" w:color="auto" w:fill="FFFFFF" w:themeFill="background1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1220"/>
        <w:gridCol w:w="1355"/>
        <w:gridCol w:w="315"/>
        <w:gridCol w:w="2784"/>
        <w:gridCol w:w="1825"/>
        <w:gridCol w:w="1573"/>
      </w:tblGrid>
      <w:tr w:rsidR="00682A6D" w:rsidRPr="00012440" w:rsidTr="00A34B68">
        <w:trPr>
          <w:trHeight w:val="437"/>
        </w:trPr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682A6D" w:rsidRPr="00012440" w:rsidRDefault="0037545A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Dat</w:t>
            </w:r>
            <w:r w:rsidR="00E333F1">
              <w:rPr>
                <w:lang w:eastAsia="nb-NO"/>
              </w:rPr>
              <w:t>O</w:t>
            </w:r>
            <w:r w:rsidRPr="00012440">
              <w:rPr>
                <w:lang w:eastAsia="nb-NO"/>
              </w:rPr>
              <w:t>:</w:t>
            </w:r>
          </w:p>
        </w:tc>
        <w:tc>
          <w:tcPr>
            <w:tcW w:w="1355" w:type="dxa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682A6D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RA</w:t>
            </w:r>
            <w:r w:rsidR="00BD0524">
              <w:rPr>
                <w:lang w:eastAsia="nb-NO"/>
              </w:rPr>
              <w:t>p</w:t>
            </w:r>
            <w:r>
              <w:rPr>
                <w:lang w:eastAsia="nb-NO"/>
              </w:rPr>
              <w:t>PORT</w:t>
            </w:r>
            <w:r w:rsidR="0037545A" w:rsidRPr="00012440">
              <w:rPr>
                <w:lang w:eastAsia="nb-NO"/>
              </w:rPr>
              <w:t xml:space="preserve"> N</w:t>
            </w:r>
            <w:r w:rsidR="00824BF2">
              <w:rPr>
                <w:lang w:eastAsia="nb-NO"/>
              </w:rPr>
              <w:t>R</w:t>
            </w:r>
            <w:r w:rsidR="00682A6D">
              <w:rPr>
                <w:lang w:eastAsia="nb-NO"/>
              </w:rPr>
              <w:t>.</w:t>
            </w:r>
            <w:r w:rsidR="00682A6D" w:rsidRPr="00012440">
              <w:rPr>
                <w:lang w:eastAsia="nb-NO"/>
              </w:rPr>
              <w:br/>
            </w:r>
          </w:p>
        </w:tc>
        <w:tc>
          <w:tcPr>
            <w:tcW w:w="3099" w:type="dxa"/>
            <w:gridSpan w:val="2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682A6D" w:rsidRPr="00012440" w:rsidRDefault="00682A6D" w:rsidP="00DD074B">
            <w:pPr>
              <w:pStyle w:val="Etikett"/>
              <w:rPr>
                <w:lang w:eastAsia="nb-NO"/>
              </w:rPr>
            </w:pPr>
          </w:p>
        </w:tc>
        <w:tc>
          <w:tcPr>
            <w:tcW w:w="3398" w:type="dxa"/>
            <w:gridSpan w:val="2"/>
            <w:vMerge w:val="restart"/>
            <w:tcBorders>
              <w:top w:val="nil"/>
              <w:left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682A6D" w:rsidRPr="00012440" w:rsidRDefault="00682A6D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P</w:t>
            </w:r>
            <w:r w:rsidR="0037545A">
              <w:rPr>
                <w:lang w:eastAsia="nb-NO"/>
              </w:rPr>
              <w:t>ro</w:t>
            </w:r>
            <w:r w:rsidR="00E333F1">
              <w:rPr>
                <w:lang w:eastAsia="nb-NO"/>
              </w:rPr>
              <w:t>S</w:t>
            </w:r>
            <w:r w:rsidR="0037545A">
              <w:rPr>
                <w:lang w:eastAsia="nb-NO"/>
              </w:rPr>
              <w:t>J</w:t>
            </w:r>
            <w:r>
              <w:rPr>
                <w:lang w:eastAsia="nb-NO"/>
              </w:rPr>
              <w:t>ekt</w:t>
            </w:r>
            <w:r w:rsidR="0037545A">
              <w:rPr>
                <w:lang w:eastAsia="nb-NO"/>
              </w:rPr>
              <w:t xml:space="preserve"> </w:t>
            </w:r>
            <w:r w:rsidRPr="00012440">
              <w:rPr>
                <w:lang w:eastAsia="nb-NO"/>
              </w:rPr>
              <w:t>n</w:t>
            </w:r>
            <w:r w:rsidR="00824BF2">
              <w:rPr>
                <w:lang w:eastAsia="nb-NO"/>
              </w:rPr>
              <w:t>R</w:t>
            </w:r>
            <w:r w:rsidRPr="00012440">
              <w:rPr>
                <w:lang w:eastAsia="nb-NO"/>
              </w:rPr>
              <w:t>.:</w:t>
            </w:r>
          </w:p>
          <w:p w:rsidR="00682A6D" w:rsidRPr="00012440" w:rsidRDefault="00682A6D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sjektnr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Prosjektnr</w:t>
            </w:r>
            <w:r w:rsidRPr="00012440">
              <w:rPr>
                <w:lang w:eastAsia="nb-NO"/>
              </w:rPr>
              <w:fldChar w:fldCharType="end"/>
            </w:r>
          </w:p>
          <w:p w:rsidR="00682A6D" w:rsidRPr="00012440" w:rsidRDefault="00682A6D" w:rsidP="00DD074B">
            <w:pPr>
              <w:rPr>
                <w:lang w:eastAsia="nb-NO"/>
              </w:rPr>
            </w:pPr>
          </w:p>
        </w:tc>
      </w:tr>
      <w:tr w:rsidR="00682A6D" w:rsidRPr="00012440" w:rsidTr="00A34B68">
        <w:trPr>
          <w:trHeight w:val="438"/>
        </w:trPr>
        <w:tc>
          <w:tcPr>
            <w:tcW w:w="1220" w:type="dxa"/>
            <w:tcBorders>
              <w:top w:val="nil"/>
              <w:left w:val="nil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</w:tcPr>
          <w:p w:rsidR="00682A6D" w:rsidRPr="00012440" w:rsidRDefault="00682A6D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/>
            </w:r>
            <w:r w:rsidRPr="00012440">
              <w:rPr>
                <w:lang w:eastAsia="nb-NO"/>
              </w:rPr>
              <w:instrText xml:space="preserve"> TIME \@ "dd.MM.yyyy" </w:instrText>
            </w:r>
            <w:r w:rsidRPr="00012440">
              <w:rPr>
                <w:lang w:eastAsia="nb-NO"/>
              </w:rPr>
              <w:fldChar w:fldCharType="separate"/>
            </w:r>
            <w:r w:rsidR="00BD0524">
              <w:rPr>
                <w:noProof/>
                <w:lang w:eastAsia="nb-NO"/>
              </w:rPr>
              <w:t>22.01.2021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1355" w:type="dxa"/>
            <w:tcBorders>
              <w:top w:val="nil"/>
              <w:left w:val="single" w:sz="4" w:space="0" w:color="B3D1E1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  <w:hideMark/>
          </w:tcPr>
          <w:p w:rsidR="00682A6D" w:rsidRPr="00012440" w:rsidRDefault="00682A6D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l/nr/år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Vol/nr/år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3099" w:type="dxa"/>
            <w:gridSpan w:val="2"/>
            <w:tcBorders>
              <w:top w:val="nil"/>
              <w:left w:val="single" w:sz="4" w:space="0" w:color="B3D1E1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  <w:hideMark/>
          </w:tcPr>
          <w:p w:rsidR="00682A6D" w:rsidRPr="00012440" w:rsidRDefault="00682A6D" w:rsidP="00DD074B">
            <w:pPr>
              <w:rPr>
                <w:lang w:eastAsia="nb-NO"/>
              </w:rPr>
            </w:pPr>
            <w:r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Åpen/Lukket (til)"/>
                  </w:textInput>
                </w:ffData>
              </w:fldChar>
            </w:r>
            <w:r>
              <w:rPr>
                <w:lang w:eastAsia="nb-NO"/>
              </w:rPr>
              <w:instrText xml:space="preserve"> FORMTEXT </w:instrText>
            </w:r>
            <w:r>
              <w:rPr>
                <w:lang w:eastAsia="nb-NO"/>
              </w:rPr>
            </w:r>
            <w:r>
              <w:rPr>
                <w:lang w:eastAsia="nb-NO"/>
              </w:rPr>
              <w:fldChar w:fldCharType="separate"/>
            </w:r>
            <w:r>
              <w:rPr>
                <w:noProof/>
                <w:lang w:eastAsia="nb-NO"/>
              </w:rPr>
              <w:t>Åpen/Lukket (til)</w:t>
            </w:r>
            <w:r>
              <w:rPr>
                <w:lang w:eastAsia="nb-NO"/>
              </w:rPr>
              <w:fldChar w:fldCharType="end"/>
            </w:r>
          </w:p>
        </w:tc>
        <w:tc>
          <w:tcPr>
            <w:tcW w:w="3398" w:type="dxa"/>
            <w:gridSpan w:val="2"/>
            <w:vMerge/>
            <w:tcBorders>
              <w:left w:val="single" w:sz="4" w:space="0" w:color="B3D1E1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  <w:hideMark/>
          </w:tcPr>
          <w:p w:rsidR="00682A6D" w:rsidRPr="00012440" w:rsidRDefault="00682A6D" w:rsidP="00DD074B">
            <w:pPr>
              <w:rPr>
                <w:lang w:eastAsia="nb-NO"/>
              </w:rPr>
            </w:pPr>
          </w:p>
        </w:tc>
      </w:tr>
      <w:tr w:rsidR="002B60A1" w:rsidRPr="00EB7B77" w:rsidTr="00CF0B06">
        <w:tc>
          <w:tcPr>
            <w:tcW w:w="2890" w:type="dxa"/>
            <w:gridSpan w:val="3"/>
            <w:tcBorders>
              <w:top w:val="single" w:sz="4" w:space="0" w:color="B3D1E1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</w:tcPr>
          <w:p w:rsidR="00762234" w:rsidRPr="00012440" w:rsidRDefault="000E35BF" w:rsidP="00FC5965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ISBN</w:t>
            </w:r>
            <w:r w:rsidR="00762234" w:rsidRPr="00012440">
              <w:rPr>
                <w:lang w:eastAsia="nb-NO"/>
              </w:rPr>
              <w:t>:</w:t>
            </w:r>
          </w:p>
        </w:tc>
        <w:tc>
          <w:tcPr>
            <w:tcW w:w="2784" w:type="dxa"/>
            <w:tcBorders>
              <w:top w:val="single" w:sz="4" w:space="0" w:color="B3D1E1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762234" w:rsidRPr="00012440" w:rsidRDefault="002B60A1" w:rsidP="000A540C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ISSN</w:t>
            </w:r>
            <w:r w:rsidR="00762234" w:rsidRPr="00012440">
              <w:rPr>
                <w:lang w:eastAsia="nb-NO"/>
              </w:rPr>
              <w:t>:</w:t>
            </w:r>
          </w:p>
        </w:tc>
        <w:tc>
          <w:tcPr>
            <w:tcW w:w="1825" w:type="dxa"/>
            <w:tcBorders>
              <w:top w:val="single" w:sz="4" w:space="0" w:color="B3D1E1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</w:tcPr>
          <w:p w:rsidR="00762234" w:rsidRPr="00E74042" w:rsidRDefault="00E333F1" w:rsidP="00F76E50">
            <w:pPr>
              <w:pStyle w:val="Etikett"/>
              <w:rPr>
                <w:lang w:val="en-US" w:eastAsia="nb-NO"/>
              </w:rPr>
            </w:pPr>
            <w:r>
              <w:rPr>
                <w:lang w:val="en-US" w:eastAsia="nb-NO"/>
              </w:rPr>
              <w:t>ANTALL SIDER</w:t>
            </w:r>
            <w:r w:rsidR="0037545A" w:rsidRPr="00E74042">
              <w:rPr>
                <w:lang w:val="en-US" w:eastAsia="nb-NO"/>
              </w:rPr>
              <w:t>:</w:t>
            </w:r>
          </w:p>
        </w:tc>
        <w:tc>
          <w:tcPr>
            <w:tcW w:w="1573" w:type="dxa"/>
            <w:tcBorders>
              <w:top w:val="single" w:sz="4" w:space="0" w:color="B3D1E1"/>
              <w:left w:val="single" w:sz="4" w:space="0" w:color="B3D1E1"/>
              <w:bottom w:val="nil"/>
              <w:right w:val="nil"/>
            </w:tcBorders>
            <w:shd w:val="clear" w:color="auto" w:fill="FFFFFF" w:themeFill="background1"/>
            <w:hideMark/>
          </w:tcPr>
          <w:p w:rsidR="00762234" w:rsidRPr="00E74042" w:rsidRDefault="00805769" w:rsidP="00F76E50">
            <w:pPr>
              <w:pStyle w:val="Etikett"/>
              <w:rPr>
                <w:lang w:val="en-US" w:eastAsia="nb-NO"/>
              </w:rPr>
            </w:pPr>
            <w:r>
              <w:rPr>
                <w:lang w:val="en-US" w:eastAsia="nb-NO"/>
              </w:rPr>
              <w:t>antall vedlegg</w:t>
            </w:r>
            <w:r w:rsidR="0037545A" w:rsidRPr="00E74042">
              <w:rPr>
                <w:lang w:val="en-US" w:eastAsia="nb-NO"/>
              </w:rPr>
              <w:t>:</w:t>
            </w:r>
            <w:r w:rsidR="00762234" w:rsidRPr="00E74042">
              <w:rPr>
                <w:lang w:val="en-US" w:eastAsia="nb-NO"/>
              </w:rPr>
              <w:br/>
            </w:r>
          </w:p>
        </w:tc>
      </w:tr>
      <w:tr w:rsidR="002B60A1" w:rsidRPr="00012440" w:rsidTr="00545B5A">
        <w:tc>
          <w:tcPr>
            <w:tcW w:w="2890" w:type="dxa"/>
            <w:gridSpan w:val="3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762234" w:rsidRPr="00012440" w:rsidRDefault="000E35BF" w:rsidP="002B60A1">
            <w:r w:rsidRPr="000E35BF">
              <w:t>978-82-17-</w:t>
            </w:r>
            <w:r>
              <w:fldChar w:fldCharType="begin">
                <w:ffData>
                  <w:name w:val="Tekst9"/>
                  <w:enabled/>
                  <w:calcOnExit w:val="0"/>
                  <w:textInput>
                    <w:default w:val="[xxxx-x]"/>
                  </w:textInput>
                </w:ffData>
              </w:fldChar>
            </w:r>
            <w:bookmarkStart w:id="7" w:name="Teks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[xxxx-x]</w:t>
            </w:r>
            <w:r>
              <w:fldChar w:fldCharType="end"/>
            </w:r>
            <w:bookmarkEnd w:id="7"/>
          </w:p>
        </w:tc>
        <w:tc>
          <w:tcPr>
            <w:tcW w:w="2784" w:type="dxa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762234" w:rsidRPr="00012440" w:rsidRDefault="00762234" w:rsidP="002B60A1">
            <w:pPr>
              <w:rPr>
                <w:lang w:eastAsia="nb-NO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762234" w:rsidRPr="00012440" w:rsidRDefault="00762234" w:rsidP="000A540C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tall sider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Antall sider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1573" w:type="dxa"/>
            <w:tcBorders>
              <w:top w:val="nil"/>
              <w:left w:val="single" w:sz="4" w:space="0" w:color="B3D1E1"/>
              <w:bottom w:val="nil"/>
              <w:right w:val="nil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762234" w:rsidRPr="00012440" w:rsidRDefault="00762234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dlegg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Vedlegg</w:t>
            </w:r>
            <w:r w:rsidRPr="00012440">
              <w:rPr>
                <w:lang w:eastAsia="nb-NO"/>
              </w:rPr>
              <w:fldChar w:fldCharType="end"/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 w:val="16"/>
          <w:szCs w:val="16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4536"/>
        <w:gridCol w:w="4536"/>
      </w:tblGrid>
      <w:tr w:rsidR="00C34C27" w:rsidRPr="00012440" w:rsidTr="00CF0B06">
        <w:trPr>
          <w:trHeight w:val="65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OPPDRAGSGIVER</w:t>
            </w:r>
            <w:r w:rsidR="00D23302" w:rsidRPr="00012440">
              <w:rPr>
                <w:lang w:eastAsia="nb-NO"/>
              </w:rPr>
              <w:t>:</w:t>
            </w:r>
          </w:p>
          <w:p w:rsidR="00DE5600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Oppdragsgiver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Oppdragsgiver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K</w:t>
            </w:r>
            <w:r w:rsidR="00D23302" w:rsidRPr="00012440">
              <w:rPr>
                <w:lang w:eastAsia="nb-NO"/>
              </w:rPr>
              <w:t>onta</w:t>
            </w:r>
            <w:r>
              <w:rPr>
                <w:lang w:eastAsia="nb-NO"/>
              </w:rPr>
              <w:t>KT</w:t>
            </w:r>
            <w:r w:rsidR="00D23302" w:rsidRPr="00012440">
              <w:rPr>
                <w:lang w:eastAsia="nb-NO"/>
              </w:rPr>
              <w:t>person</w:t>
            </w:r>
            <w:r w:rsidR="00D23302">
              <w:rPr>
                <w:lang w:eastAsia="nb-NO"/>
              </w:rPr>
              <w:t>:</w:t>
            </w:r>
          </w:p>
          <w:p w:rsidR="00DE5600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ontaktperson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Kontaktperson</w:t>
            </w:r>
            <w:r w:rsidRPr="00012440">
              <w:rPr>
                <w:lang w:eastAsia="nb-NO"/>
              </w:rPr>
              <w:fldChar w:fldCharType="end"/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 w:val="16"/>
          <w:szCs w:val="16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4536"/>
        <w:gridCol w:w="4536"/>
      </w:tblGrid>
      <w:tr w:rsidR="00DE5600" w:rsidRPr="00012440" w:rsidTr="00CF0B06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STIKKORD</w:t>
            </w:r>
            <w:r w:rsidR="00DE5600" w:rsidRPr="00012440">
              <w:rPr>
                <w:lang w:eastAsia="nb-NO"/>
              </w:rPr>
              <w:t xml:space="preserve">: </w:t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DE5600" w:rsidRPr="00012440" w:rsidRDefault="00DE5600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F</w:t>
            </w:r>
            <w:r w:rsidR="00E333F1">
              <w:rPr>
                <w:lang w:eastAsia="nb-NO"/>
              </w:rPr>
              <w:t>AGOMRÅDE</w:t>
            </w:r>
            <w:r w:rsidRPr="00012440">
              <w:rPr>
                <w:lang w:eastAsia="nb-NO"/>
              </w:rPr>
              <w:t>:</w:t>
            </w:r>
          </w:p>
        </w:tc>
      </w:tr>
      <w:tr w:rsidR="00EE5C77" w:rsidRPr="00012440" w:rsidTr="00CF0B06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Tekst1"/>
                  <w:enabled/>
                  <w:calcOnExit w:val="0"/>
                  <w:textInput>
                    <w:default w:val="Stikkord norsk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Stikkord norske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helpText w:type="text" w:val="Velg:&#10;"/>
                  <w:textInput>
                    <w:default w:val="Sett inn fagområd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Sett inn fagområde</w:t>
            </w:r>
            <w:r w:rsidRPr="00012440">
              <w:rPr>
                <w:lang w:eastAsia="nb-NO"/>
              </w:rPr>
              <w:fldChar w:fldCharType="end"/>
            </w:r>
          </w:p>
        </w:tc>
      </w:tr>
      <w:tr w:rsidR="00EE5C77" w:rsidRPr="00012440" w:rsidTr="00CF0B06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ikkord engelsk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Stikkord engelske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helpText w:type="text" w:val="Velg:&#10;"/>
                  <w:textInput>
                    <w:default w:val="Insert field of work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Insert field of work</w:t>
            </w:r>
            <w:r w:rsidRPr="00012440">
              <w:rPr>
                <w:lang w:eastAsia="nb-NO"/>
              </w:rPr>
              <w:fldChar w:fldCharType="end"/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 w:val="16"/>
          <w:szCs w:val="16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9072"/>
      </w:tblGrid>
      <w:tr w:rsidR="00DE5600" w:rsidRPr="00012440" w:rsidTr="002B60A1">
        <w:trPr>
          <w:trHeight w:val="347"/>
        </w:trPr>
        <w:tc>
          <w:tcPr>
            <w:tcW w:w="9611" w:type="dxa"/>
            <w:shd w:val="clear" w:color="auto" w:fill="FFFFFF" w:themeFill="background1"/>
            <w:hideMark/>
          </w:tcPr>
          <w:p w:rsidR="00DE5600" w:rsidRPr="00012440" w:rsidRDefault="004A2573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S</w:t>
            </w:r>
            <w:r w:rsidR="00E333F1">
              <w:rPr>
                <w:lang w:eastAsia="nb-NO"/>
              </w:rPr>
              <w:t>AMMENDRAG</w:t>
            </w:r>
            <w:r w:rsidR="00DE5600" w:rsidRPr="00012440">
              <w:rPr>
                <w:lang w:eastAsia="nb-NO"/>
              </w:rPr>
              <w:t>:</w:t>
            </w:r>
          </w:p>
        </w:tc>
      </w:tr>
      <w:tr w:rsidR="00DE5600" w:rsidRPr="00BD0524" w:rsidTr="002B60A1">
        <w:trPr>
          <w:trHeight w:val="1254"/>
        </w:trPr>
        <w:tc>
          <w:tcPr>
            <w:tcW w:w="9611" w:type="dxa"/>
            <w:shd w:val="clear" w:color="auto" w:fill="FFFFFF" w:themeFill="background1"/>
            <w:hideMark/>
          </w:tcPr>
          <w:p w:rsidR="0020265E" w:rsidRDefault="002B60A1" w:rsidP="002B60A1">
            <w:r w:rsidRPr="002B60A1">
              <w:t>Sammendrag (norsk sammendrag er obligatorisk dersom rapporten er skrevet på engelsk)»</w:t>
            </w:r>
            <w:bookmarkStart w:id="8" w:name="_GoBack"/>
            <w:bookmarkEnd w:id="8"/>
          </w:p>
          <w:p w:rsidR="0020265E" w:rsidRDefault="0020265E" w:rsidP="002B60A1"/>
          <w:p w:rsidR="0020265E" w:rsidRPr="0020265E" w:rsidRDefault="0020265E" w:rsidP="002B60A1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0265E">
              <w:rPr>
                <w:b/>
                <w:bCs/>
                <w:sz w:val="14"/>
                <w:szCs w:val="14"/>
                <w:lang w:val="en-US"/>
              </w:rPr>
              <w:t>SUMMARY:</w:t>
            </w:r>
          </w:p>
          <w:p w:rsidR="002B60A1" w:rsidRPr="0094367A" w:rsidRDefault="002B60A1" w:rsidP="002B60A1">
            <w:pPr>
              <w:rPr>
                <w:lang w:val="en-US"/>
              </w:rPr>
            </w:pPr>
            <w:r w:rsidRPr="0094367A">
              <w:rPr>
                <w:lang w:val="en-US"/>
              </w:rPr>
              <w:t>Summary (for reports written in English, a Norwegian summary is mandatory)»</w:t>
            </w:r>
          </w:p>
          <w:p w:rsidR="00794567" w:rsidRPr="0094367A" w:rsidRDefault="00794567" w:rsidP="00CC4251">
            <w:pPr>
              <w:rPr>
                <w:lang w:val="en-US" w:eastAsia="nb-NO"/>
              </w:rPr>
            </w:pPr>
          </w:p>
        </w:tc>
      </w:tr>
    </w:tbl>
    <w:p w:rsidR="00DE5600" w:rsidRPr="0094367A" w:rsidRDefault="00DE5600" w:rsidP="00DD074B">
      <w:pPr>
        <w:rPr>
          <w:rFonts w:ascii="Trebuchet MS" w:eastAsia="Times New Roman" w:hAnsi="Trebuchet MS" w:cs="Times New Roman"/>
          <w:sz w:val="16"/>
          <w:szCs w:val="16"/>
          <w:lang w:val="en-US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54"/>
        <w:gridCol w:w="6818"/>
      </w:tblGrid>
      <w:tr w:rsidR="00C34C27" w:rsidRPr="00012440" w:rsidTr="006775F4">
        <w:tc>
          <w:tcPr>
            <w:tcW w:w="2254" w:type="dxa"/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LAND</w:t>
            </w:r>
            <w:r w:rsidR="00DE5600" w:rsidRPr="00012440">
              <w:rPr>
                <w:lang w:eastAsia="nb-NO"/>
              </w:rPr>
              <w:t>:</w:t>
            </w:r>
          </w:p>
        </w:tc>
        <w:tc>
          <w:tcPr>
            <w:tcW w:w="6818" w:type="dxa"/>
            <w:shd w:val="clear" w:color="auto" w:fill="FFFFFF" w:themeFill="background1"/>
            <w:hideMark/>
          </w:tcPr>
          <w:p w:rsidR="00DE5600" w:rsidRPr="00012440" w:rsidRDefault="00EE5C77" w:rsidP="005675D8">
            <w:pPr>
              <w:spacing w:after="0"/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and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Land</w:t>
            </w:r>
            <w:r w:rsidRPr="00012440">
              <w:rPr>
                <w:lang w:eastAsia="nb-NO"/>
              </w:rPr>
              <w:fldChar w:fldCharType="end"/>
            </w:r>
          </w:p>
        </w:tc>
      </w:tr>
      <w:tr w:rsidR="00C34C27" w:rsidRPr="00012440" w:rsidTr="006775F4">
        <w:trPr>
          <w:trHeight w:val="206"/>
        </w:trPr>
        <w:tc>
          <w:tcPr>
            <w:tcW w:w="2254" w:type="dxa"/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FYLKE</w:t>
            </w:r>
            <w:r w:rsidR="00DE5600" w:rsidRPr="00012440">
              <w:rPr>
                <w:lang w:eastAsia="nb-NO"/>
              </w:rPr>
              <w:t>:</w:t>
            </w:r>
          </w:p>
        </w:tc>
        <w:tc>
          <w:tcPr>
            <w:tcW w:w="6818" w:type="dxa"/>
            <w:shd w:val="clear" w:color="auto" w:fill="FFFFFF" w:themeFill="background1"/>
            <w:hideMark/>
          </w:tcPr>
          <w:p w:rsidR="00DE5600" w:rsidRPr="00012440" w:rsidRDefault="00EE5C77" w:rsidP="005675D8">
            <w:pPr>
              <w:spacing w:after="0"/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ylk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Fylke</w:t>
            </w:r>
            <w:r w:rsidRPr="00012440">
              <w:rPr>
                <w:lang w:eastAsia="nb-NO"/>
              </w:rPr>
              <w:fldChar w:fldCharType="end"/>
            </w:r>
          </w:p>
        </w:tc>
      </w:tr>
      <w:tr w:rsidR="00C34C27" w:rsidRPr="00012440" w:rsidTr="006775F4">
        <w:trPr>
          <w:trHeight w:val="122"/>
        </w:trPr>
        <w:tc>
          <w:tcPr>
            <w:tcW w:w="2254" w:type="dxa"/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KOMMUNE</w:t>
            </w:r>
            <w:r w:rsidR="00DE5600" w:rsidRPr="00012440">
              <w:rPr>
                <w:lang w:eastAsia="nb-NO"/>
              </w:rPr>
              <w:t>:</w:t>
            </w:r>
          </w:p>
        </w:tc>
        <w:tc>
          <w:tcPr>
            <w:tcW w:w="6818" w:type="dxa"/>
            <w:shd w:val="clear" w:color="auto" w:fill="FFFFFF" w:themeFill="background1"/>
            <w:hideMark/>
          </w:tcPr>
          <w:p w:rsidR="00DE5600" w:rsidRPr="00012440" w:rsidRDefault="00EE5C77" w:rsidP="005675D8">
            <w:pPr>
              <w:spacing w:after="0"/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ommun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Kommune</w:t>
            </w:r>
            <w:r w:rsidRPr="00012440">
              <w:rPr>
                <w:lang w:eastAsia="nb-NO"/>
              </w:rPr>
              <w:fldChar w:fldCharType="end"/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Cs w:val="20"/>
        </w:rPr>
      </w:pPr>
    </w:p>
    <w:tbl>
      <w:tblPr>
        <w:tblpPr w:leftFromText="180" w:rightFromText="180" w:vertAnchor="text" w:tblpX="85" w:tblpY="1"/>
        <w:tblOverlap w:val="never"/>
        <w:tblW w:w="9072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4540"/>
        <w:gridCol w:w="4532"/>
      </w:tblGrid>
      <w:tr w:rsidR="001C271E" w:rsidRPr="00012440" w:rsidTr="0020265E">
        <w:trPr>
          <w:trHeight w:val="1154"/>
        </w:trPr>
        <w:tc>
          <w:tcPr>
            <w:tcW w:w="4540" w:type="dxa"/>
            <w:shd w:val="clear" w:color="auto" w:fill="FFFFFF" w:themeFill="background1"/>
            <w:hideMark/>
          </w:tcPr>
          <w:tbl>
            <w:tblPr>
              <w:tblW w:w="0" w:type="auto"/>
              <w:tblInd w:w="3" w:type="dxa"/>
              <w:shd w:val="clear" w:color="auto" w:fill="FFFFFF" w:themeFill="background1"/>
              <w:tblCellMar>
                <w:top w:w="28" w:type="dxa"/>
                <w:left w:w="85" w:type="dxa"/>
                <w:bottom w:w="28" w:type="dxa"/>
                <w:right w:w="85" w:type="dxa"/>
              </w:tblCellMar>
              <w:tblLook w:val="01E0" w:firstRow="1" w:lastRow="1" w:firstColumn="1" w:lastColumn="1" w:noHBand="0" w:noVBand="0"/>
            </w:tblPr>
            <w:tblGrid>
              <w:gridCol w:w="4367"/>
            </w:tblGrid>
            <w:tr w:rsidR="00DE5600" w:rsidRPr="00012440" w:rsidTr="006E4747">
              <w:trPr>
                <w:trHeight w:val="567"/>
              </w:trPr>
              <w:tc>
                <w:tcPr>
                  <w:tcW w:w="4442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DE5600" w:rsidRPr="00012440" w:rsidRDefault="00E333F1" w:rsidP="00F23FC0">
                  <w:pPr>
                    <w:pStyle w:val="Etikett"/>
                    <w:framePr w:hSpace="180" w:wrap="around" w:vAnchor="text" w:hAnchor="text" w:x="85" w:y="1"/>
                    <w:spacing w:before="0"/>
                    <w:suppressOverlap/>
                    <w:jc w:val="center"/>
                    <w:rPr>
                      <w:lang w:eastAsia="nb-NO"/>
                    </w:rPr>
                  </w:pPr>
                  <w:r>
                    <w:rPr>
                      <w:lang w:eastAsia="nb-NO"/>
                    </w:rPr>
                    <w:t>GODKJENT</w:t>
                  </w:r>
                </w:p>
                <w:p w:rsidR="00DE5600" w:rsidRPr="00012440" w:rsidRDefault="008653B4" w:rsidP="00F23FC0">
                  <w:pPr>
                    <w:pStyle w:val="Ansvarlig"/>
                    <w:framePr w:hSpace="180" w:wrap="around" w:vAnchor="text" w:hAnchor="text" w:x="85" w:y="1"/>
                    <w:suppressOverlap/>
                    <w:rPr>
                      <w:lang w:eastAsia="nb-NO"/>
                    </w:rPr>
                  </w:pPr>
                  <w:r w:rsidRPr="00012440">
                    <w:rPr>
                      <w:lang w:eastAsia="nb-NO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Navn Navnesen]"/>
                        </w:textInput>
                      </w:ffData>
                    </w:fldChar>
                  </w:r>
                  <w:r w:rsidRPr="00012440">
                    <w:rPr>
                      <w:lang w:eastAsia="nb-NO"/>
                    </w:rPr>
                    <w:instrText xml:space="preserve"> FORMTEXT </w:instrText>
                  </w:r>
                  <w:r w:rsidRPr="00012440">
                    <w:rPr>
                      <w:lang w:eastAsia="nb-NO"/>
                    </w:rPr>
                  </w:r>
                  <w:r w:rsidRPr="00012440">
                    <w:rPr>
                      <w:lang w:eastAsia="nb-NO"/>
                    </w:rPr>
                    <w:fldChar w:fldCharType="separate"/>
                  </w:r>
                  <w:r w:rsidRPr="00012440">
                    <w:rPr>
                      <w:noProof/>
                      <w:lang w:eastAsia="nb-NO"/>
                    </w:rPr>
                    <w:t>[Navn Navnesen]</w:t>
                  </w:r>
                  <w:r w:rsidRPr="00012440">
                    <w:rPr>
                      <w:lang w:eastAsia="nb-NO"/>
                    </w:rPr>
                    <w:fldChar w:fldCharType="end"/>
                  </w:r>
                </w:p>
              </w:tc>
            </w:tr>
            <w:tr w:rsidR="00DE5600" w:rsidRPr="00012440" w:rsidTr="006E4747">
              <w:trPr>
                <w:trHeight w:val="56"/>
              </w:trPr>
              <w:tc>
                <w:tcPr>
                  <w:tcW w:w="4442" w:type="dxa"/>
                  <w:tcBorders>
                    <w:top w:val="single" w:sz="4" w:space="0" w:color="auto"/>
                  </w:tcBorders>
                  <w:shd w:val="clear" w:color="auto" w:fill="FFFFFF" w:themeFill="background1"/>
                  <w:hideMark/>
                </w:tcPr>
                <w:p w:rsidR="00DE5600" w:rsidRPr="00012440" w:rsidRDefault="00824BF2" w:rsidP="00F23FC0">
                  <w:pPr>
                    <w:pStyle w:val="Etikett"/>
                    <w:framePr w:hSpace="180" w:wrap="around" w:vAnchor="text" w:hAnchor="text" w:x="85" w:y="1"/>
                    <w:suppressOverlap/>
                    <w:jc w:val="center"/>
                  </w:pPr>
                  <w:r>
                    <w:t>NAVN</w:t>
                  </w:r>
                </w:p>
              </w:tc>
            </w:tr>
          </w:tbl>
          <w:p w:rsidR="00DE5600" w:rsidRPr="00012440" w:rsidRDefault="00DE5600" w:rsidP="00F23FC0">
            <w:pPr>
              <w:tabs>
                <w:tab w:val="left" w:pos="1280"/>
              </w:tabs>
              <w:jc w:val="center"/>
              <w:rPr>
                <w:rFonts w:ascii="Trebuchet MS" w:eastAsia="Times New Roman" w:hAnsi="Trebuchet MS" w:cs="Times New Roman"/>
              </w:rPr>
            </w:pPr>
          </w:p>
        </w:tc>
        <w:tc>
          <w:tcPr>
            <w:tcW w:w="4532" w:type="dxa"/>
            <w:shd w:val="clear" w:color="auto" w:fill="FFFFFF" w:themeFill="background1"/>
            <w:hideMark/>
          </w:tcPr>
          <w:tbl>
            <w:tblPr>
              <w:tblW w:w="0" w:type="auto"/>
              <w:tblInd w:w="3" w:type="dxa"/>
              <w:shd w:val="clear" w:color="auto" w:fill="FFFFFF" w:themeFill="background1"/>
              <w:tblCellMar>
                <w:top w:w="28" w:type="dxa"/>
                <w:left w:w="85" w:type="dxa"/>
                <w:bottom w:w="28" w:type="dxa"/>
                <w:right w:w="85" w:type="dxa"/>
              </w:tblCellMar>
              <w:tblLook w:val="01E0" w:firstRow="1" w:lastRow="1" w:firstColumn="1" w:lastColumn="1" w:noHBand="0" w:noVBand="0"/>
            </w:tblPr>
            <w:tblGrid>
              <w:gridCol w:w="4354"/>
            </w:tblGrid>
            <w:tr w:rsidR="00DE5600" w:rsidRPr="00012440" w:rsidTr="002B60A1">
              <w:trPr>
                <w:trHeight w:val="567"/>
              </w:trPr>
              <w:tc>
                <w:tcPr>
                  <w:tcW w:w="4597" w:type="dxa"/>
                  <w:tcBorders>
                    <w:bottom w:val="single" w:sz="4" w:space="0" w:color="auto"/>
                    <w:right w:val="single" w:sz="4" w:space="0" w:color="FFFFFF" w:themeColor="background1"/>
                  </w:tcBorders>
                  <w:shd w:val="clear" w:color="auto" w:fill="FFFFFF" w:themeFill="background1"/>
                </w:tcPr>
                <w:p w:rsidR="00DE5600" w:rsidRPr="00012440" w:rsidRDefault="00DE5600" w:rsidP="00F23FC0">
                  <w:pPr>
                    <w:pStyle w:val="Etikett"/>
                    <w:framePr w:hSpace="180" w:wrap="around" w:vAnchor="text" w:hAnchor="text" w:x="85" w:y="1"/>
                    <w:spacing w:before="0"/>
                    <w:suppressOverlap/>
                    <w:jc w:val="center"/>
                    <w:rPr>
                      <w:lang w:eastAsia="nb-NO"/>
                    </w:rPr>
                  </w:pPr>
                  <w:r w:rsidRPr="00012440">
                    <w:rPr>
                      <w:lang w:eastAsia="nb-NO"/>
                    </w:rPr>
                    <w:t>PRO</w:t>
                  </w:r>
                  <w:r w:rsidR="00E333F1">
                    <w:rPr>
                      <w:lang w:eastAsia="nb-NO"/>
                    </w:rPr>
                    <w:t>S</w:t>
                  </w:r>
                  <w:r w:rsidRPr="00012440">
                    <w:rPr>
                      <w:lang w:eastAsia="nb-NO"/>
                    </w:rPr>
                    <w:t>E</w:t>
                  </w:r>
                  <w:r w:rsidR="00E333F1">
                    <w:rPr>
                      <w:lang w:eastAsia="nb-NO"/>
                    </w:rPr>
                    <w:t>K</w:t>
                  </w:r>
                  <w:r w:rsidRPr="00012440">
                    <w:rPr>
                      <w:lang w:eastAsia="nb-NO"/>
                    </w:rPr>
                    <w:t>TLEDER</w:t>
                  </w:r>
                </w:p>
                <w:p w:rsidR="00DE5600" w:rsidRPr="00012440" w:rsidRDefault="008653B4" w:rsidP="00F23FC0">
                  <w:pPr>
                    <w:pStyle w:val="Ansvarlig"/>
                    <w:framePr w:hSpace="180" w:wrap="around" w:vAnchor="text" w:hAnchor="text" w:x="85" w:y="1"/>
                    <w:suppressOverlap/>
                    <w:rPr>
                      <w:lang w:eastAsia="nb-NO"/>
                    </w:rPr>
                  </w:pPr>
                  <w:r w:rsidRPr="00012440">
                    <w:rPr>
                      <w:lang w:eastAsia="nb-NO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Navn Navnesen]"/>
                        </w:textInput>
                      </w:ffData>
                    </w:fldChar>
                  </w:r>
                  <w:r w:rsidRPr="00012440">
                    <w:rPr>
                      <w:lang w:eastAsia="nb-NO"/>
                    </w:rPr>
                    <w:instrText xml:space="preserve"> FORMTEXT </w:instrText>
                  </w:r>
                  <w:r w:rsidRPr="00012440">
                    <w:rPr>
                      <w:lang w:eastAsia="nb-NO"/>
                    </w:rPr>
                  </w:r>
                  <w:r w:rsidRPr="00012440">
                    <w:rPr>
                      <w:lang w:eastAsia="nb-NO"/>
                    </w:rPr>
                    <w:fldChar w:fldCharType="separate"/>
                  </w:r>
                  <w:r w:rsidRPr="00012440">
                    <w:rPr>
                      <w:noProof/>
                      <w:lang w:eastAsia="nb-NO"/>
                    </w:rPr>
                    <w:t>[Navn Navnesen]</w:t>
                  </w:r>
                  <w:r w:rsidRPr="00012440">
                    <w:rPr>
                      <w:lang w:eastAsia="nb-NO"/>
                    </w:rPr>
                    <w:fldChar w:fldCharType="end"/>
                  </w:r>
                </w:p>
              </w:tc>
            </w:tr>
            <w:tr w:rsidR="00DE5600" w:rsidRPr="00012440" w:rsidTr="006E4747">
              <w:trPr>
                <w:trHeight w:val="56"/>
              </w:trPr>
              <w:tc>
                <w:tcPr>
                  <w:tcW w:w="4597" w:type="dxa"/>
                  <w:tcBorders>
                    <w:top w:val="single" w:sz="4" w:space="0" w:color="auto"/>
                  </w:tcBorders>
                  <w:shd w:val="clear" w:color="auto" w:fill="FFFFFF" w:themeFill="background1"/>
                  <w:hideMark/>
                </w:tcPr>
                <w:p w:rsidR="00DE5600" w:rsidRPr="00012440" w:rsidRDefault="00824BF2" w:rsidP="00F23FC0">
                  <w:pPr>
                    <w:pStyle w:val="Etikett"/>
                    <w:framePr w:hSpace="180" w:wrap="around" w:vAnchor="text" w:hAnchor="text" w:x="85" w:y="1"/>
                    <w:suppressOverlap/>
                    <w:jc w:val="center"/>
                    <w:rPr>
                      <w:sz w:val="20"/>
                      <w:lang w:eastAsia="nb-NO"/>
                    </w:rPr>
                  </w:pPr>
                  <w:r>
                    <w:t>NAVN</w:t>
                  </w:r>
                </w:p>
              </w:tc>
            </w:tr>
          </w:tbl>
          <w:p w:rsidR="00DE5600" w:rsidRPr="00012440" w:rsidRDefault="00DE5600" w:rsidP="00F23FC0">
            <w:pPr>
              <w:pStyle w:val="Etikett"/>
              <w:jc w:val="center"/>
              <w:rPr>
                <w:lang w:eastAsia="nb-NO"/>
              </w:rPr>
            </w:pPr>
          </w:p>
        </w:tc>
      </w:tr>
    </w:tbl>
    <w:p w:rsidR="00E63862" w:rsidRDefault="00E63862" w:rsidP="00734AF1">
      <w:pPr>
        <w:tabs>
          <w:tab w:val="center" w:pos="4816"/>
        </w:tabs>
        <w:rPr>
          <w:lang w:eastAsia="en-GB"/>
        </w:rPr>
        <w:sectPr w:rsidR="00E63862" w:rsidSect="0020265E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729" w:right="1418" w:bottom="1701" w:left="1418" w:header="709" w:footer="590" w:gutter="0"/>
          <w:cols w:space="708"/>
          <w:titlePg/>
          <w:docGrid w:linePitch="360"/>
        </w:sectPr>
      </w:pPr>
    </w:p>
    <w:bookmarkEnd w:id="0"/>
    <w:bookmarkEnd w:id="1"/>
    <w:bookmarkEnd w:id="2"/>
    <w:p w:rsidR="00337313" w:rsidRDefault="00580E07" w:rsidP="00E42C62">
      <w:pPr>
        <w:pStyle w:val="Overskrift1utennummer"/>
      </w:pPr>
      <w:proofErr w:type="spellStart"/>
      <w:r w:rsidRPr="00012440">
        <w:lastRenderedPageBreak/>
        <w:t>Forord</w:t>
      </w:r>
      <w:proofErr w:type="spellEnd"/>
      <w:r w:rsidRPr="00012440">
        <w:t xml:space="preserve"> – </w:t>
      </w:r>
      <w:proofErr w:type="spellStart"/>
      <w:r w:rsidRPr="00012440">
        <w:t>Overskrift</w:t>
      </w:r>
      <w:proofErr w:type="spellEnd"/>
      <w:r w:rsidR="00B5155C">
        <w:t xml:space="preserve"> </w:t>
      </w:r>
      <w:proofErr w:type="spellStart"/>
      <w:r w:rsidR="00B5155C">
        <w:t>uten</w:t>
      </w:r>
      <w:proofErr w:type="spellEnd"/>
      <w:r w:rsidR="00B5155C">
        <w:t xml:space="preserve"> </w:t>
      </w:r>
      <w:proofErr w:type="spellStart"/>
      <w:r w:rsidR="00B5155C">
        <w:t>nummerering</w:t>
      </w:r>
      <w:proofErr w:type="spellEnd"/>
      <w:r w:rsidR="00EE5C77" w:rsidRPr="00012440">
        <w:t xml:space="preserve"> </w:t>
      </w:r>
    </w:p>
    <w:p w:rsidR="008865D3" w:rsidRDefault="008865D3" w:rsidP="008865D3">
      <w:pPr>
        <w:pStyle w:val="Overskiftutennummerering"/>
        <w:ind w:left="0" w:firstLine="0"/>
        <w:rPr>
          <w:lang w:eastAsia="nb-NO"/>
        </w:rPr>
      </w:pPr>
    </w:p>
    <w:p w:rsidR="00E42C62" w:rsidRPr="00E74042" w:rsidRDefault="008865D3" w:rsidP="008865D3">
      <w:pPr>
        <w:pStyle w:val="Overskiftutennummerering"/>
        <w:rPr>
          <w:lang w:val="nb-NO" w:eastAsia="nb-NO"/>
        </w:rPr>
      </w:pPr>
      <w:r w:rsidRPr="00E74042">
        <w:rPr>
          <w:lang w:val="nb-NO" w:eastAsia="nb-NO"/>
        </w:rPr>
        <w:t>Dette er en overskrift uten nummering</w:t>
      </w:r>
    </w:p>
    <w:p w:rsidR="00306AD5" w:rsidRDefault="000A540C" w:rsidP="00CC4251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8865D3" w:rsidRDefault="008865D3" w:rsidP="00CC4251">
      <w:pPr>
        <w:rPr>
          <w:lang w:eastAsia="nb-NO"/>
        </w:rPr>
      </w:pPr>
    </w:p>
    <w:p w:rsidR="008865D3" w:rsidRDefault="008865D3" w:rsidP="00CC4251">
      <w:pPr>
        <w:rPr>
          <w:lang w:eastAsia="nb-NO"/>
        </w:rPr>
      </w:pPr>
    </w:p>
    <w:p w:rsidR="006A611D" w:rsidRDefault="006A611D" w:rsidP="00CC4251">
      <w:pPr>
        <w:rPr>
          <w:lang w:eastAsia="nb-NO"/>
        </w:rPr>
      </w:pPr>
    </w:p>
    <w:p w:rsidR="006A611D" w:rsidRDefault="006A611D" w:rsidP="00CC4251">
      <w:pPr>
        <w:rPr>
          <w:lang w:eastAsia="nb-NO"/>
        </w:rPr>
      </w:pPr>
    </w:p>
    <w:p w:rsidR="006A611D" w:rsidRDefault="006A611D" w:rsidP="00CC4251">
      <w:pPr>
        <w:rPr>
          <w:lang w:eastAsia="nb-NO"/>
        </w:rPr>
      </w:pPr>
    </w:p>
    <w:p w:rsidR="008865D3" w:rsidRPr="008865D3" w:rsidRDefault="008865D3" w:rsidP="008865D3"/>
    <w:p w:rsidR="008653B4" w:rsidRPr="00012440" w:rsidRDefault="008653B4" w:rsidP="00CC4251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ted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[Sted]</w:t>
      </w:r>
      <w:r w:rsidRPr="00012440">
        <w:rPr>
          <w:lang w:eastAsia="nb-NO"/>
        </w:rPr>
        <w:fldChar w:fldCharType="end"/>
      </w:r>
      <w:r w:rsidRPr="00012440">
        <w:rPr>
          <w:lang w:eastAsia="nb-NO"/>
        </w:rPr>
        <w:t xml:space="preserve">, </w:t>
      </w:r>
      <w:r w:rsidRPr="00012440">
        <w:rPr>
          <w:lang w:eastAsia="nb-NO"/>
        </w:rPr>
        <w:fldChar w:fldCharType="begin"/>
      </w:r>
      <w:r w:rsidRPr="00012440">
        <w:rPr>
          <w:lang w:eastAsia="nb-NO"/>
        </w:rPr>
        <w:instrText xml:space="preserve"> TIME \@ "dd.MM.yy" </w:instrText>
      </w:r>
      <w:r w:rsidRPr="00012440">
        <w:rPr>
          <w:lang w:eastAsia="nb-NO"/>
        </w:rPr>
        <w:fldChar w:fldCharType="separate"/>
      </w:r>
      <w:r w:rsidR="00BD0524">
        <w:rPr>
          <w:noProof/>
          <w:lang w:eastAsia="nb-NO"/>
        </w:rPr>
        <w:t>22.01.21</w:t>
      </w:r>
      <w:r w:rsidRPr="00012440">
        <w:rPr>
          <w:lang w:eastAsia="nb-NO"/>
        </w:rPr>
        <w:fldChar w:fldCharType="end"/>
      </w:r>
    </w:p>
    <w:p w:rsidR="008653B4" w:rsidRDefault="008653B4" w:rsidP="00CC4251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Navn Navnesen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[Navn Navnesen]</w:t>
      </w:r>
      <w:r w:rsidRPr="00012440">
        <w:rPr>
          <w:lang w:eastAsia="nb-NO"/>
        </w:rPr>
        <w:fldChar w:fldCharType="end"/>
      </w:r>
    </w:p>
    <w:p w:rsidR="007435E9" w:rsidRDefault="007435E9" w:rsidP="00CC4251">
      <w:pPr>
        <w:rPr>
          <w:lang w:eastAsia="nb-NO"/>
        </w:rPr>
      </w:pPr>
    </w:p>
    <w:p w:rsidR="007435E9" w:rsidRDefault="007435E9" w:rsidP="00CC4251">
      <w:pPr>
        <w:rPr>
          <w:lang w:eastAsia="nb-NO"/>
        </w:rPr>
      </w:pPr>
    </w:p>
    <w:p w:rsidR="007435E9" w:rsidRPr="0020265E" w:rsidRDefault="007435E9" w:rsidP="00CC4251">
      <w:pPr>
        <w:rPr>
          <w:color w:val="094517" w:themeColor="accent6" w:themeShade="80"/>
        </w:rPr>
      </w:pPr>
      <w:r w:rsidRPr="0020265E">
        <w:rPr>
          <w:color w:val="094517" w:themeColor="accent6" w:themeShade="80"/>
          <w:lang w:eastAsia="nb-NO"/>
        </w:rPr>
        <w:t>For å endre bilde på fremsiden – høyreklikk på bildet og trykk «endre bilde»</w:t>
      </w:r>
      <w:r w:rsidR="0066017F">
        <w:rPr>
          <w:color w:val="094517" w:themeColor="accent6" w:themeShade="80"/>
          <w:lang w:eastAsia="nb-NO"/>
        </w:rPr>
        <w:t>. Det er penest med ett stort bilde, evt</w:t>
      </w:r>
      <w:r w:rsidR="002A54E0">
        <w:rPr>
          <w:color w:val="094517" w:themeColor="accent6" w:themeShade="80"/>
          <w:lang w:eastAsia="nb-NO"/>
        </w:rPr>
        <w:t>.</w:t>
      </w:r>
      <w:r w:rsidR="0066017F">
        <w:rPr>
          <w:color w:val="094517" w:themeColor="accent6" w:themeShade="80"/>
          <w:lang w:eastAsia="nb-NO"/>
        </w:rPr>
        <w:t xml:space="preserve"> en </w:t>
      </w:r>
      <w:proofErr w:type="spellStart"/>
      <w:r w:rsidR="0066017F">
        <w:rPr>
          <w:color w:val="094517" w:themeColor="accent6" w:themeShade="80"/>
          <w:lang w:eastAsia="nb-NO"/>
        </w:rPr>
        <w:t>kollage</w:t>
      </w:r>
      <w:proofErr w:type="spellEnd"/>
      <w:r w:rsidR="0066017F">
        <w:rPr>
          <w:color w:val="094517" w:themeColor="accent6" w:themeShade="80"/>
          <w:lang w:eastAsia="nb-NO"/>
        </w:rPr>
        <w:t xml:space="preserve"> som fyller fremsiden. </w:t>
      </w:r>
      <w:r w:rsidR="002A54E0">
        <w:rPr>
          <w:color w:val="094517" w:themeColor="accent6" w:themeShade="80"/>
          <w:lang w:eastAsia="nb-NO"/>
        </w:rPr>
        <w:t>Husk marger.</w:t>
      </w:r>
    </w:p>
    <w:p w:rsidR="00A01E1F" w:rsidRPr="00012440" w:rsidRDefault="00A01E1F" w:rsidP="00A01E1F">
      <w:pPr>
        <w:rPr>
          <w:szCs w:val="24"/>
        </w:rPr>
      </w:pPr>
    </w:p>
    <w:bookmarkStart w:id="9" w:name="_Toc297201984" w:displacedByCustomXml="next"/>
    <w:bookmarkStart w:id="10" w:name="_Toc297202400" w:displacedByCustomXml="next"/>
    <w:bookmarkStart w:id="11" w:name="_Toc429481793" w:displacedByCustomXml="next"/>
    <w:bookmarkStart w:id="12" w:name="_Toc430077011" w:displacedByCustomXml="next"/>
    <w:bookmarkStart w:id="13" w:name="_Toc430077037" w:displacedByCustomXml="next"/>
    <w:bookmarkStart w:id="14" w:name="_Toc430077111" w:displacedByCustomXml="next"/>
    <w:bookmarkStart w:id="15" w:name="_Toc430077179" w:displacedByCustomXml="next"/>
    <w:bookmarkStart w:id="16" w:name="_Toc430077196" w:displacedByCustomXml="next"/>
    <w:bookmarkStart w:id="17" w:name="_Toc430077219" w:displacedByCustomXml="next"/>
    <w:bookmarkStart w:id="18" w:name="_Toc430078023" w:displacedByCustomXml="next"/>
    <w:sdt>
      <w:sdtPr>
        <w:rPr>
          <w:rFonts w:ascii="Georgia" w:eastAsiaTheme="minorEastAsia" w:hAnsi="Georgia" w:cstheme="minorBidi"/>
          <w:bCs w:val="0"/>
          <w:caps/>
          <w:color w:val="auto"/>
          <w:sz w:val="22"/>
          <w:szCs w:val="22"/>
          <w:lang w:val="nb-NO" w:eastAsia="en-US"/>
        </w:rPr>
        <w:id w:val="288100026"/>
        <w:docPartObj>
          <w:docPartGallery w:val="Table of Contents"/>
          <w:docPartUnique/>
        </w:docPartObj>
      </w:sdtPr>
      <w:sdtEndPr>
        <w:rPr>
          <w:rFonts w:asciiTheme="majorHAnsi" w:hAnsiTheme="majorHAnsi"/>
          <w:b/>
          <w:caps w:val="0"/>
          <w:color w:val="000000" w:themeColor="text1"/>
          <w:szCs w:val="24"/>
        </w:rPr>
      </w:sdtEndPr>
      <w:sdtContent>
        <w:p w:rsidR="00AE6889" w:rsidRPr="00E74042" w:rsidRDefault="00A257BA">
          <w:pPr>
            <w:pStyle w:val="Overskriftforinnholdsfortegnelse"/>
            <w:rPr>
              <w:lang w:val="nb-NO"/>
            </w:rPr>
          </w:pPr>
          <w:r w:rsidRPr="00E74042">
            <w:rPr>
              <w:lang w:val="nb-NO"/>
            </w:rPr>
            <w:t>Innhold</w:t>
          </w:r>
        </w:p>
        <w:p w:rsidR="008435B1" w:rsidRDefault="00112DEE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eastAsia="nb-NO"/>
            </w:rPr>
          </w:pPr>
          <w:r w:rsidRPr="00012440">
            <w:rPr>
              <w:caps/>
            </w:rPr>
            <w:fldChar w:fldCharType="begin"/>
          </w:r>
          <w:r w:rsidRPr="00012440">
            <w:instrText xml:space="preserve"> TOC \o "1-3" </w:instrText>
          </w:r>
          <w:r w:rsidRPr="00012440">
            <w:rPr>
              <w:caps/>
            </w:rPr>
            <w:fldChar w:fldCharType="separate"/>
          </w:r>
          <w:r w:rsidR="008435B1">
            <w:rPr>
              <w:noProof/>
            </w:rPr>
            <w:t>1</w:t>
          </w:r>
          <w:r w:rsidR="008435B1">
            <w:rPr>
              <w:rFonts w:asciiTheme="minorHAnsi" w:hAnsiTheme="minorHAnsi"/>
              <w:noProof/>
              <w:color w:val="auto"/>
              <w:szCs w:val="22"/>
              <w:lang w:eastAsia="nb-NO"/>
            </w:rPr>
            <w:tab/>
          </w:r>
          <w:r w:rsidR="008435B1">
            <w:rPr>
              <w:noProof/>
            </w:rPr>
            <w:t>Innledning</w:t>
          </w:r>
          <w:r w:rsidR="008435B1">
            <w:rPr>
              <w:noProof/>
            </w:rPr>
            <w:tab/>
          </w:r>
          <w:r w:rsidR="008435B1">
            <w:rPr>
              <w:noProof/>
            </w:rPr>
            <w:fldChar w:fldCharType="begin"/>
          </w:r>
          <w:r w:rsidR="008435B1">
            <w:rPr>
              <w:noProof/>
            </w:rPr>
            <w:instrText xml:space="preserve"> PAGEREF _Toc57898804 \h </w:instrText>
          </w:r>
          <w:r w:rsidR="008435B1">
            <w:rPr>
              <w:noProof/>
            </w:rPr>
          </w:r>
          <w:r w:rsidR="008435B1">
            <w:rPr>
              <w:noProof/>
            </w:rPr>
            <w:fldChar w:fldCharType="separate"/>
          </w:r>
          <w:r w:rsidR="008435B1">
            <w:rPr>
              <w:noProof/>
            </w:rPr>
            <w:t>4</w:t>
          </w:r>
          <w:r w:rsidR="008435B1">
            <w:rPr>
              <w:noProof/>
            </w:rPr>
            <w:fldChar w:fldCharType="end"/>
          </w:r>
        </w:p>
        <w:p w:rsidR="008435B1" w:rsidRDefault="008435B1">
          <w:pPr>
            <w:pStyle w:val="INNH2"/>
            <w:rPr>
              <w:rFonts w:asciiTheme="minorHAnsi" w:hAnsiTheme="minorHAnsi"/>
              <w:noProof/>
              <w:lang w:eastAsia="nb-NO"/>
            </w:rPr>
          </w:pPr>
          <w:r>
            <w:rPr>
              <w:noProof/>
            </w:rPr>
            <w:t>1.1</w:t>
          </w:r>
          <w:r>
            <w:rPr>
              <w:rFonts w:asciiTheme="minorHAnsi" w:hAnsiTheme="minorHAnsi"/>
              <w:noProof/>
              <w:lang w:eastAsia="nb-NO"/>
            </w:rPr>
            <w:tab/>
          </w:r>
          <w:r>
            <w:rPr>
              <w:noProof/>
            </w:rPr>
            <w:t>Dette er nummerert overskrift 2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_Toc57898805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8435B1" w:rsidRDefault="008435B1">
          <w:pPr>
            <w:pStyle w:val="INNH3"/>
            <w:rPr>
              <w:rFonts w:asciiTheme="minorHAnsi" w:hAnsiTheme="minorHAnsi"/>
              <w:noProof/>
              <w:lang w:eastAsia="nb-NO"/>
            </w:rPr>
          </w:pPr>
          <w:r w:rsidRPr="0041538C">
            <w:rPr>
              <w:rFonts w:ascii="Calibri" w:hAnsi="Calibri"/>
              <w:noProof/>
            </w:rPr>
            <w:t>1.1.1</w:t>
          </w:r>
          <w:r>
            <w:rPr>
              <w:rFonts w:asciiTheme="minorHAnsi" w:hAnsiTheme="minorHAnsi"/>
              <w:noProof/>
              <w:lang w:eastAsia="nb-NO"/>
            </w:rPr>
            <w:tab/>
          </w:r>
          <w:r>
            <w:rPr>
              <w:noProof/>
            </w:rPr>
            <w:t>Dette er nummerert overskrift 3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_Toc57898806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8435B1" w:rsidRDefault="008435B1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eastAsia="nb-NO"/>
            </w:rPr>
          </w:pPr>
          <w:r>
            <w:rPr>
              <w:noProof/>
            </w:rPr>
            <w:t>2</w:t>
          </w:r>
          <w:r>
            <w:rPr>
              <w:rFonts w:asciiTheme="minorHAnsi" w:hAnsiTheme="minorHAnsi"/>
              <w:noProof/>
              <w:color w:val="auto"/>
              <w:szCs w:val="22"/>
              <w:lang w:eastAsia="nb-NO"/>
            </w:rPr>
            <w:tab/>
          </w:r>
          <w:r>
            <w:rPr>
              <w:noProof/>
            </w:rPr>
            <w:t>Resultater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_Toc57898807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:rsidR="008435B1" w:rsidRDefault="008435B1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eastAsia="nb-NO"/>
            </w:rPr>
          </w:pPr>
          <w:r>
            <w:rPr>
              <w:noProof/>
            </w:rPr>
            <w:t>3</w:t>
          </w:r>
          <w:r>
            <w:rPr>
              <w:rFonts w:asciiTheme="minorHAnsi" w:hAnsiTheme="minorHAnsi"/>
              <w:noProof/>
              <w:color w:val="auto"/>
              <w:szCs w:val="22"/>
              <w:lang w:eastAsia="nb-NO"/>
            </w:rPr>
            <w:tab/>
          </w:r>
          <w:r>
            <w:rPr>
              <w:noProof/>
            </w:rPr>
            <w:t>Diskusjon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_Toc57898808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:rsidR="008435B1" w:rsidRDefault="008435B1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eastAsia="nb-NO"/>
            </w:rPr>
          </w:pPr>
          <w:r>
            <w:rPr>
              <w:noProof/>
            </w:rPr>
            <w:t>4</w:t>
          </w:r>
          <w:r>
            <w:rPr>
              <w:rFonts w:asciiTheme="minorHAnsi" w:hAnsiTheme="minorHAnsi"/>
              <w:noProof/>
              <w:color w:val="auto"/>
              <w:szCs w:val="22"/>
              <w:lang w:eastAsia="nb-NO"/>
            </w:rPr>
            <w:tab/>
          </w:r>
          <w:r>
            <w:rPr>
              <w:noProof/>
            </w:rPr>
            <w:t>Konklusjon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_Toc57898809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8435B1" w:rsidRDefault="008435B1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eastAsia="nb-NO"/>
            </w:rPr>
          </w:pPr>
          <w:r>
            <w:rPr>
              <w:noProof/>
            </w:rPr>
            <w:t>Vedlegg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_Toc57898810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:rsidR="008435B1" w:rsidRDefault="008435B1" w:rsidP="008435B1">
          <w:pPr>
            <w:pStyle w:val="INNH3"/>
            <w:ind w:left="0"/>
            <w:rPr>
              <w:rFonts w:asciiTheme="minorHAnsi" w:hAnsiTheme="minorHAnsi"/>
              <w:noProof/>
              <w:lang w:eastAsia="nb-NO"/>
            </w:rPr>
          </w:pPr>
        </w:p>
        <w:p w:rsidR="00944B10" w:rsidRDefault="00112DEE" w:rsidP="00A75D53">
          <w:pPr>
            <w:pStyle w:val="INNH1"/>
            <w:rPr>
              <w:rFonts w:asciiTheme="minorHAnsi" w:hAnsiTheme="minorHAnsi"/>
              <w:caps/>
              <w:noProof/>
              <w:color w:val="auto"/>
              <w:lang w:eastAsia="nb-NO"/>
            </w:rPr>
          </w:pPr>
          <w:r w:rsidRPr="00012440">
            <w:rPr>
              <w:caps/>
            </w:rPr>
            <w:fldChar w:fldCharType="end"/>
          </w:r>
        </w:p>
      </w:sdtContent>
    </w:sdt>
    <w:bookmarkEnd w:id="9" w:displacedByCustomXml="prev"/>
    <w:bookmarkEnd w:id="10" w:displacedByCustomXml="prev"/>
    <w:bookmarkEnd w:id="11" w:displacedByCustomXml="prev"/>
    <w:bookmarkEnd w:id="12" w:displacedByCustomXml="prev"/>
    <w:bookmarkEnd w:id="13" w:displacedByCustomXml="prev"/>
    <w:bookmarkEnd w:id="14" w:displacedByCustomXml="prev"/>
    <w:bookmarkEnd w:id="15" w:displacedByCustomXml="prev"/>
    <w:bookmarkEnd w:id="16" w:displacedByCustomXml="prev"/>
    <w:bookmarkEnd w:id="17" w:displacedByCustomXml="prev"/>
    <w:bookmarkEnd w:id="18" w:displacedByCustomXml="prev"/>
    <w:p w:rsidR="00944B10" w:rsidRPr="00944B10" w:rsidRDefault="00944B10" w:rsidP="00944B10">
      <w:pPr>
        <w:rPr>
          <w:lang w:eastAsia="nb-NO"/>
        </w:rPr>
      </w:pPr>
    </w:p>
    <w:p w:rsidR="00944B10" w:rsidRPr="0020265E" w:rsidRDefault="0020265E" w:rsidP="00944B10">
      <w:pPr>
        <w:rPr>
          <w:color w:val="094517" w:themeColor="accent6" w:themeShade="80"/>
          <w:lang w:eastAsia="nb-NO"/>
        </w:rPr>
      </w:pPr>
      <w:r w:rsidRPr="0020265E">
        <w:rPr>
          <w:color w:val="094517" w:themeColor="accent6" w:themeShade="80"/>
          <w:lang w:eastAsia="nb-NO"/>
        </w:rPr>
        <w:t>Dersom du har endret på tekst i innholdsfortegnelsen, men ikke i overskriften og vil beholde endringen trykk «oppdater tabell» og «bare oppdater sidetall»</w:t>
      </w:r>
    </w:p>
    <w:p w:rsidR="00944B10" w:rsidRP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Default="00944B10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4B10" w:rsidRPr="006775F4" w:rsidRDefault="0094367A" w:rsidP="00944B10">
      <w:pPr>
        <w:rPr>
          <w:sz w:val="28"/>
          <w:szCs w:val="28"/>
          <w:lang w:eastAsia="nb-NO"/>
        </w:rPr>
      </w:pPr>
      <w:r w:rsidRPr="006775F4">
        <w:rPr>
          <w:sz w:val="28"/>
          <w:szCs w:val="28"/>
          <w:lang w:eastAsia="nb-NO"/>
        </w:rPr>
        <w:t>Bilde</w:t>
      </w:r>
      <w:r w:rsidR="004F35D1">
        <w:rPr>
          <w:sz w:val="28"/>
          <w:szCs w:val="28"/>
          <w:lang w:eastAsia="nb-NO"/>
        </w:rPr>
        <w:t>liste</w:t>
      </w:r>
    </w:p>
    <w:p w:rsidR="0094367A" w:rsidRDefault="0094367A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r>
        <w:fldChar w:fldCharType="begin"/>
      </w:r>
      <w:r>
        <w:instrText xml:space="preserve"> TOC \h \z \c "Bilde" </w:instrText>
      </w:r>
      <w:r>
        <w:fldChar w:fldCharType="separate"/>
      </w:r>
      <w:hyperlink w:anchor="_Toc57706578" w:history="1">
        <w:r w:rsidRPr="00C8564C">
          <w:rPr>
            <w:rStyle w:val="Hyperkobling"/>
            <w:rFonts w:eastAsiaTheme="majorEastAsia"/>
            <w:noProof/>
          </w:rPr>
          <w:t>Bilde 1. Høne. Foto: Rosann Johnsen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_Toc57706578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4367A" w:rsidRDefault="004E06AB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hyperlink w:anchor="_Toc57706579" w:history="1">
        <w:r w:rsidR="0094367A" w:rsidRPr="00C8564C">
          <w:rPr>
            <w:rStyle w:val="Hyperkobling"/>
            <w:rFonts w:eastAsiaTheme="majorEastAsia"/>
            <w:noProof/>
          </w:rPr>
          <w:t>Bilde 2. Soltracker. Foto: Ingvar Kvande</w:t>
        </w:r>
        <w:r w:rsidR="0094367A">
          <w:rPr>
            <w:noProof/>
            <w:webHidden/>
          </w:rPr>
          <w:tab/>
        </w:r>
        <w:r w:rsidR="0094367A">
          <w:rPr>
            <w:noProof/>
            <w:webHidden/>
          </w:rPr>
          <w:fldChar w:fldCharType="begin"/>
        </w:r>
        <w:r w:rsidR="0094367A">
          <w:rPr>
            <w:noProof/>
            <w:webHidden/>
          </w:rPr>
          <w:instrText xml:space="preserve"> PAGEREF _Toc57706579 \h </w:instrText>
        </w:r>
        <w:r w:rsidR="0094367A">
          <w:rPr>
            <w:noProof/>
            <w:webHidden/>
          </w:rPr>
        </w:r>
        <w:r w:rsidR="0094367A">
          <w:rPr>
            <w:noProof/>
            <w:webHidden/>
          </w:rPr>
          <w:fldChar w:fldCharType="separate"/>
        </w:r>
        <w:r w:rsidR="0094367A">
          <w:rPr>
            <w:noProof/>
            <w:webHidden/>
          </w:rPr>
          <w:t>6</w:t>
        </w:r>
        <w:r w:rsidR="0094367A">
          <w:rPr>
            <w:noProof/>
            <w:webHidden/>
          </w:rPr>
          <w:fldChar w:fldCharType="end"/>
        </w:r>
      </w:hyperlink>
    </w:p>
    <w:p w:rsidR="0094367A" w:rsidRDefault="0094367A" w:rsidP="0094367A">
      <w:pPr>
        <w:rPr>
          <w:lang w:eastAsia="nb-NO"/>
        </w:rPr>
      </w:pPr>
      <w:r>
        <w:rPr>
          <w:lang w:eastAsia="nb-NO"/>
        </w:rPr>
        <w:fldChar w:fldCharType="end"/>
      </w:r>
    </w:p>
    <w:p w:rsidR="004E58D9" w:rsidRPr="006775F4" w:rsidRDefault="0094367A" w:rsidP="0094367A">
      <w:pPr>
        <w:rPr>
          <w:sz w:val="28"/>
          <w:szCs w:val="28"/>
          <w:lang w:eastAsia="nb-NO"/>
        </w:rPr>
      </w:pPr>
      <w:proofErr w:type="spellStart"/>
      <w:r w:rsidRPr="006775F4">
        <w:rPr>
          <w:sz w:val="28"/>
          <w:szCs w:val="28"/>
          <w:lang w:eastAsia="nb-NO"/>
        </w:rPr>
        <w:t>Tabel</w:t>
      </w:r>
      <w:r w:rsidR="004F35D1">
        <w:rPr>
          <w:sz w:val="28"/>
          <w:szCs w:val="28"/>
          <w:lang w:eastAsia="nb-NO"/>
        </w:rPr>
        <w:t>liste</w:t>
      </w:r>
      <w:proofErr w:type="spellEnd"/>
    </w:p>
    <w:p w:rsidR="004E58D9" w:rsidRDefault="004E58D9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r>
        <w:fldChar w:fldCharType="begin"/>
      </w:r>
      <w:r>
        <w:instrText xml:space="preserve"> TOC \h \z \c "Tabell" </w:instrText>
      </w:r>
      <w:r>
        <w:fldChar w:fldCharType="separate"/>
      </w:r>
      <w:hyperlink w:anchor="_Toc57707774" w:history="1">
        <w:r w:rsidRPr="003D474B">
          <w:rPr>
            <w:rStyle w:val="Hyperkobling"/>
            <w:rFonts w:eastAsiaTheme="majorEastAsia"/>
            <w:noProof/>
          </w:rPr>
          <w:t>Tabell 1. Oversikt over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_Toc57707774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E58D9" w:rsidRPr="004E58D9" w:rsidRDefault="004E58D9" w:rsidP="0094367A">
      <w:pPr>
        <w:rPr>
          <w:b/>
          <w:bCs/>
          <w:lang w:eastAsia="nb-NO"/>
        </w:rPr>
      </w:pPr>
      <w:r>
        <w:rPr>
          <w:lang w:eastAsia="nb-NO"/>
        </w:rPr>
        <w:fldChar w:fldCharType="end"/>
      </w:r>
    </w:p>
    <w:p w:rsidR="004E58D9" w:rsidRPr="006775F4" w:rsidRDefault="004E58D9" w:rsidP="0094367A">
      <w:pPr>
        <w:rPr>
          <w:sz w:val="28"/>
          <w:szCs w:val="28"/>
          <w:lang w:eastAsia="nb-NO"/>
        </w:rPr>
      </w:pPr>
      <w:proofErr w:type="spellStart"/>
      <w:r w:rsidRPr="006775F4">
        <w:rPr>
          <w:sz w:val="28"/>
          <w:szCs w:val="28"/>
          <w:lang w:eastAsia="nb-NO"/>
        </w:rPr>
        <w:t>Figur</w:t>
      </w:r>
      <w:r w:rsidR="004F35D1">
        <w:rPr>
          <w:sz w:val="28"/>
          <w:szCs w:val="28"/>
          <w:lang w:eastAsia="nb-NO"/>
        </w:rPr>
        <w:t>liste</w:t>
      </w:r>
      <w:proofErr w:type="spellEnd"/>
    </w:p>
    <w:p w:rsidR="004E58D9" w:rsidRDefault="004E58D9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w:anchor="_Toc57708048" w:history="1">
        <w:r w:rsidRPr="005F6AD6">
          <w:rPr>
            <w:rStyle w:val="Hyperkobling"/>
            <w:rFonts w:eastAsiaTheme="majorEastAsia"/>
            <w:noProof/>
          </w:rPr>
          <w:t>Figur 1. Strømforbruk over året.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_Toc57708048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58D9" w:rsidRDefault="004E58D9" w:rsidP="0094367A">
      <w:pPr>
        <w:rPr>
          <w:lang w:eastAsia="nb-NO"/>
        </w:rPr>
      </w:pPr>
      <w:r>
        <w:rPr>
          <w:lang w:eastAsia="nb-NO"/>
        </w:rPr>
        <w:fldChar w:fldCharType="end"/>
      </w:r>
    </w:p>
    <w:p w:rsidR="002A54E0" w:rsidRDefault="002A54E0" w:rsidP="002A54E0">
      <w:pPr>
        <w:rPr>
          <w:color w:val="094517" w:themeColor="accent6" w:themeShade="80"/>
          <w:lang w:eastAsia="nb-NO"/>
        </w:rPr>
      </w:pPr>
      <w:r>
        <w:rPr>
          <w:color w:val="094517" w:themeColor="accent6" w:themeShade="80"/>
          <w:lang w:eastAsia="nb-NO"/>
        </w:rPr>
        <w:t>Disse listene er kun nødvendig hvis du har så mange bi</w:t>
      </w:r>
      <w:r w:rsidR="001629A4">
        <w:rPr>
          <w:color w:val="094517" w:themeColor="accent6" w:themeShade="80"/>
          <w:lang w:eastAsia="nb-NO"/>
        </w:rPr>
        <w:t>lder/tabeller/figurer</w:t>
      </w:r>
      <w:r>
        <w:rPr>
          <w:color w:val="094517" w:themeColor="accent6" w:themeShade="80"/>
          <w:lang w:eastAsia="nb-NO"/>
        </w:rPr>
        <w:t xml:space="preserve"> at det behøves for å skape oversikt. </w:t>
      </w:r>
    </w:p>
    <w:p w:rsidR="004F35D1" w:rsidRDefault="004F35D1" w:rsidP="0094367A">
      <w:pPr>
        <w:rPr>
          <w:color w:val="094517" w:themeColor="accent6" w:themeShade="80"/>
          <w:lang w:eastAsia="nb-NO"/>
        </w:rPr>
      </w:pPr>
      <w:r w:rsidRPr="004E58D9">
        <w:rPr>
          <w:color w:val="094517" w:themeColor="accent6" w:themeShade="80"/>
          <w:lang w:eastAsia="nb-NO"/>
        </w:rPr>
        <w:t>For at bilder, tabeller og figurer skal havne i denne liste</w:t>
      </w:r>
      <w:r>
        <w:rPr>
          <w:color w:val="094517" w:themeColor="accent6" w:themeShade="80"/>
          <w:lang w:eastAsia="nb-NO"/>
        </w:rPr>
        <w:t>n</w:t>
      </w:r>
      <w:r w:rsidRPr="004E58D9">
        <w:rPr>
          <w:color w:val="094517" w:themeColor="accent6" w:themeShade="80"/>
          <w:lang w:eastAsia="nb-NO"/>
        </w:rPr>
        <w:t xml:space="preserve"> må det skrives bildetekst til. </w:t>
      </w:r>
      <w:r w:rsidR="001629A4">
        <w:rPr>
          <w:color w:val="094517" w:themeColor="accent6" w:themeShade="80"/>
          <w:lang w:eastAsia="nb-NO"/>
        </w:rPr>
        <w:br/>
      </w:r>
      <w:r>
        <w:rPr>
          <w:color w:val="094517" w:themeColor="accent6" w:themeShade="80"/>
          <w:lang w:eastAsia="nb-NO"/>
        </w:rPr>
        <w:t>Høyreklikk -&gt; sett inn bildetekst -&gt; velg figur/bilde/osv.</w:t>
      </w:r>
      <w:r w:rsidR="001629A4">
        <w:rPr>
          <w:color w:val="094517" w:themeColor="accent6" w:themeShade="80"/>
          <w:lang w:eastAsia="nb-NO"/>
        </w:rPr>
        <w:t xml:space="preserve"> Listen fylles opp når man klikker «Oppdater felt»</w:t>
      </w:r>
      <w:r w:rsidR="001629A4">
        <w:rPr>
          <w:color w:val="094517" w:themeColor="accent6" w:themeShade="80"/>
          <w:lang w:eastAsia="nb-NO"/>
        </w:rPr>
        <w:br/>
      </w:r>
    </w:p>
    <w:p w:rsidR="0047074C" w:rsidRDefault="0047074C" w:rsidP="0094367A">
      <w:pPr>
        <w:rPr>
          <w:color w:val="094517" w:themeColor="accent6" w:themeShade="80"/>
          <w:lang w:eastAsia="nb-NO"/>
        </w:rPr>
      </w:pPr>
    </w:p>
    <w:p w:rsidR="004F35D1" w:rsidRDefault="004F35D1" w:rsidP="0094367A">
      <w:pPr>
        <w:rPr>
          <w:sz w:val="28"/>
          <w:szCs w:val="28"/>
          <w:lang w:eastAsia="nb-NO"/>
        </w:rPr>
      </w:pPr>
      <w:r w:rsidRPr="004F35D1">
        <w:rPr>
          <w:sz w:val="28"/>
          <w:szCs w:val="28"/>
          <w:lang w:eastAsia="nb-NO"/>
        </w:rPr>
        <w:t>Forkortelser</w:t>
      </w:r>
      <w:r w:rsidR="001629A4">
        <w:rPr>
          <w:sz w:val="28"/>
          <w:szCs w:val="28"/>
          <w:lang w:eastAsia="nb-NO"/>
        </w:rPr>
        <w:t>/begrep</w:t>
      </w:r>
    </w:p>
    <w:p w:rsidR="004F35D1" w:rsidRPr="004F35D1" w:rsidRDefault="004F35D1" w:rsidP="004F35D1">
      <w:pPr>
        <w:rPr>
          <w:lang w:eastAsia="nb-NO"/>
        </w:rPr>
      </w:pPr>
      <w:r w:rsidRPr="004F35D1">
        <w:rPr>
          <w:lang w:eastAsia="nb-NO"/>
        </w:rPr>
        <w:t>CO2</w:t>
      </w:r>
      <w:r w:rsidRPr="004F35D1">
        <w:rPr>
          <w:vertAlign w:val="subscript"/>
          <w:lang w:eastAsia="nb-NO"/>
        </w:rPr>
        <w:t>e</w:t>
      </w:r>
      <w:r w:rsidRPr="004F35D1">
        <w:rPr>
          <w:vertAlign w:val="subscript"/>
          <w:lang w:eastAsia="nb-NO"/>
        </w:rPr>
        <w:tab/>
      </w:r>
      <w:r w:rsidRPr="004F35D1">
        <w:rPr>
          <w:lang w:eastAsia="nb-NO"/>
        </w:rPr>
        <w:t>Karbondioksid ekvivalent</w:t>
      </w:r>
    </w:p>
    <w:p w:rsidR="004F35D1" w:rsidRDefault="004F35D1" w:rsidP="0094367A">
      <w:pPr>
        <w:rPr>
          <w:lang w:eastAsia="nb-NO"/>
        </w:rPr>
      </w:pPr>
      <w:r w:rsidRPr="004F35D1">
        <w:rPr>
          <w:lang w:eastAsia="nb-NO"/>
        </w:rPr>
        <w:t>LCA</w:t>
      </w:r>
      <w:r w:rsidRPr="004F35D1">
        <w:rPr>
          <w:lang w:eastAsia="nb-NO"/>
        </w:rPr>
        <w:tab/>
        <w:t>Livs</w:t>
      </w:r>
      <w:r w:rsidR="00811DE1">
        <w:rPr>
          <w:lang w:eastAsia="nb-NO"/>
        </w:rPr>
        <w:t>syklus</w:t>
      </w:r>
      <w:r w:rsidRPr="004F35D1">
        <w:rPr>
          <w:lang w:eastAsia="nb-NO"/>
        </w:rPr>
        <w:t xml:space="preserve">analyse       </w:t>
      </w:r>
    </w:p>
    <w:p w:rsidR="004F35D1" w:rsidRPr="004F35D1" w:rsidRDefault="00811DE1" w:rsidP="0094367A">
      <w:pPr>
        <w:rPr>
          <w:vertAlign w:val="subscript"/>
          <w:lang w:eastAsia="nb-NO"/>
        </w:rPr>
      </w:pPr>
      <w:proofErr w:type="spellStart"/>
      <w:r>
        <w:rPr>
          <w:lang w:eastAsia="nb-NO"/>
        </w:rPr>
        <w:t>mva</w:t>
      </w:r>
      <w:proofErr w:type="spellEnd"/>
      <w:r>
        <w:rPr>
          <w:lang w:eastAsia="nb-NO"/>
        </w:rPr>
        <w:tab/>
        <w:t>Merverdiavgift</w:t>
      </w:r>
    </w:p>
    <w:p w:rsidR="001629A4" w:rsidRDefault="001629A4" w:rsidP="001629A4">
      <w:pPr>
        <w:rPr>
          <w:color w:val="094517" w:themeColor="accent6" w:themeShade="80"/>
          <w:lang w:eastAsia="nb-NO"/>
        </w:rPr>
      </w:pPr>
      <w:r>
        <w:rPr>
          <w:color w:val="094517" w:themeColor="accent6" w:themeShade="80"/>
          <w:lang w:eastAsia="nb-NO"/>
        </w:rPr>
        <w:t>Ved bruk av mange gjentagende forkortelser anbefales det å ha med liste over hva de betyr. Det oppføres som dette:</w:t>
      </w:r>
      <w:r>
        <w:rPr>
          <w:color w:val="094517" w:themeColor="accent6" w:themeShade="80"/>
          <w:lang w:eastAsia="nb-NO"/>
        </w:rPr>
        <w:br/>
        <w:t xml:space="preserve">Forkortelse «øk innrykk» Forklaring. </w:t>
      </w:r>
    </w:p>
    <w:p w:rsidR="0094367A" w:rsidRPr="00944B10" w:rsidRDefault="0094367A" w:rsidP="0094367A">
      <w:pPr>
        <w:rPr>
          <w:lang w:eastAsia="nb-NO"/>
        </w:rPr>
      </w:pPr>
    </w:p>
    <w:p w:rsidR="00CE231E" w:rsidRDefault="00CE231E" w:rsidP="00CE231E">
      <w:pPr>
        <w:pStyle w:val="Overskrift1"/>
      </w:pPr>
      <w:bookmarkStart w:id="19" w:name="_Toc57898804"/>
      <w:proofErr w:type="spellStart"/>
      <w:r w:rsidRPr="00012440">
        <w:lastRenderedPageBreak/>
        <w:t>Innledning</w:t>
      </w:r>
      <w:bookmarkEnd w:id="19"/>
      <w:proofErr w:type="spellEnd"/>
    </w:p>
    <w:p w:rsidR="008865D3" w:rsidRPr="008865D3" w:rsidRDefault="008865D3" w:rsidP="008865D3">
      <w:pPr>
        <w:pStyle w:val="Overskrift2"/>
      </w:pPr>
      <w:bookmarkStart w:id="20" w:name="_Toc57898805"/>
      <w:proofErr w:type="spellStart"/>
      <w:r>
        <w:t>Dette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nummerert</w:t>
      </w:r>
      <w:proofErr w:type="spellEnd"/>
      <w:r>
        <w:t xml:space="preserve"> </w:t>
      </w:r>
      <w:proofErr w:type="spellStart"/>
      <w:r>
        <w:t>overskrift</w:t>
      </w:r>
      <w:proofErr w:type="spellEnd"/>
      <w:r>
        <w:t xml:space="preserve"> 2</w:t>
      </w:r>
      <w:bookmarkEnd w:id="20"/>
    </w:p>
    <w:p w:rsidR="008865D3" w:rsidRDefault="000A540C" w:rsidP="00EC3EB2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8865D3" w:rsidRPr="008865D3" w:rsidRDefault="008865D3" w:rsidP="008865D3">
      <w:pPr>
        <w:pStyle w:val="Overskrift3"/>
      </w:pPr>
      <w:bookmarkStart w:id="21" w:name="_Toc57898806"/>
      <w:proofErr w:type="spellStart"/>
      <w:r>
        <w:t>Dette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nummerert</w:t>
      </w:r>
      <w:proofErr w:type="spellEnd"/>
      <w:r>
        <w:t xml:space="preserve"> </w:t>
      </w:r>
      <w:proofErr w:type="spellStart"/>
      <w:r>
        <w:t>overskrift</w:t>
      </w:r>
      <w:proofErr w:type="spellEnd"/>
      <w:r>
        <w:t xml:space="preserve"> 3</w:t>
      </w:r>
      <w:bookmarkEnd w:id="21"/>
    </w:p>
    <w:p w:rsidR="008865D3" w:rsidRPr="00012440" w:rsidRDefault="008865D3" w:rsidP="008865D3"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8865D3" w:rsidRPr="008865D3" w:rsidRDefault="008865D3" w:rsidP="008865D3">
      <w:pPr>
        <w:pStyle w:val="Overskrift4"/>
      </w:pPr>
      <w:r>
        <w:t>Dette er nummerert overskrift 4</w:t>
      </w:r>
    </w:p>
    <w:p w:rsidR="008865D3" w:rsidRDefault="008865D3" w:rsidP="008865D3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94367A" w:rsidRDefault="0094367A" w:rsidP="008865D3">
      <w:pPr>
        <w:rPr>
          <w:lang w:eastAsia="nb-NO"/>
        </w:rPr>
      </w:pPr>
    </w:p>
    <w:p w:rsidR="001629A4" w:rsidRDefault="001629A4" w:rsidP="008865D3">
      <w:pPr>
        <w:rPr>
          <w:lang w:eastAsia="nb-NO"/>
        </w:rPr>
      </w:pPr>
      <w:r>
        <w:rPr>
          <w:lang w:eastAsia="nb-NO"/>
        </w:rPr>
        <w:t>Bilder</w:t>
      </w:r>
    </w:p>
    <w:p w:rsidR="0094367A" w:rsidRDefault="0094367A" w:rsidP="0094367A">
      <w:pPr>
        <w:keepNext/>
      </w:pPr>
      <w:r>
        <w:rPr>
          <w:noProof/>
          <w:lang w:eastAsia="nb-NO"/>
        </w:rPr>
        <w:drawing>
          <wp:inline distT="0" distB="0" distL="0" distR="0">
            <wp:extent cx="3146961" cy="3475451"/>
            <wp:effectExtent l="0" t="0" r="0" b="0"/>
            <wp:docPr id="8" name="Bilde 8" descr="Et bilde som inneholder gress, utendørs, kylling, hønsefug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.jpg"/>
                    <pic:cNvPicPr/>
                  </pic:nvPicPr>
                  <pic:blipFill rotWithShape="1">
                    <a:blip r:embed="rId18"/>
                    <a:srcRect t="15139" b="11153"/>
                    <a:stretch/>
                  </pic:blipFill>
                  <pic:spPr bwMode="auto">
                    <a:xfrm>
                      <a:off x="0" y="0"/>
                      <a:ext cx="3154985" cy="348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67A" w:rsidRDefault="0094367A" w:rsidP="0094367A">
      <w:pPr>
        <w:pStyle w:val="Bildetekst0"/>
        <w:rPr>
          <w:lang w:eastAsia="nb-NO"/>
        </w:rPr>
      </w:pPr>
      <w:bookmarkStart w:id="22" w:name="_Toc57706578"/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Høne. Foto: Rosann Johnsen</w:t>
      </w:r>
      <w:bookmarkEnd w:id="22"/>
      <w:r w:rsidR="001629A4">
        <w:t xml:space="preserve"> </w:t>
      </w:r>
    </w:p>
    <w:p w:rsidR="00E13364" w:rsidRPr="001629A4" w:rsidRDefault="00E13364" w:rsidP="00E13364">
      <w:pPr>
        <w:rPr>
          <w:lang w:eastAsia="nb-NO"/>
        </w:rPr>
      </w:pPr>
      <w:r w:rsidRPr="001629A4">
        <w:rPr>
          <w:lang w:eastAsia="nb-NO"/>
        </w:rPr>
        <w:t xml:space="preserve">For å sette inn bildetekst høyreklikk på bildet -&gt; sett inn bildetekst -&gt; velg riktig etikett eller lag ny. Skriv inn tekst og OK. </w:t>
      </w:r>
      <w:r w:rsidR="001629A4" w:rsidRPr="001629A4">
        <w:rPr>
          <w:lang w:eastAsia="nb-NO"/>
        </w:rPr>
        <w:t xml:space="preserve"> </w:t>
      </w:r>
      <w:r w:rsidR="001629A4">
        <w:rPr>
          <w:lang w:eastAsia="nb-NO"/>
        </w:rPr>
        <w:t>Bildetekst skal være under bildet.</w:t>
      </w:r>
      <w:r w:rsidR="001629A4" w:rsidRPr="001629A4">
        <w:rPr>
          <w:lang w:eastAsia="nb-NO"/>
        </w:rPr>
        <w:br/>
      </w:r>
    </w:p>
    <w:p w:rsidR="004A09E7" w:rsidRPr="001629A4" w:rsidRDefault="00B63BD1" w:rsidP="008865D3">
      <w:r w:rsidRPr="001629A4">
        <w:t xml:space="preserve">For å flytte enkelt på bilder: Høyreklikk på bildet - &gt; Bryt tekst -&gt; Tett. </w:t>
      </w:r>
    </w:p>
    <w:p w:rsidR="001629A4" w:rsidRPr="001629A4" w:rsidRDefault="001629A4" w:rsidP="001629A4">
      <w:r w:rsidRPr="001629A4">
        <w:t>B</w:t>
      </w:r>
      <w:r>
        <w:t>i</w:t>
      </w:r>
      <w:r w:rsidRPr="001629A4">
        <w:t>lde</w:t>
      </w:r>
      <w:r>
        <w:t>t</w:t>
      </w:r>
      <w:r w:rsidRPr="001629A4">
        <w:t xml:space="preserve"> henvises til i teksten </w:t>
      </w:r>
      <w:r>
        <w:t>som</w:t>
      </w:r>
      <w:r w:rsidRPr="001629A4">
        <w:t xml:space="preserve"> (Bilde 2). </w:t>
      </w:r>
    </w:p>
    <w:p w:rsidR="001629A4" w:rsidRDefault="001629A4" w:rsidP="0094367A">
      <w:r w:rsidRPr="001629A4">
        <w:t>For å forbedre bilder ved å gjøre lysere, øke kontrast eller fargemetning høyreklikk og trykk «formater bilde». Trykk så på ruten med bildeikonet helt til høyre.</w:t>
      </w:r>
    </w:p>
    <w:p w:rsidR="0020265E" w:rsidRDefault="001629A4" w:rsidP="0094367A">
      <w:r w:rsidRPr="001629A4">
        <w:t xml:space="preserve"> </w:t>
      </w:r>
    </w:p>
    <w:p w:rsidR="001629A4" w:rsidRPr="001C6542" w:rsidRDefault="001629A4" w:rsidP="0094367A">
      <w:r>
        <w:lastRenderedPageBreak/>
        <w:t>Lister</w:t>
      </w:r>
    </w:p>
    <w:p w:rsidR="002A54E0" w:rsidRDefault="002A54E0" w:rsidP="002A54E0">
      <w:r>
        <w:t>Lister lages med kulepunkt.</w:t>
      </w:r>
    </w:p>
    <w:p w:rsidR="002A54E0" w:rsidRDefault="002A54E0" w:rsidP="002A54E0">
      <w:pPr>
        <w:pStyle w:val="Listeavsnitt"/>
        <w:numPr>
          <w:ilvl w:val="0"/>
          <w:numId w:val="50"/>
        </w:numPr>
        <w:rPr>
          <w:lang w:eastAsia="nb-NO"/>
        </w:rPr>
      </w:pPr>
      <w:r>
        <w:rPr>
          <w:lang w:eastAsia="nb-NO"/>
        </w:rPr>
        <w:t>Første punkt</w:t>
      </w:r>
    </w:p>
    <w:p w:rsidR="002A54E0" w:rsidRDefault="002A54E0" w:rsidP="002A54E0">
      <w:pPr>
        <w:pStyle w:val="Listeavsnitt"/>
        <w:numPr>
          <w:ilvl w:val="0"/>
          <w:numId w:val="50"/>
        </w:numPr>
        <w:rPr>
          <w:lang w:eastAsia="nb-NO"/>
        </w:rPr>
      </w:pPr>
      <w:r>
        <w:rPr>
          <w:lang w:eastAsia="nb-NO"/>
        </w:rPr>
        <w:t>Andre punkt</w:t>
      </w:r>
    </w:p>
    <w:p w:rsidR="002A54E0" w:rsidRDefault="002A54E0" w:rsidP="002A54E0">
      <w:pPr>
        <w:pStyle w:val="Listeavsnitt"/>
        <w:numPr>
          <w:ilvl w:val="0"/>
          <w:numId w:val="50"/>
        </w:numPr>
        <w:rPr>
          <w:lang w:eastAsia="nb-NO"/>
        </w:rPr>
      </w:pPr>
      <w:r>
        <w:rPr>
          <w:lang w:eastAsia="nb-NO"/>
        </w:rPr>
        <w:t>Tredje punkt</w:t>
      </w:r>
    </w:p>
    <w:p w:rsidR="0020265E" w:rsidRPr="001C6542" w:rsidRDefault="0020265E" w:rsidP="0094367A"/>
    <w:p w:rsidR="0020265E" w:rsidRDefault="0020265E" w:rsidP="0094367A"/>
    <w:p w:rsidR="001629A4" w:rsidRDefault="001629A4" w:rsidP="0094367A"/>
    <w:p w:rsidR="001629A4" w:rsidRPr="001C6542" w:rsidRDefault="001629A4" w:rsidP="0094367A">
      <w:r>
        <w:t>Tabeller</w:t>
      </w:r>
    </w:p>
    <w:p w:rsidR="0094367A" w:rsidRDefault="0094367A" w:rsidP="0094367A">
      <w:pPr>
        <w:pStyle w:val="Bildetekst0"/>
        <w:keepNext/>
      </w:pPr>
      <w:bookmarkStart w:id="23" w:name="_Toc57707774"/>
      <w:r>
        <w:t xml:space="preserve">Tabell </w:t>
      </w:r>
      <w:r>
        <w:fldChar w:fldCharType="begin"/>
      </w:r>
      <w:r>
        <w:instrText xml:space="preserve"> SEQ Tabell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Oversikt over</w:t>
      </w:r>
      <w:bookmarkEnd w:id="23"/>
      <w:r w:rsidR="009C22A7">
        <w:t xml:space="preserve"> fisk</w:t>
      </w:r>
    </w:p>
    <w:tbl>
      <w:tblPr>
        <w:tblStyle w:val="Enkelttabell1"/>
        <w:tblW w:w="0" w:type="auto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09"/>
        <w:gridCol w:w="1509"/>
      </w:tblGrid>
      <w:tr w:rsidR="000B4E05" w:rsidRPr="00A34B68" w:rsidTr="002A54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D93556" w:rsidRDefault="000B4E05" w:rsidP="002A54E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  <w:r>
              <w:t xml:space="preserve"> 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Laks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Sei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Torsk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E13364">
        <w:trPr>
          <w:trHeight w:val="131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Hyse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Lange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Brosme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Reke</w:t>
            </w:r>
            <w:r w:rsidR="00E13364">
              <w:t>*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Krabbe</w:t>
            </w:r>
            <w:r w:rsidR="00E13364">
              <w:t>*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</w:tbl>
    <w:p w:rsidR="0094367A" w:rsidRPr="009C22A7" w:rsidRDefault="00E13364" w:rsidP="0094367A">
      <w:pPr>
        <w:rPr>
          <w:sz w:val="18"/>
          <w:szCs w:val="18"/>
        </w:rPr>
      </w:pPr>
      <w:r w:rsidRPr="009C22A7">
        <w:rPr>
          <w:sz w:val="18"/>
          <w:szCs w:val="18"/>
        </w:rPr>
        <w:t>*Skalldyr</w:t>
      </w:r>
    </w:p>
    <w:p w:rsidR="002A54E0" w:rsidRPr="001629A4" w:rsidRDefault="002A54E0" w:rsidP="0094367A">
      <w:r w:rsidRPr="001629A4">
        <w:t xml:space="preserve">Tabeller får tabelltekst automatisk over tabellen ved å legge inn bildetekst. </w:t>
      </w:r>
      <w:r w:rsidR="006D7CE2" w:rsidRPr="001629A4">
        <w:br/>
      </w:r>
      <w:r w:rsidRPr="001629A4">
        <w:t xml:space="preserve">Marker hele tabellen </w:t>
      </w:r>
      <w:r w:rsidR="006D7CE2" w:rsidRPr="001629A4">
        <w:t>-&gt; Sett inn bildetekst</w:t>
      </w:r>
      <w:r w:rsidR="009D7916" w:rsidRPr="001629A4">
        <w:t xml:space="preserve"> -&gt; Tabell. </w:t>
      </w:r>
    </w:p>
    <w:p w:rsidR="009C22A7" w:rsidRPr="001629A4" w:rsidRDefault="009C22A7" w:rsidP="0094367A">
      <w:r w:rsidRPr="001629A4">
        <w:t>Stjernemerket fo</w:t>
      </w:r>
      <w:r w:rsidR="001629A4">
        <w:t>tnote</w:t>
      </w:r>
      <w:r w:rsidRPr="001629A4">
        <w:t xml:space="preserve"> under tabellen i mindre skrift. </w:t>
      </w:r>
    </w:p>
    <w:p w:rsidR="0020265E" w:rsidRDefault="00E13364" w:rsidP="0094367A">
      <w:r w:rsidRPr="001629A4">
        <w:t xml:space="preserve">For å gjøre alle rader eller kolonner like store, marker hele tabellen og høyreklikk. Velg «fordel rader jevnt». </w:t>
      </w:r>
    </w:p>
    <w:p w:rsidR="001629A4" w:rsidRPr="00012440" w:rsidRDefault="001629A4" w:rsidP="001629A4">
      <w:pPr>
        <w:pStyle w:val="Normalmednummering"/>
      </w:pPr>
      <w:r w:rsidRPr="00012440">
        <w:t>Unngå tabeller som ikke følger skriftretningen.</w:t>
      </w:r>
    </w:p>
    <w:p w:rsidR="001629A4" w:rsidRPr="00012440" w:rsidRDefault="001629A4" w:rsidP="001629A4">
      <w:pPr>
        <w:pStyle w:val="Normalmednummering"/>
      </w:pPr>
      <w:r w:rsidRPr="00012440">
        <w:t>I teksten skal henvising til tabell skrives med arabiske tegn (Tabell 1, Figur 1).</w:t>
      </w:r>
    </w:p>
    <w:p w:rsidR="001629A4" w:rsidRPr="00012440" w:rsidRDefault="001629A4" w:rsidP="001629A4">
      <w:pPr>
        <w:pStyle w:val="Normalmednummering"/>
      </w:pPr>
      <w:r w:rsidRPr="00012440">
        <w:t>Det skal være en kort og selvforklarende tekst over den enkelte tabell. Nødvendige forklaringer for å forstå tabellen skal gis som fotnote under tabellen.</w:t>
      </w:r>
    </w:p>
    <w:p w:rsidR="001629A4" w:rsidRPr="00012440" w:rsidRDefault="001629A4" w:rsidP="001629A4">
      <w:pPr>
        <w:pStyle w:val="Normalmednummering"/>
      </w:pPr>
      <w:r w:rsidRPr="00012440">
        <w:t xml:space="preserve">Desimaler i tabeller skrives i henhold til språkform. </w:t>
      </w:r>
      <w:proofErr w:type="spellStart"/>
      <w:r w:rsidRPr="00012440">
        <w:t>Høyrestill</w:t>
      </w:r>
      <w:proofErr w:type="spellEnd"/>
      <w:r w:rsidRPr="00012440">
        <w:t xml:space="preserve"> sifrene i kolonnene.</w:t>
      </w:r>
    </w:p>
    <w:p w:rsidR="001629A4" w:rsidRPr="00012440" w:rsidRDefault="001629A4" w:rsidP="001629A4">
      <w:pPr>
        <w:pStyle w:val="Normalmednummering"/>
      </w:pPr>
      <w:r w:rsidRPr="00012440">
        <w:t>Lag tabellene med tabellfunksjon i Word (ikke tabulator).</w:t>
      </w:r>
    </w:p>
    <w:p w:rsidR="001629A4" w:rsidRPr="00012440" w:rsidRDefault="001629A4" w:rsidP="001629A4">
      <w:pPr>
        <w:pStyle w:val="Normalmednummering"/>
      </w:pPr>
      <w:r w:rsidRPr="00012440">
        <w:t>Tabellen skal ha strek over og under tabellhodet og en avsluttende strek.</w:t>
      </w:r>
    </w:p>
    <w:p w:rsidR="001629A4" w:rsidRPr="00012440" w:rsidRDefault="001629A4" w:rsidP="001629A4">
      <w:pPr>
        <w:pStyle w:val="Normalmednummering"/>
      </w:pPr>
      <w:r w:rsidRPr="00012440">
        <w:t>Tabeller bør fylle skrivebredden eller ha en bredde som gir god plass til tekst ved siden av tabellen.</w:t>
      </w:r>
    </w:p>
    <w:p w:rsidR="0020265E" w:rsidRDefault="0020265E" w:rsidP="0094367A"/>
    <w:p w:rsidR="001629A4" w:rsidRDefault="001629A4" w:rsidP="0094367A"/>
    <w:p w:rsidR="001629A4" w:rsidRDefault="001629A4" w:rsidP="0094367A">
      <w:r>
        <w:lastRenderedPageBreak/>
        <w:t>Diagram</w:t>
      </w:r>
    </w:p>
    <w:p w:rsidR="004E58D9" w:rsidRDefault="004E58D9" w:rsidP="004E58D9">
      <w:pPr>
        <w:keepNext/>
      </w:pPr>
      <w:r>
        <w:rPr>
          <w:noProof/>
        </w:rPr>
        <w:drawing>
          <wp:inline distT="0" distB="0" distL="0" distR="0">
            <wp:extent cx="5746750" cy="2667000"/>
            <wp:effectExtent l="0" t="0" r="6350" b="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609A2284-70ED-422B-9C05-EF629D04E4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E58D9" w:rsidRDefault="004E58D9" w:rsidP="004E58D9">
      <w:pPr>
        <w:pStyle w:val="Bildetekst0"/>
      </w:pPr>
      <w:bookmarkStart w:id="24" w:name="_Toc57376276"/>
      <w:bookmarkStart w:id="25" w:name="_Toc57708048"/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Strømforbruk over året</w:t>
      </w:r>
      <w:bookmarkEnd w:id="24"/>
      <w:r>
        <w:t>.</w:t>
      </w:r>
      <w:bookmarkEnd w:id="25"/>
    </w:p>
    <w:p w:rsidR="001629A4" w:rsidRPr="009D7916" w:rsidRDefault="001629A4" w:rsidP="001629A4">
      <w:r w:rsidRPr="009D7916">
        <w:t xml:space="preserve">Legg til elementer i diagram ved å trykke på diagrammet og deretter på plusstegnet. Huk av på «aksetitler» eller det du synes gjør diagrammet mer lettlest. </w:t>
      </w:r>
    </w:p>
    <w:p w:rsidR="00094ED9" w:rsidRPr="009D7916" w:rsidRDefault="000B4E05" w:rsidP="0094367A">
      <w:r w:rsidRPr="009D7916">
        <w:t>Det er en fordel å endre farger i diagram o.l. til den samme som i tabeller og bildetekst for å få en helhet</w:t>
      </w:r>
      <w:r w:rsidR="00094ED9" w:rsidRPr="009D7916">
        <w:t>.</w:t>
      </w:r>
      <w:r w:rsidR="009D7916">
        <w:t xml:space="preserve"> Trykk på </w:t>
      </w:r>
      <w:proofErr w:type="spellStart"/>
      <w:r w:rsidR="009D7916">
        <w:t>malekosten</w:t>
      </w:r>
      <w:proofErr w:type="spellEnd"/>
      <w:r w:rsidR="009D7916">
        <w:t xml:space="preserve"> for å endre farger. </w:t>
      </w:r>
    </w:p>
    <w:p w:rsidR="00094ED9" w:rsidRDefault="00094ED9" w:rsidP="0094367A">
      <w:pPr>
        <w:rPr>
          <w:color w:val="094517" w:themeColor="accent6" w:themeShade="80"/>
        </w:rPr>
      </w:pPr>
    </w:p>
    <w:p w:rsidR="00094ED9" w:rsidRDefault="00094ED9" w:rsidP="0094367A">
      <w:pPr>
        <w:rPr>
          <w:color w:val="094517" w:themeColor="accent6" w:themeShade="80"/>
        </w:rPr>
      </w:pPr>
    </w:p>
    <w:p w:rsidR="00094ED9" w:rsidRDefault="00094ED9" w:rsidP="0094367A">
      <w:pPr>
        <w:rPr>
          <w:color w:val="094517" w:themeColor="accent6" w:themeShade="80"/>
        </w:rPr>
      </w:pPr>
    </w:p>
    <w:p w:rsidR="00094ED9" w:rsidRDefault="00094ED9" w:rsidP="00094ED9">
      <w:pPr>
        <w:rPr>
          <w:lang w:eastAsia="nb-NO"/>
        </w:rPr>
      </w:pPr>
      <w:bookmarkStart w:id="26" w:name="_Hlk57894338"/>
      <w:r>
        <w:rPr>
          <w:lang w:eastAsia="nb-NO"/>
        </w:rPr>
        <w:t xml:space="preserve">Hurtigtaster i </w:t>
      </w:r>
      <w:proofErr w:type="spellStart"/>
      <w:r>
        <w:rPr>
          <w:lang w:eastAsia="nb-NO"/>
        </w:rPr>
        <w:t>word</w:t>
      </w:r>
      <w:proofErr w:type="spellEnd"/>
    </w:p>
    <w:p w:rsidR="004E58D9" w:rsidRDefault="00094ED9" w:rsidP="00094ED9">
      <w:pPr>
        <w:rPr>
          <w:lang w:eastAsia="nb-NO"/>
        </w:rPr>
      </w:pPr>
      <w:proofErr w:type="spellStart"/>
      <w:r w:rsidRPr="000D70F6">
        <w:rPr>
          <w:lang w:eastAsia="nb-NO"/>
        </w:rPr>
        <w:t>Ctrl</w:t>
      </w:r>
      <w:proofErr w:type="spellEnd"/>
      <w:r w:rsidRPr="000D70F6">
        <w:rPr>
          <w:lang w:eastAsia="nb-NO"/>
        </w:rPr>
        <w:t xml:space="preserve"> + a – merk alt. </w:t>
      </w:r>
      <w:r w:rsidRPr="000D70F6">
        <w:rPr>
          <w:lang w:eastAsia="nb-NO"/>
        </w:rPr>
        <w:br/>
      </w:r>
      <w:proofErr w:type="spellStart"/>
      <w:r w:rsidRPr="0044688A">
        <w:rPr>
          <w:i/>
          <w:iCs/>
          <w:lang w:eastAsia="nb-NO"/>
        </w:rPr>
        <w:t>Ctrl</w:t>
      </w:r>
      <w:proofErr w:type="spellEnd"/>
      <w:r w:rsidRPr="0044688A">
        <w:rPr>
          <w:i/>
          <w:iCs/>
          <w:lang w:eastAsia="nb-NO"/>
        </w:rPr>
        <w:t xml:space="preserve"> + c – kopier</w:t>
      </w:r>
      <w:r w:rsidRPr="0044688A">
        <w:rPr>
          <w:i/>
          <w:iCs/>
          <w:lang w:eastAsia="nb-NO"/>
        </w:rPr>
        <w:br/>
      </w:r>
      <w:proofErr w:type="spellStart"/>
      <w:r w:rsidRPr="0044688A">
        <w:rPr>
          <w:i/>
          <w:iCs/>
          <w:lang w:eastAsia="nb-NO"/>
        </w:rPr>
        <w:t>Ctrl</w:t>
      </w:r>
      <w:proofErr w:type="spellEnd"/>
      <w:r w:rsidRPr="0044688A">
        <w:rPr>
          <w:i/>
          <w:iCs/>
          <w:lang w:eastAsia="nb-NO"/>
        </w:rPr>
        <w:t xml:space="preserve"> + v – lim inn </w:t>
      </w:r>
      <w:r w:rsidRPr="0044688A">
        <w:rPr>
          <w:i/>
          <w:iCs/>
          <w:lang w:eastAsia="nb-NO"/>
        </w:rPr>
        <w:br/>
      </w:r>
      <w:proofErr w:type="spellStart"/>
      <w:r w:rsidRPr="0044688A">
        <w:rPr>
          <w:i/>
          <w:iCs/>
          <w:lang w:eastAsia="nb-NO"/>
        </w:rPr>
        <w:t>Ctrl</w:t>
      </w:r>
      <w:proofErr w:type="spellEnd"/>
      <w:r w:rsidRPr="0044688A">
        <w:rPr>
          <w:i/>
          <w:iCs/>
          <w:lang w:eastAsia="nb-NO"/>
        </w:rPr>
        <w:t xml:space="preserve"> + z – angre</w:t>
      </w:r>
      <w:r w:rsidRPr="000D70F6">
        <w:rPr>
          <w:lang w:eastAsia="nb-NO"/>
        </w:rPr>
        <w:t xml:space="preserve"> </w:t>
      </w:r>
      <w:r>
        <w:rPr>
          <w:lang w:eastAsia="nb-NO"/>
        </w:rPr>
        <w:br/>
      </w:r>
      <w:proofErr w:type="spellStart"/>
      <w:r>
        <w:rPr>
          <w:lang w:eastAsia="nb-NO"/>
        </w:rPr>
        <w:t>Ctrl</w:t>
      </w:r>
      <w:proofErr w:type="spellEnd"/>
      <w:r>
        <w:rPr>
          <w:lang w:eastAsia="nb-NO"/>
        </w:rPr>
        <w:t xml:space="preserve"> + f – fet skrift</w:t>
      </w:r>
      <w:r>
        <w:rPr>
          <w:lang w:eastAsia="nb-NO"/>
        </w:rPr>
        <w:br/>
      </w:r>
      <w:proofErr w:type="spellStart"/>
      <w:r>
        <w:rPr>
          <w:lang w:eastAsia="nb-NO"/>
        </w:rPr>
        <w:t>Ctrl</w:t>
      </w:r>
      <w:proofErr w:type="spellEnd"/>
      <w:r>
        <w:rPr>
          <w:lang w:eastAsia="nb-NO"/>
        </w:rPr>
        <w:t xml:space="preserve"> + b – søk i dokument</w:t>
      </w:r>
      <w:r>
        <w:rPr>
          <w:lang w:eastAsia="nb-NO"/>
        </w:rPr>
        <w:br/>
      </w:r>
      <w:proofErr w:type="spellStart"/>
      <w:r>
        <w:rPr>
          <w:lang w:eastAsia="nb-NO"/>
        </w:rPr>
        <w:t>Ctrl</w:t>
      </w:r>
      <w:proofErr w:type="spellEnd"/>
      <w:r>
        <w:rPr>
          <w:lang w:eastAsia="nb-NO"/>
        </w:rPr>
        <w:t xml:space="preserve"> + </w:t>
      </w:r>
      <w:proofErr w:type="spellStart"/>
      <w:r>
        <w:rPr>
          <w:lang w:eastAsia="nb-NO"/>
        </w:rPr>
        <w:t>home</w:t>
      </w:r>
      <w:proofErr w:type="spellEnd"/>
      <w:r>
        <w:rPr>
          <w:lang w:eastAsia="nb-NO"/>
        </w:rPr>
        <w:t xml:space="preserve"> – toppen av dokument</w:t>
      </w:r>
      <w:r>
        <w:rPr>
          <w:lang w:eastAsia="nb-NO"/>
        </w:rPr>
        <w:br/>
      </w:r>
      <w:proofErr w:type="spellStart"/>
      <w:r>
        <w:rPr>
          <w:lang w:eastAsia="nb-NO"/>
        </w:rPr>
        <w:t>Ctrl</w:t>
      </w:r>
      <w:proofErr w:type="spellEnd"/>
      <w:r>
        <w:rPr>
          <w:lang w:eastAsia="nb-NO"/>
        </w:rPr>
        <w:t xml:space="preserve"> + end – bunn av dokument</w:t>
      </w:r>
      <w:r w:rsidRPr="000D70F6">
        <w:rPr>
          <w:lang w:eastAsia="nb-NO"/>
        </w:rPr>
        <w:br/>
      </w:r>
      <w:proofErr w:type="spellStart"/>
      <w:r>
        <w:rPr>
          <w:lang w:eastAsia="nb-NO"/>
        </w:rPr>
        <w:t>Ctrl</w:t>
      </w:r>
      <w:proofErr w:type="spellEnd"/>
      <w:r>
        <w:rPr>
          <w:lang w:eastAsia="nb-NO"/>
        </w:rPr>
        <w:t xml:space="preserve"> + h - Hvis du vil endre alle av et ord i teksten med et annet f.eks. Erstatt alle NORSØK med Norsk senter for økologisk landbruk.</w:t>
      </w:r>
    </w:p>
    <w:p w:rsidR="001C6542" w:rsidRDefault="001C6542" w:rsidP="00094ED9">
      <w:pPr>
        <w:rPr>
          <w:lang w:eastAsia="nb-NO"/>
        </w:rPr>
      </w:pPr>
    </w:p>
    <w:p w:rsidR="001C6542" w:rsidRDefault="001C6542" w:rsidP="00094ED9">
      <w:pPr>
        <w:rPr>
          <w:lang w:eastAsia="nb-NO"/>
        </w:rPr>
      </w:pPr>
    </w:p>
    <w:p w:rsidR="001C6542" w:rsidRDefault="001C6542" w:rsidP="00094ED9">
      <w:pPr>
        <w:rPr>
          <w:lang w:eastAsia="nb-NO"/>
        </w:rPr>
      </w:pPr>
    </w:p>
    <w:p w:rsidR="001C6542" w:rsidRDefault="001C6542" w:rsidP="00094ED9">
      <w:pPr>
        <w:rPr>
          <w:lang w:eastAsia="nb-NO"/>
        </w:rPr>
      </w:pPr>
    </w:p>
    <w:p w:rsidR="001C6542" w:rsidRDefault="001C6542" w:rsidP="00094ED9">
      <w:pPr>
        <w:rPr>
          <w:lang w:eastAsia="nb-NO"/>
        </w:rPr>
      </w:pPr>
    </w:p>
    <w:p w:rsidR="001C6542" w:rsidRPr="00012440" w:rsidRDefault="001C6542" w:rsidP="001C6542">
      <w:pPr>
        <w:pStyle w:val="Overskrift1"/>
      </w:pPr>
      <w:bookmarkStart w:id="27" w:name="_Toc57898807"/>
      <w:proofErr w:type="spellStart"/>
      <w:r w:rsidRPr="00012440">
        <w:lastRenderedPageBreak/>
        <w:t>Resultater</w:t>
      </w:r>
      <w:bookmarkEnd w:id="27"/>
      <w:proofErr w:type="spellEnd"/>
    </w:p>
    <w:p w:rsidR="001C6542" w:rsidRDefault="001C6542" w:rsidP="001C6542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1C6542" w:rsidRPr="000B4E05" w:rsidRDefault="001C6542" w:rsidP="00094ED9">
      <w:pPr>
        <w:rPr>
          <w:color w:val="094517" w:themeColor="accent6" w:themeShade="80"/>
        </w:rPr>
      </w:pPr>
    </w:p>
    <w:p w:rsidR="00CE231E" w:rsidRPr="00012440" w:rsidRDefault="00CE231E" w:rsidP="00CE231E">
      <w:pPr>
        <w:pStyle w:val="Overskrift1"/>
      </w:pPr>
      <w:bookmarkStart w:id="28" w:name="_Toc57898808"/>
      <w:bookmarkEnd w:id="26"/>
      <w:proofErr w:type="spellStart"/>
      <w:r w:rsidRPr="00012440">
        <w:lastRenderedPageBreak/>
        <w:t>Diskusjon</w:t>
      </w:r>
      <w:bookmarkEnd w:id="28"/>
      <w:proofErr w:type="spellEnd"/>
    </w:p>
    <w:p w:rsidR="000A540C" w:rsidRPr="00012440" w:rsidRDefault="000A540C" w:rsidP="00CE231E"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CE231E" w:rsidRPr="00012440" w:rsidRDefault="00CE231E" w:rsidP="00CE231E"/>
    <w:p w:rsidR="00C012B8" w:rsidRPr="00012440" w:rsidRDefault="00CE231E" w:rsidP="00A444F9">
      <w:pPr>
        <w:pStyle w:val="Overskrift1"/>
      </w:pPr>
      <w:bookmarkStart w:id="29" w:name="_Toc57898809"/>
      <w:proofErr w:type="spellStart"/>
      <w:r w:rsidRPr="00012440">
        <w:lastRenderedPageBreak/>
        <w:t>Konklusjon</w:t>
      </w:r>
      <w:bookmarkEnd w:id="29"/>
      <w:proofErr w:type="spellEnd"/>
    </w:p>
    <w:p w:rsidR="000A540C" w:rsidRDefault="000A540C" w:rsidP="00C012B8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BC3186" w:rsidRPr="00012440" w:rsidRDefault="00BC3186" w:rsidP="00CB7D2D">
      <w:pPr>
        <w:pStyle w:val="Tabelltekst"/>
      </w:pPr>
    </w:p>
    <w:p w:rsidR="00EC3EB2" w:rsidRPr="000B4E05" w:rsidRDefault="00A257BA" w:rsidP="00EC3EB2">
      <w:pPr>
        <w:pStyle w:val="Overskrift1utennummer"/>
        <w:rPr>
          <w:lang w:val="nb-NO"/>
        </w:rPr>
      </w:pPr>
      <w:r w:rsidRPr="000B4E05">
        <w:rPr>
          <w:lang w:val="nb-NO"/>
        </w:rPr>
        <w:lastRenderedPageBreak/>
        <w:t>Litteratur</w:t>
      </w:r>
      <w:r w:rsidR="000B4E05" w:rsidRPr="000B4E05">
        <w:rPr>
          <w:lang w:val="nb-NO"/>
        </w:rPr>
        <w:t xml:space="preserve"> </w:t>
      </w:r>
      <w:r w:rsidRPr="000B4E05">
        <w:rPr>
          <w:lang w:val="nb-NO"/>
        </w:rPr>
        <w:t>referanse</w:t>
      </w:r>
    </w:p>
    <w:p w:rsidR="00980ACE" w:rsidRPr="002A54E0" w:rsidRDefault="007435E9" w:rsidP="0094367A">
      <w:pPr>
        <w:pStyle w:val="Litteraturreferanse"/>
        <w:rPr>
          <w:lang w:val="en-US"/>
        </w:rPr>
      </w:pPr>
      <w:r w:rsidRPr="007435E9">
        <w:rPr>
          <w:lang w:val="nn-NO"/>
        </w:rPr>
        <w:t xml:space="preserve">Lorem </w:t>
      </w:r>
      <w:proofErr w:type="spellStart"/>
      <w:r w:rsidRPr="007435E9">
        <w:rPr>
          <w:lang w:val="nn-NO"/>
        </w:rPr>
        <w:t>ipsum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dolor</w:t>
      </w:r>
      <w:proofErr w:type="spellEnd"/>
      <w:r w:rsidRPr="007435E9">
        <w:rPr>
          <w:lang w:val="nn-NO"/>
        </w:rPr>
        <w:t xml:space="preserve"> sit </w:t>
      </w:r>
      <w:proofErr w:type="spellStart"/>
      <w:r w:rsidRPr="007435E9">
        <w:rPr>
          <w:lang w:val="nn-NO"/>
        </w:rPr>
        <w:t>amet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consectetur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adipiscing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elit</w:t>
      </w:r>
      <w:proofErr w:type="spellEnd"/>
      <w:r w:rsidRPr="007435E9">
        <w:rPr>
          <w:lang w:val="nn-NO"/>
        </w:rPr>
        <w:t xml:space="preserve">. </w:t>
      </w:r>
      <w:proofErr w:type="spellStart"/>
      <w:r w:rsidRPr="007435E9">
        <w:rPr>
          <w:lang w:val="nn-NO"/>
        </w:rPr>
        <w:t>Phasellus</w:t>
      </w:r>
      <w:proofErr w:type="spellEnd"/>
      <w:r w:rsidRPr="007435E9">
        <w:rPr>
          <w:lang w:val="nn-NO"/>
        </w:rPr>
        <w:t xml:space="preserve"> at </w:t>
      </w:r>
      <w:proofErr w:type="spellStart"/>
      <w:r w:rsidRPr="007435E9">
        <w:rPr>
          <w:lang w:val="nn-NO"/>
        </w:rPr>
        <w:t>tellus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porttitor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bibendum</w:t>
      </w:r>
      <w:proofErr w:type="spellEnd"/>
      <w:r w:rsidRPr="007435E9">
        <w:rPr>
          <w:lang w:val="nn-NO"/>
        </w:rPr>
        <w:t xml:space="preserve"> sem </w:t>
      </w:r>
      <w:proofErr w:type="spellStart"/>
      <w:r w:rsidRPr="007435E9">
        <w:rPr>
          <w:lang w:val="nn-NO"/>
        </w:rPr>
        <w:t>quis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ullamcorper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dui</w:t>
      </w:r>
      <w:proofErr w:type="spellEnd"/>
      <w:r w:rsidRPr="007435E9">
        <w:rPr>
          <w:lang w:val="nn-NO"/>
        </w:rPr>
        <w:t xml:space="preserve">. Sed id urna eros. </w:t>
      </w:r>
    </w:p>
    <w:p w:rsidR="000B4E05" w:rsidRPr="001D0032" w:rsidRDefault="007435E9" w:rsidP="001D0032">
      <w:pPr>
        <w:pStyle w:val="Litteraturreferanse"/>
      </w:pPr>
      <w:r w:rsidRPr="007435E9">
        <w:rPr>
          <w:lang w:val="nn-NO"/>
        </w:rPr>
        <w:t xml:space="preserve">Lorem </w:t>
      </w:r>
      <w:proofErr w:type="spellStart"/>
      <w:r w:rsidRPr="007435E9">
        <w:rPr>
          <w:lang w:val="nn-NO"/>
        </w:rPr>
        <w:t>ipsum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dolor</w:t>
      </w:r>
      <w:proofErr w:type="spellEnd"/>
      <w:r w:rsidRPr="007435E9">
        <w:rPr>
          <w:lang w:val="nn-NO"/>
        </w:rPr>
        <w:t xml:space="preserve"> sit </w:t>
      </w:r>
      <w:proofErr w:type="spellStart"/>
      <w:r w:rsidRPr="007435E9">
        <w:rPr>
          <w:lang w:val="nn-NO"/>
        </w:rPr>
        <w:t>amet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consectetur</w:t>
      </w:r>
      <w:proofErr w:type="spellEnd"/>
      <w:r w:rsidRPr="007435E9">
        <w:rPr>
          <w:lang w:val="nn-NO"/>
        </w:rPr>
        <w:t xml:space="preserve"> ad</w:t>
      </w:r>
      <w:proofErr w:type="spellStart"/>
      <w:r w:rsidRPr="002A54E0">
        <w:rPr>
          <w:lang w:val="en-US"/>
        </w:rPr>
        <w:t>ipiscing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elit</w:t>
      </w:r>
      <w:proofErr w:type="spellEnd"/>
      <w:r w:rsidRPr="002A54E0">
        <w:rPr>
          <w:lang w:val="en-US"/>
        </w:rPr>
        <w:t xml:space="preserve">. </w:t>
      </w:r>
      <w:proofErr w:type="spellStart"/>
      <w:r w:rsidRPr="002A54E0">
        <w:rPr>
          <w:lang w:val="en-US"/>
        </w:rPr>
        <w:t>Phasellus</w:t>
      </w:r>
      <w:proofErr w:type="spellEnd"/>
      <w:r w:rsidRPr="002A54E0">
        <w:rPr>
          <w:lang w:val="en-US"/>
        </w:rPr>
        <w:t xml:space="preserve"> at </w:t>
      </w:r>
      <w:proofErr w:type="spellStart"/>
      <w:r w:rsidRPr="002A54E0">
        <w:rPr>
          <w:lang w:val="en-US"/>
        </w:rPr>
        <w:t>tellus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porttitor</w:t>
      </w:r>
      <w:proofErr w:type="spellEnd"/>
      <w:r w:rsidRPr="002A54E0">
        <w:rPr>
          <w:lang w:val="en-US"/>
        </w:rPr>
        <w:t xml:space="preserve">, </w:t>
      </w:r>
      <w:proofErr w:type="spellStart"/>
      <w:r w:rsidRPr="002A54E0">
        <w:rPr>
          <w:lang w:val="en-US"/>
        </w:rPr>
        <w:t>bibendum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sem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quis</w:t>
      </w:r>
      <w:proofErr w:type="spellEnd"/>
      <w:r w:rsidRPr="002A54E0">
        <w:rPr>
          <w:lang w:val="en-US"/>
        </w:rPr>
        <w:t xml:space="preserve">, </w:t>
      </w:r>
      <w:proofErr w:type="spellStart"/>
      <w:r w:rsidRPr="002A54E0">
        <w:rPr>
          <w:lang w:val="en-US"/>
        </w:rPr>
        <w:t>ullamcorper</w:t>
      </w:r>
      <w:proofErr w:type="spellEnd"/>
      <w:r w:rsidRPr="002A54E0">
        <w:rPr>
          <w:lang w:val="en-US"/>
        </w:rPr>
        <w:t xml:space="preserve"> dui. </w:t>
      </w:r>
      <w:r w:rsidRPr="000B4E05">
        <w:t xml:space="preserve">Sed id urna eros. </w:t>
      </w:r>
      <w:proofErr w:type="spellStart"/>
      <w:r w:rsidRPr="000B4E05">
        <w:t>Proin</w:t>
      </w:r>
      <w:proofErr w:type="spellEnd"/>
      <w:r w:rsidRPr="000B4E05">
        <w:t xml:space="preserve"> </w:t>
      </w:r>
      <w:proofErr w:type="spellStart"/>
      <w:r w:rsidRPr="000B4E05">
        <w:t>cursus</w:t>
      </w:r>
      <w:proofErr w:type="spellEnd"/>
      <w:r w:rsidRPr="000B4E05">
        <w:t xml:space="preserve"> </w:t>
      </w:r>
      <w:proofErr w:type="spellStart"/>
      <w:r w:rsidRPr="000B4E05">
        <w:t>sagittis</w:t>
      </w:r>
      <w:proofErr w:type="spellEnd"/>
      <w:r w:rsidRPr="000B4E05">
        <w:t xml:space="preserve"> </w:t>
      </w:r>
      <w:proofErr w:type="spellStart"/>
      <w:r w:rsidRPr="000B4E05">
        <w:t>nunc</w:t>
      </w:r>
      <w:proofErr w:type="spellEnd"/>
      <w:r w:rsidR="000B4E05" w:rsidRPr="000B4E05">
        <w:t xml:space="preserve">. </w:t>
      </w:r>
    </w:p>
    <w:p w:rsidR="000B4E05" w:rsidRPr="000B4E05" w:rsidRDefault="000B4E05" w:rsidP="00980ACE">
      <w:pPr>
        <w:pStyle w:val="Litteraturreferanse"/>
        <w:rPr>
          <w:color w:val="094517" w:themeColor="accent6" w:themeShade="80"/>
          <w:lang w:val="nn-NO"/>
        </w:rPr>
      </w:pPr>
    </w:p>
    <w:p w:rsidR="000B4E05" w:rsidRDefault="000B4E05" w:rsidP="00980ACE">
      <w:pPr>
        <w:pStyle w:val="Litteraturreferanse"/>
        <w:rPr>
          <w:color w:val="094517" w:themeColor="accent6" w:themeShade="80"/>
          <w:lang w:val="nn-NO"/>
        </w:rPr>
      </w:pPr>
      <w:proofErr w:type="spellStart"/>
      <w:r w:rsidRPr="000B4E05">
        <w:rPr>
          <w:color w:val="094517" w:themeColor="accent6" w:themeShade="80"/>
          <w:lang w:val="nn-NO"/>
        </w:rPr>
        <w:t>Velg</w:t>
      </w:r>
      <w:proofErr w:type="spellEnd"/>
      <w:r w:rsidRPr="000B4E05">
        <w:rPr>
          <w:color w:val="094517" w:themeColor="accent6" w:themeShade="80"/>
          <w:lang w:val="nn-NO"/>
        </w:rPr>
        <w:t xml:space="preserve"> formatering </w:t>
      </w:r>
      <w:r>
        <w:rPr>
          <w:color w:val="094517" w:themeColor="accent6" w:themeShade="80"/>
          <w:lang w:val="nn-NO"/>
        </w:rPr>
        <w:t xml:space="preserve">«Litteratur referanse». Dersom man har </w:t>
      </w:r>
      <w:proofErr w:type="spellStart"/>
      <w:r>
        <w:rPr>
          <w:color w:val="094517" w:themeColor="accent6" w:themeShade="80"/>
          <w:lang w:val="nn-NO"/>
        </w:rPr>
        <w:t>linker</w:t>
      </w:r>
      <w:proofErr w:type="spellEnd"/>
      <w:r>
        <w:rPr>
          <w:color w:val="094517" w:themeColor="accent6" w:themeShade="80"/>
          <w:lang w:val="nn-NO"/>
        </w:rPr>
        <w:t xml:space="preserve"> i referansen bør disse farges svarte og underline fjernes. Dette skjer </w:t>
      </w:r>
      <w:r w:rsidR="000071E6">
        <w:rPr>
          <w:color w:val="094517" w:themeColor="accent6" w:themeShade="80"/>
          <w:lang w:val="nn-NO"/>
        </w:rPr>
        <w:t xml:space="preserve">også </w:t>
      </w:r>
      <w:r>
        <w:rPr>
          <w:color w:val="094517" w:themeColor="accent6" w:themeShade="80"/>
          <w:lang w:val="nn-NO"/>
        </w:rPr>
        <w:t xml:space="preserve">automatisk for alle om man markerer hele </w:t>
      </w:r>
      <w:proofErr w:type="spellStart"/>
      <w:r>
        <w:rPr>
          <w:color w:val="094517" w:themeColor="accent6" w:themeShade="80"/>
          <w:lang w:val="nn-NO"/>
        </w:rPr>
        <w:t>referanselisten</w:t>
      </w:r>
      <w:proofErr w:type="spellEnd"/>
      <w:r>
        <w:rPr>
          <w:color w:val="094517" w:themeColor="accent6" w:themeShade="80"/>
          <w:lang w:val="nn-NO"/>
        </w:rPr>
        <w:t xml:space="preserve"> og trykker på «litteratur referanse» </w:t>
      </w:r>
      <w:proofErr w:type="spellStart"/>
      <w:r>
        <w:rPr>
          <w:color w:val="094517" w:themeColor="accent6" w:themeShade="80"/>
          <w:lang w:val="nn-NO"/>
        </w:rPr>
        <w:t>øverst</w:t>
      </w:r>
      <w:proofErr w:type="spellEnd"/>
      <w:r>
        <w:rPr>
          <w:color w:val="094517" w:themeColor="accent6" w:themeShade="80"/>
          <w:lang w:val="nn-NO"/>
        </w:rPr>
        <w:t xml:space="preserve"> i </w:t>
      </w:r>
      <w:proofErr w:type="spellStart"/>
      <w:r>
        <w:rPr>
          <w:color w:val="094517" w:themeColor="accent6" w:themeShade="80"/>
          <w:lang w:val="nn-NO"/>
        </w:rPr>
        <w:t>stilvinduet</w:t>
      </w:r>
      <w:proofErr w:type="spellEnd"/>
      <w:r>
        <w:rPr>
          <w:color w:val="094517" w:themeColor="accent6" w:themeShade="80"/>
          <w:lang w:val="nn-NO"/>
        </w:rPr>
        <w:t xml:space="preserve">. </w:t>
      </w: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Pr="002A54E0" w:rsidRDefault="001C6542" w:rsidP="001C6542">
      <w:pPr>
        <w:pStyle w:val="Overskrift1"/>
        <w:numPr>
          <w:ilvl w:val="0"/>
          <w:numId w:val="0"/>
        </w:numPr>
        <w:ind w:left="567" w:hanging="567"/>
        <w:rPr>
          <w:lang w:val="nb-NO"/>
        </w:rPr>
      </w:pPr>
      <w:bookmarkStart w:id="30" w:name="_Toc57898810"/>
      <w:r w:rsidRPr="002A54E0">
        <w:rPr>
          <w:lang w:val="nb-NO"/>
        </w:rPr>
        <w:lastRenderedPageBreak/>
        <w:t>Vedlegg</w:t>
      </w:r>
      <w:bookmarkEnd w:id="30"/>
    </w:p>
    <w:p w:rsidR="008435B1" w:rsidRDefault="008435B1" w:rsidP="008435B1">
      <w:pPr>
        <w:rPr>
          <w:color w:val="223E39" w:themeColor="accent1" w:themeShade="80"/>
        </w:rPr>
      </w:pPr>
      <w:r w:rsidRPr="008435B1">
        <w:rPr>
          <w:color w:val="223E39" w:themeColor="accent1" w:themeShade="80"/>
        </w:rPr>
        <w:t>Vedlegg nummereres og henvises til i teksten</w:t>
      </w:r>
      <w:r w:rsidR="001629A4">
        <w:rPr>
          <w:color w:val="223E39" w:themeColor="accent1" w:themeShade="80"/>
        </w:rPr>
        <w:t xml:space="preserve"> som (Vedlegg 1).</w:t>
      </w:r>
    </w:p>
    <w:p w:rsidR="001D0032" w:rsidRPr="001629A4" w:rsidRDefault="001D0032" w:rsidP="009D7916">
      <w:pPr>
        <w:pStyle w:val="Overskrift2"/>
        <w:numPr>
          <w:ilvl w:val="0"/>
          <w:numId w:val="0"/>
        </w:numPr>
        <w:ind w:left="576" w:hanging="576"/>
        <w:rPr>
          <w:lang w:val="nb-NO"/>
        </w:rPr>
      </w:pPr>
      <w:r w:rsidRPr="001629A4">
        <w:rPr>
          <w:lang w:val="nb-NO"/>
        </w:rPr>
        <w:t>Vedlegg 1</w:t>
      </w:r>
    </w:p>
    <w:p w:rsidR="00C012B8" w:rsidRPr="00E333F1" w:rsidRDefault="00A257BA" w:rsidP="00A257BA">
      <w:pPr>
        <w:pStyle w:val="Overskrift1utennummer"/>
        <w:rPr>
          <w:lang w:val="nn-NO"/>
        </w:rPr>
      </w:pPr>
      <w:r w:rsidRPr="00E333F1">
        <w:rPr>
          <w:lang w:val="nn-NO"/>
        </w:rPr>
        <w:lastRenderedPageBreak/>
        <w:t>Etterord</w:t>
      </w:r>
      <w:r w:rsidR="00A34B68">
        <w:rPr>
          <w:lang w:val="nn-NO"/>
        </w:rPr>
        <w:t xml:space="preserve"> – utan nummerering</w:t>
      </w:r>
    </w:p>
    <w:p w:rsidR="00CE231E" w:rsidRPr="00E333F1" w:rsidRDefault="00CE231E" w:rsidP="00B74A28">
      <w:pPr>
        <w:rPr>
          <w:szCs w:val="20"/>
          <w:lang w:val="nn-NO"/>
        </w:rPr>
      </w:pPr>
    </w:p>
    <w:p w:rsidR="00CB097E" w:rsidRPr="00012440" w:rsidRDefault="00CB097E" w:rsidP="00CB097E"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B74A28" w:rsidRPr="00012440" w:rsidRDefault="00B74A28" w:rsidP="00B74A28">
      <w:pPr>
        <w:rPr>
          <w:szCs w:val="20"/>
        </w:rPr>
      </w:pPr>
      <w:r w:rsidRPr="00012440">
        <w:rPr>
          <w:szCs w:val="20"/>
        </w:rPr>
        <w:br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3"/>
        <w:gridCol w:w="7161"/>
      </w:tblGrid>
      <w:tr w:rsidR="00B74A28" w:rsidRPr="00012440" w:rsidTr="00B83F21">
        <w:trPr>
          <w:trHeight w:val="16"/>
        </w:trPr>
        <w:tc>
          <w:tcPr>
            <w:tcW w:w="1951" w:type="dxa"/>
            <w:shd w:val="clear" w:color="auto" w:fill="auto"/>
            <w:tcMar>
              <w:top w:w="85" w:type="dxa"/>
              <w:left w:w="113" w:type="dxa"/>
              <w:bottom w:w="28" w:type="dxa"/>
              <w:right w:w="113" w:type="dxa"/>
            </w:tcMar>
            <w:vAlign w:val="center"/>
          </w:tcPr>
          <w:p w:rsidR="00B74A28" w:rsidRPr="00E01293" w:rsidRDefault="00B74A28" w:rsidP="00E01293">
            <w:r w:rsidRPr="00E01293">
              <w:t>Nøkkelord:</w:t>
            </w:r>
          </w:p>
        </w:tc>
        <w:sdt>
          <w:sdtPr>
            <w:alias w:val="[Nøkkelord]"/>
            <w:tag w:val="[Nøkkelord]"/>
            <w:id w:val="1433864477"/>
            <w:text w:multiLine="1"/>
          </w:sdtPr>
          <w:sdtEndPr/>
          <w:sdtContent>
            <w:tc>
              <w:tcPr>
                <w:tcW w:w="7821" w:type="dxa"/>
                <w:shd w:val="clear" w:color="auto" w:fill="auto"/>
                <w:tcMar>
                  <w:top w:w="85" w:type="dxa"/>
                  <w:left w:w="113" w:type="dxa"/>
                  <w:bottom w:w="28" w:type="dxa"/>
                  <w:right w:w="113" w:type="dxa"/>
                </w:tcMar>
                <w:vAlign w:val="center"/>
              </w:tcPr>
              <w:p w:rsidR="00B74A28" w:rsidRPr="00E01293" w:rsidRDefault="00397840" w:rsidP="00E01293">
                <w:r w:rsidRPr="00E01293">
                  <w:t>[Sett inn tekst]</w:t>
                </w:r>
              </w:p>
            </w:tc>
          </w:sdtContent>
        </w:sdt>
      </w:tr>
      <w:tr w:rsidR="00B74A28" w:rsidRPr="00012440" w:rsidTr="00B83F21">
        <w:trPr>
          <w:trHeight w:val="432"/>
        </w:trPr>
        <w:tc>
          <w:tcPr>
            <w:tcW w:w="1951" w:type="dxa"/>
            <w:shd w:val="clear" w:color="auto" w:fill="auto"/>
            <w:tcMar>
              <w:top w:w="85" w:type="dxa"/>
              <w:left w:w="113" w:type="dxa"/>
              <w:bottom w:w="28" w:type="dxa"/>
              <w:right w:w="113" w:type="dxa"/>
            </w:tcMar>
            <w:vAlign w:val="center"/>
          </w:tcPr>
          <w:p w:rsidR="00B74A28" w:rsidRPr="00E01293" w:rsidRDefault="00B74A28" w:rsidP="00E01293">
            <w:r w:rsidRPr="00E01293">
              <w:t xml:space="preserve">Key </w:t>
            </w:r>
            <w:proofErr w:type="spellStart"/>
            <w:r w:rsidRPr="00E01293">
              <w:t>words</w:t>
            </w:r>
            <w:proofErr w:type="spellEnd"/>
            <w:r w:rsidRPr="00E01293">
              <w:t>:</w:t>
            </w:r>
          </w:p>
        </w:tc>
        <w:sdt>
          <w:sdtPr>
            <w:alias w:val="[Key words]"/>
            <w:id w:val="1126431415"/>
            <w:text w:multiLine="1"/>
          </w:sdtPr>
          <w:sdtEndPr/>
          <w:sdtContent>
            <w:tc>
              <w:tcPr>
                <w:tcW w:w="7821" w:type="dxa"/>
                <w:shd w:val="clear" w:color="auto" w:fill="auto"/>
                <w:tcMar>
                  <w:top w:w="85" w:type="dxa"/>
                  <w:left w:w="113" w:type="dxa"/>
                  <w:bottom w:w="28" w:type="dxa"/>
                  <w:right w:w="113" w:type="dxa"/>
                </w:tcMar>
                <w:vAlign w:val="center"/>
              </w:tcPr>
              <w:p w:rsidR="00B74A28" w:rsidRPr="00E01293" w:rsidRDefault="00397840" w:rsidP="00E01293">
                <w:r w:rsidRPr="00E01293">
                  <w:t>[Sett inn tekst]</w:t>
                </w:r>
              </w:p>
            </w:tc>
          </w:sdtContent>
        </w:sdt>
      </w:tr>
      <w:tr w:rsidR="00B74A28" w:rsidRPr="00012440" w:rsidTr="00B83F21">
        <w:trPr>
          <w:trHeight w:val="897"/>
        </w:trPr>
        <w:tc>
          <w:tcPr>
            <w:tcW w:w="1951" w:type="dxa"/>
            <w:shd w:val="clear" w:color="auto" w:fill="auto"/>
            <w:tcMar>
              <w:top w:w="85" w:type="dxa"/>
              <w:left w:w="113" w:type="dxa"/>
              <w:bottom w:w="28" w:type="dxa"/>
              <w:right w:w="113" w:type="dxa"/>
            </w:tcMar>
            <w:vAlign w:val="center"/>
          </w:tcPr>
          <w:p w:rsidR="00B74A28" w:rsidRPr="00E01293" w:rsidRDefault="00B74A28" w:rsidP="00E01293">
            <w:r w:rsidRPr="00E01293">
              <w:t xml:space="preserve">Andre aktuelle publikasjoner fra </w:t>
            </w:r>
            <w:r w:rsidRPr="00E01293">
              <w:br/>
              <w:t>prosjekt:</w:t>
            </w:r>
          </w:p>
        </w:tc>
        <w:sdt>
          <w:sdtPr>
            <w:alias w:val="[Aktuelle publikasjoner]"/>
            <w:tag w:val="[Aktuelle publikasjoner]"/>
            <w:id w:val="-296767200"/>
            <w:text w:multiLine="1"/>
          </w:sdtPr>
          <w:sdtEndPr/>
          <w:sdtContent>
            <w:tc>
              <w:tcPr>
                <w:tcW w:w="7821" w:type="dxa"/>
                <w:shd w:val="clear" w:color="auto" w:fill="auto"/>
                <w:tcMar>
                  <w:top w:w="85" w:type="dxa"/>
                  <w:left w:w="113" w:type="dxa"/>
                  <w:bottom w:w="28" w:type="dxa"/>
                  <w:right w:w="113" w:type="dxa"/>
                </w:tcMar>
                <w:vAlign w:val="center"/>
              </w:tcPr>
              <w:p w:rsidR="00B74A28" w:rsidRPr="00E01293" w:rsidRDefault="00397840" w:rsidP="00E01293">
                <w:r w:rsidRPr="00E01293">
                  <w:t>[Sett inn tekst]</w:t>
                </w:r>
              </w:p>
            </w:tc>
          </w:sdtContent>
        </w:sdt>
      </w:tr>
    </w:tbl>
    <w:p w:rsidR="00C47889" w:rsidRDefault="00C4788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Pr="00012440" w:rsidRDefault="00094ED9" w:rsidP="00B74A28"/>
    <w:p w:rsidR="006A611D" w:rsidRPr="00012440" w:rsidRDefault="006A611D" w:rsidP="00DC2CBD">
      <w:pPr>
        <w:spacing w:after="0" w:line="240" w:lineRule="auto"/>
      </w:pPr>
    </w:p>
    <w:p w:rsidR="007E1BC3" w:rsidRPr="0066017F" w:rsidRDefault="007E1BC3" w:rsidP="0066017F">
      <w:pPr>
        <w:rPr>
          <w:sz w:val="36"/>
          <w:szCs w:val="36"/>
        </w:rPr>
      </w:pPr>
      <w:r w:rsidRPr="0066017F">
        <w:rPr>
          <w:sz w:val="36"/>
          <w:szCs w:val="36"/>
        </w:rPr>
        <w:lastRenderedPageBreak/>
        <w:t xml:space="preserve">Tekniske retningslinjer for </w:t>
      </w:r>
      <w:proofErr w:type="spellStart"/>
      <w:r w:rsidRPr="0066017F">
        <w:rPr>
          <w:sz w:val="36"/>
          <w:szCs w:val="36"/>
        </w:rPr>
        <w:t>N</w:t>
      </w:r>
      <w:r w:rsidR="00231AFF" w:rsidRPr="0066017F">
        <w:rPr>
          <w:sz w:val="36"/>
          <w:szCs w:val="36"/>
        </w:rPr>
        <w:t>ORSØK</w:t>
      </w:r>
      <w:r w:rsidRPr="0066017F">
        <w:rPr>
          <w:sz w:val="36"/>
          <w:szCs w:val="36"/>
        </w:rPr>
        <w:t>s</w:t>
      </w:r>
      <w:proofErr w:type="spellEnd"/>
      <w:r w:rsidRPr="0066017F">
        <w:rPr>
          <w:sz w:val="36"/>
          <w:szCs w:val="36"/>
        </w:rPr>
        <w:t xml:space="preserve"> publikasjoner</w:t>
      </w:r>
    </w:p>
    <w:p w:rsidR="007E1BC3" w:rsidRPr="0066017F" w:rsidRDefault="007E1BC3" w:rsidP="0066017F">
      <w:pPr>
        <w:rPr>
          <w:sz w:val="28"/>
          <w:szCs w:val="28"/>
        </w:rPr>
      </w:pPr>
      <w:bookmarkStart w:id="31" w:name="_Toc432768513"/>
      <w:bookmarkStart w:id="32" w:name="_Toc57712475"/>
      <w:r w:rsidRPr="0066017F">
        <w:rPr>
          <w:sz w:val="28"/>
          <w:szCs w:val="28"/>
        </w:rPr>
        <w:t>Forkortelser, nomenklatur, enheter m.m.</w:t>
      </w:r>
      <w:bookmarkEnd w:id="31"/>
      <w:bookmarkEnd w:id="32"/>
    </w:p>
    <w:p w:rsidR="007E1BC3" w:rsidRPr="00012440" w:rsidRDefault="007E1BC3" w:rsidP="00883311">
      <w:r w:rsidRPr="00B83F21">
        <w:t xml:space="preserve">Forkortelser skal forklares samtidig med at de brukes første gangen. Det brukes bare SI-enheter og forkortelser for disse. N, P, K etc. for grunnstoffer, 14C, 32P etc. for isotoper, H+, Mg2+ etc. for ioner, N og M i kursiv for normal og molar konsentrasjon. Vitenskapelige art- og slektsnavn (f. eks. </w:t>
      </w:r>
      <w:proofErr w:type="spellStart"/>
      <w:r w:rsidRPr="00B83F21">
        <w:t>Phleum</w:t>
      </w:r>
      <w:proofErr w:type="spellEnd"/>
      <w:r w:rsidRPr="00B83F21">
        <w:t xml:space="preserve"> </w:t>
      </w:r>
      <w:proofErr w:type="spellStart"/>
      <w:r w:rsidRPr="00B83F21">
        <w:t>pratense</w:t>
      </w:r>
      <w:proofErr w:type="spellEnd"/>
      <w:r w:rsidRPr="00B83F21">
        <w:t xml:space="preserve">) skrives i kursiv, andre taksonomiske nivåer skal ikke kursiveres. Dersom autornavnet legges til, skal dette ikke skrives i kursiv (f. eks. </w:t>
      </w:r>
      <w:r w:rsidRPr="008253D2">
        <w:rPr>
          <w:lang w:val="en-GB"/>
        </w:rPr>
        <w:t xml:space="preserve">Fragaria </w:t>
      </w:r>
      <w:proofErr w:type="spellStart"/>
      <w:r w:rsidRPr="008253D2">
        <w:rPr>
          <w:lang w:val="en-GB"/>
        </w:rPr>
        <w:t>muricáta</w:t>
      </w:r>
      <w:proofErr w:type="spellEnd"/>
      <w:r w:rsidRPr="008253D2">
        <w:rPr>
          <w:lang w:val="en-GB"/>
        </w:rPr>
        <w:t xml:space="preserve"> Miller). </w:t>
      </w:r>
      <w:proofErr w:type="spellStart"/>
      <w:r w:rsidRPr="00E333F1">
        <w:rPr>
          <w:lang w:val="en-GB"/>
        </w:rPr>
        <w:t>Følg</w:t>
      </w:r>
      <w:proofErr w:type="spellEnd"/>
      <w:r w:rsidRPr="00E333F1">
        <w:rPr>
          <w:lang w:val="en-GB"/>
        </w:rPr>
        <w:t xml:space="preserve"> for </w:t>
      </w:r>
      <w:proofErr w:type="spellStart"/>
      <w:r w:rsidRPr="00E333F1">
        <w:rPr>
          <w:lang w:val="en-GB"/>
        </w:rPr>
        <w:t>øv</w:t>
      </w:r>
      <w:proofErr w:type="spellEnd"/>
      <w:r w:rsidRPr="00E74042">
        <w:rPr>
          <w:lang w:val="en-US"/>
        </w:rPr>
        <w:t xml:space="preserve">rig International Code of Botanical </w:t>
      </w:r>
      <w:proofErr w:type="spellStart"/>
      <w:r w:rsidRPr="00E74042">
        <w:rPr>
          <w:lang w:val="en-US"/>
        </w:rPr>
        <w:t>Nomenaclature</w:t>
      </w:r>
      <w:proofErr w:type="spellEnd"/>
      <w:r w:rsidRPr="00E74042">
        <w:rPr>
          <w:lang w:val="en-US"/>
        </w:rPr>
        <w:t xml:space="preserve">, International Code of Zoological Nomenclature </w:t>
      </w:r>
      <w:proofErr w:type="spellStart"/>
      <w:r w:rsidRPr="00E74042">
        <w:rPr>
          <w:lang w:val="en-US"/>
        </w:rPr>
        <w:t>og</w:t>
      </w:r>
      <w:proofErr w:type="spellEnd"/>
      <w:r w:rsidRPr="00E74042">
        <w:rPr>
          <w:lang w:val="en-US"/>
        </w:rPr>
        <w:t xml:space="preserve"> International Code of Nomenclature of Bacteria. </w:t>
      </w:r>
      <w:r w:rsidRPr="00012440">
        <w:t>Kommersielle produkter som er brukt i undersøkelsen skal ha formell referanse. Ang. forkortelser anbefales Språkrådet.</w:t>
      </w:r>
    </w:p>
    <w:p w:rsidR="007E1BC3" w:rsidRPr="00012440" w:rsidRDefault="007E1BC3" w:rsidP="00883311">
      <w:r w:rsidRPr="00012440">
        <w:t xml:space="preserve">Mengdeangivelser per enhet angis som for eksempel kg/daa i norskspråklige artikler. </w:t>
      </w:r>
      <w:r w:rsidRPr="00012440">
        <w:br/>
        <w:t>I norskspråklige artikler brukes komma som desimaltegn.</w:t>
      </w:r>
    </w:p>
    <w:p w:rsidR="00A75D53" w:rsidRPr="00012440" w:rsidRDefault="00A75D53" w:rsidP="007E1BC3"/>
    <w:p w:rsidR="007E1BC3" w:rsidRPr="0066017F" w:rsidRDefault="007E1BC3" w:rsidP="0066017F">
      <w:pPr>
        <w:rPr>
          <w:sz w:val="28"/>
          <w:szCs w:val="28"/>
        </w:rPr>
      </w:pPr>
      <w:bookmarkStart w:id="33" w:name="_Toc432768514"/>
      <w:bookmarkStart w:id="34" w:name="_Toc57712476"/>
      <w:r w:rsidRPr="0066017F">
        <w:rPr>
          <w:sz w:val="28"/>
          <w:szCs w:val="28"/>
        </w:rPr>
        <w:t>Tabeller</w:t>
      </w:r>
      <w:bookmarkEnd w:id="33"/>
      <w:bookmarkEnd w:id="34"/>
    </w:p>
    <w:p w:rsidR="007E1BC3" w:rsidRPr="00012440" w:rsidRDefault="007E1BC3" w:rsidP="007E1BC3">
      <w:pPr>
        <w:pStyle w:val="Normalmednummering"/>
      </w:pPr>
      <w:r w:rsidRPr="00012440">
        <w:t>Unngå tabeller som ikke følger skriftretningen.</w:t>
      </w:r>
    </w:p>
    <w:p w:rsidR="007E1BC3" w:rsidRPr="00012440" w:rsidRDefault="007E1BC3" w:rsidP="007E1BC3">
      <w:pPr>
        <w:pStyle w:val="Normalmednummering"/>
      </w:pPr>
      <w:r w:rsidRPr="00012440">
        <w:t>I teksten skal henvising til tabell skrives med arabiske tegn (Tabell 1, Figur 1).</w:t>
      </w:r>
    </w:p>
    <w:p w:rsidR="007E1BC3" w:rsidRPr="00012440" w:rsidRDefault="007E1BC3" w:rsidP="007E1BC3">
      <w:pPr>
        <w:pStyle w:val="Normalmednummering"/>
      </w:pPr>
      <w:r w:rsidRPr="00012440">
        <w:t>Det skal være en kort og selvforklarende tekst over den enkelte tabell. Nødvendige forklaringer for å forstå tabellen skal gis som fotnote under tabellen.</w:t>
      </w:r>
    </w:p>
    <w:p w:rsidR="007E1BC3" w:rsidRPr="00012440" w:rsidRDefault="007E1BC3" w:rsidP="007E1BC3">
      <w:pPr>
        <w:pStyle w:val="Normalmednummering"/>
      </w:pPr>
      <w:r w:rsidRPr="00012440">
        <w:t xml:space="preserve">Desimaler i tabeller skrives i henhold til språkform. </w:t>
      </w:r>
      <w:proofErr w:type="spellStart"/>
      <w:r w:rsidRPr="00012440">
        <w:t>Høyrestill</w:t>
      </w:r>
      <w:proofErr w:type="spellEnd"/>
      <w:r w:rsidRPr="00012440">
        <w:t xml:space="preserve"> sifrene i kolonnene.</w:t>
      </w:r>
    </w:p>
    <w:p w:rsidR="007E1BC3" w:rsidRPr="00012440" w:rsidRDefault="007E1BC3" w:rsidP="007E1BC3">
      <w:pPr>
        <w:pStyle w:val="Normalmednummering"/>
      </w:pPr>
      <w:r w:rsidRPr="00012440">
        <w:t>Lag tabellene med tabellfunksjon i Word (ikke tabulator).</w:t>
      </w:r>
    </w:p>
    <w:p w:rsidR="007E1BC3" w:rsidRPr="00012440" w:rsidRDefault="007E1BC3" w:rsidP="007E1BC3">
      <w:pPr>
        <w:pStyle w:val="Normalmednummering"/>
      </w:pPr>
      <w:r w:rsidRPr="00012440">
        <w:t>Tabellen skal ha strek over og under tabellhodet og en avsluttende strek.</w:t>
      </w:r>
    </w:p>
    <w:p w:rsidR="007E1BC3" w:rsidRPr="00012440" w:rsidRDefault="007E1BC3" w:rsidP="007E1BC3">
      <w:pPr>
        <w:pStyle w:val="Normalmednummering"/>
      </w:pPr>
      <w:r w:rsidRPr="00012440">
        <w:t>Tabeller bør fylle skrivebredden eller ha en bredde som gir god plass til tekst ved siden av tabellen.</w:t>
      </w:r>
    </w:p>
    <w:p w:rsidR="007E1BC3" w:rsidRPr="00012440" w:rsidRDefault="007E1BC3" w:rsidP="007E1BC3"/>
    <w:p w:rsidR="007E1BC3" w:rsidRPr="00012440" w:rsidRDefault="007E1BC3" w:rsidP="00CB7D2D">
      <w:pPr>
        <w:pStyle w:val="Tabelltittelogbilledtekst"/>
        <w:rPr>
          <w:lang w:val="nb-NO"/>
        </w:rPr>
      </w:pPr>
      <w:r w:rsidRPr="00012440">
        <w:rPr>
          <w:lang w:val="nb-NO"/>
        </w:rPr>
        <w:t xml:space="preserve">Tabell: </w:t>
      </w:r>
      <w:r w:rsidR="00231AFF">
        <w:rPr>
          <w:lang w:val="nb-NO"/>
        </w:rPr>
        <w:t>NORSØK</w:t>
      </w:r>
      <w:r w:rsidRPr="00012440">
        <w:rPr>
          <w:lang w:val="nb-NO"/>
        </w:rPr>
        <w:t xml:space="preserve"> venstre justert tabell</w:t>
      </w:r>
      <w:r w:rsidR="00FF14C9" w:rsidRPr="00012440">
        <w:rPr>
          <w:lang w:val="nb-NO"/>
        </w:rPr>
        <w:t xml:space="preserve"> – tabellstil</w:t>
      </w:r>
    </w:p>
    <w:tbl>
      <w:tblPr>
        <w:tblStyle w:val="Enkelttabell1"/>
        <w:tblW w:w="0" w:type="auto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3"/>
        <w:gridCol w:w="1813"/>
      </w:tblGrid>
      <w:tr w:rsidR="008962C2" w:rsidRPr="007604C0" w:rsidTr="003C2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  <w:tc>
          <w:tcPr>
            <w:tcW w:w="1812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</w:tr>
      <w:tr w:rsidR="008962C2" w:rsidRPr="007604C0" w:rsidTr="003C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</w:t>
            </w:r>
            <w:proofErr w:type="spellEnd"/>
          </w:p>
        </w:tc>
        <w:tc>
          <w:tcPr>
            <w:tcW w:w="1812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</w:t>
            </w:r>
            <w:proofErr w:type="spellEnd"/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</w:t>
            </w:r>
            <w:proofErr w:type="spellEnd"/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</w:tr>
      <w:tr w:rsidR="003C2323" w:rsidRPr="007604C0" w:rsidTr="003C2323"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2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asdfafsd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</w:tr>
      <w:tr w:rsidR="003C2323" w:rsidRPr="007604C0" w:rsidTr="003C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sdfasd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  <w:tc>
          <w:tcPr>
            <w:tcW w:w="1812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</w:tr>
      <w:tr w:rsidR="003C2323" w:rsidRPr="007604C0" w:rsidTr="003C2323">
        <w:trPr>
          <w:trHeight w:val="281"/>
        </w:trPr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2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</w:tr>
      <w:tr w:rsidR="003C2323" w:rsidRPr="007604C0" w:rsidTr="003C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2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</w:tr>
      <w:tr w:rsidR="003C2323" w:rsidRPr="007604C0" w:rsidTr="003C2323">
        <w:trPr>
          <w:trHeight w:val="281"/>
        </w:trPr>
        <w:tc>
          <w:tcPr>
            <w:tcW w:w="1813" w:type="dxa"/>
          </w:tcPr>
          <w:p w:rsidR="003C2323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2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</w:tr>
    </w:tbl>
    <w:p w:rsidR="007E1BC3" w:rsidRDefault="007E1BC3" w:rsidP="007E1BC3">
      <w:pPr>
        <w:pStyle w:val="Normalmedbullets"/>
        <w:numPr>
          <w:ilvl w:val="0"/>
          <w:numId w:val="0"/>
        </w:numPr>
      </w:pPr>
    </w:p>
    <w:p w:rsidR="00A75D53" w:rsidRDefault="00A75D53">
      <w:pPr>
        <w:spacing w:after="0" w:line="240" w:lineRule="auto"/>
        <w:rPr>
          <w:color w:val="457C74" w:themeColor="accent1"/>
        </w:rPr>
      </w:pPr>
      <w:bookmarkStart w:id="35" w:name="_Toc432768515"/>
      <w:r w:rsidRPr="00012440">
        <w:rPr>
          <w:color w:val="457C74" w:themeColor="accent1"/>
        </w:rPr>
        <w:br w:type="page"/>
      </w:r>
    </w:p>
    <w:tbl>
      <w:tblPr>
        <w:tblStyle w:val="Enkelttabell1"/>
        <w:tblW w:w="0" w:type="auto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09"/>
        <w:gridCol w:w="1509"/>
      </w:tblGrid>
      <w:tr w:rsidR="00185E1B" w:rsidRPr="00A34B68" w:rsidTr="0041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D93556" w:rsidRDefault="00185E1B" w:rsidP="001629A4">
            <w:pPr>
              <w:spacing w:after="0" w:line="240" w:lineRule="auto"/>
              <w:jc w:val="left"/>
              <w:rPr>
                <w:b/>
                <w:bCs/>
              </w:rPr>
            </w:pP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  <w:r>
              <w:t xml:space="preserve"> 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Laks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Sei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Torsk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Hyse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Lange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Brosme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Reke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Krabbe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</w:tbl>
    <w:p w:rsidR="00185E1B" w:rsidRPr="00012440" w:rsidRDefault="00185E1B">
      <w:pPr>
        <w:spacing w:after="0" w:line="240" w:lineRule="auto"/>
        <w:rPr>
          <w:rFonts w:asciiTheme="majorHAnsi" w:hAnsiTheme="majorHAnsi"/>
          <w:color w:val="457C74" w:themeColor="accent1"/>
          <w:sz w:val="26"/>
          <w:szCs w:val="26"/>
        </w:rPr>
      </w:pPr>
    </w:p>
    <w:p w:rsidR="007E1BC3" w:rsidRPr="00E74042" w:rsidRDefault="007E1BC3" w:rsidP="00CD5E84">
      <w:pPr>
        <w:pStyle w:val="Overskrift3"/>
        <w:numPr>
          <w:ilvl w:val="0"/>
          <w:numId w:val="0"/>
        </w:numPr>
        <w:rPr>
          <w:lang w:val="nb-NO"/>
        </w:rPr>
      </w:pPr>
      <w:bookmarkStart w:id="36" w:name="_Toc57712477"/>
      <w:bookmarkStart w:id="37" w:name="_Toc57898811"/>
      <w:r w:rsidRPr="00E74042">
        <w:rPr>
          <w:lang w:val="nb-NO"/>
        </w:rPr>
        <w:t>Figur er (bilder, grafer, diagrammer, tegninger og andre illustrasjoner)</w:t>
      </w:r>
      <w:bookmarkEnd w:id="35"/>
      <w:bookmarkEnd w:id="36"/>
      <w:bookmarkEnd w:id="37"/>
    </w:p>
    <w:p w:rsidR="007E1BC3" w:rsidRPr="00012440" w:rsidRDefault="007E1BC3" w:rsidP="007E1BC3">
      <w:pPr>
        <w:pStyle w:val="Normalmednummering"/>
        <w:numPr>
          <w:ilvl w:val="0"/>
          <w:numId w:val="44"/>
        </w:numPr>
        <w:ind w:left="284"/>
      </w:pPr>
      <w:r w:rsidRPr="00012440">
        <w:t>Figurer, bilder, tegninger og lignende skal være tydelige og ha god kontrast.</w:t>
      </w:r>
    </w:p>
    <w:p w:rsidR="00A75D53" w:rsidRPr="00012440" w:rsidRDefault="007E1BC3" w:rsidP="00A75D53">
      <w:pPr>
        <w:pStyle w:val="Normalmednummering"/>
      </w:pPr>
      <w:r w:rsidRPr="00012440">
        <w:t>Teksten skal stå under figuren. For øvrig gjelder punkt 2, 3, 4 og 7 under Tabeller</w:t>
      </w:r>
    </w:p>
    <w:p w:rsidR="007E1BC3" w:rsidRPr="00012440" w:rsidRDefault="007E1BC3" w:rsidP="00CD5E84">
      <w:pPr>
        <w:pStyle w:val="Overskrift3"/>
        <w:numPr>
          <w:ilvl w:val="0"/>
          <w:numId w:val="0"/>
        </w:numPr>
      </w:pPr>
      <w:bookmarkStart w:id="38" w:name="_Toc432768516"/>
      <w:bookmarkStart w:id="39" w:name="_Toc57712478"/>
      <w:bookmarkStart w:id="40" w:name="_Toc57898812"/>
      <w:proofErr w:type="spellStart"/>
      <w:r w:rsidRPr="00012440">
        <w:t>Referanser</w:t>
      </w:r>
      <w:proofErr w:type="spellEnd"/>
      <w:r w:rsidRPr="00012440">
        <w:t xml:space="preserve"> </w:t>
      </w:r>
      <w:proofErr w:type="spellStart"/>
      <w:r w:rsidRPr="00012440">
        <w:t>i</w:t>
      </w:r>
      <w:proofErr w:type="spellEnd"/>
      <w:r w:rsidRPr="00012440">
        <w:t xml:space="preserve"> </w:t>
      </w:r>
      <w:proofErr w:type="spellStart"/>
      <w:r w:rsidRPr="00012440">
        <w:t>tekst</w:t>
      </w:r>
      <w:proofErr w:type="spellEnd"/>
      <w:r w:rsidRPr="00012440">
        <w:t xml:space="preserve"> </w:t>
      </w:r>
      <w:proofErr w:type="spellStart"/>
      <w:r w:rsidRPr="00012440">
        <w:t>og</w:t>
      </w:r>
      <w:proofErr w:type="spellEnd"/>
      <w:r w:rsidRPr="00012440">
        <w:t xml:space="preserve"> </w:t>
      </w:r>
      <w:proofErr w:type="spellStart"/>
      <w:r w:rsidRPr="00012440">
        <w:t>referanseliste</w:t>
      </w:r>
      <w:bookmarkEnd w:id="38"/>
      <w:bookmarkEnd w:id="39"/>
      <w:bookmarkEnd w:id="40"/>
      <w:proofErr w:type="spellEnd"/>
    </w:p>
    <w:p w:rsidR="007E1BC3" w:rsidRPr="00012440" w:rsidRDefault="007E1BC3" w:rsidP="007E1BC3">
      <w:pPr>
        <w:pStyle w:val="Normalmednummering"/>
        <w:numPr>
          <w:ilvl w:val="0"/>
          <w:numId w:val="45"/>
        </w:numPr>
        <w:ind w:left="284"/>
      </w:pPr>
      <w:r w:rsidRPr="00012440">
        <w:t>All litteratur som er sitert i teksten skal gjengis under Referanser.</w:t>
      </w:r>
    </w:p>
    <w:p w:rsidR="007E1BC3" w:rsidRPr="00012440" w:rsidRDefault="007E1BC3" w:rsidP="007E1BC3">
      <w:pPr>
        <w:pStyle w:val="Normalmednummering"/>
        <w:numPr>
          <w:ilvl w:val="0"/>
          <w:numId w:val="45"/>
        </w:numPr>
        <w:ind w:left="284"/>
      </w:pPr>
      <w:r w:rsidRPr="00012440">
        <w:t>I teksten refereres det til forfatter(e) (uten initialer) og år for publikasjonen. Hvis referansen er skrevet av flere enn to personer, brukes førsteforfatterens navn fulgt av «et al.» i kursiv, «m.fl.» på norsk. Når det refereres til flere forfattere samtidig, refereres det etter stigende årstall (kronologisk). Publikasjoner fra samme forfatter(e) samme år, angis med 2002a, 2002a,b etc.</w:t>
      </w:r>
    </w:p>
    <w:p w:rsidR="007E1BC3" w:rsidRPr="00012440" w:rsidRDefault="007E1BC3" w:rsidP="007E1BC3">
      <w:r w:rsidRPr="00012440">
        <w:t xml:space="preserve">Når det ikke er angitt forfatter nyttes </w:t>
      </w:r>
      <w:proofErr w:type="spellStart"/>
      <w:r w:rsidRPr="00012440">
        <w:t>Anonymous</w:t>
      </w:r>
      <w:proofErr w:type="spellEnd"/>
      <w:r w:rsidRPr="00012440">
        <w:t xml:space="preserve"> (</w:t>
      </w:r>
      <w:proofErr w:type="spellStart"/>
      <w:r w:rsidRPr="00012440">
        <w:t>Anon</w:t>
      </w:r>
      <w:proofErr w:type="spellEnd"/>
      <w:r w:rsidRPr="00012440">
        <w:t xml:space="preserve">). Når det refereres til ikke publiserte, men antatte manus, nyttes under trykking/in press. Upublisert kunnskap refereres til som personlig kommunikasjon/«personal </w:t>
      </w:r>
      <w:proofErr w:type="spellStart"/>
      <w:r w:rsidRPr="00012440">
        <w:t>communication</w:t>
      </w:r>
      <w:proofErr w:type="spellEnd"/>
      <w:r w:rsidRPr="00012440">
        <w:t>».</w:t>
      </w:r>
    </w:p>
    <w:p w:rsidR="007E1BC3" w:rsidRPr="00134EB1" w:rsidRDefault="007E1BC3" w:rsidP="00FB3C06">
      <w:r w:rsidRPr="00134EB1">
        <w:t>Eksempler:</w:t>
      </w:r>
    </w:p>
    <w:p w:rsidR="007E1BC3" w:rsidRPr="00012440" w:rsidRDefault="007E1BC3" w:rsidP="007E1BC3">
      <w:r w:rsidRPr="00012440">
        <w:t xml:space="preserve">……… Norderhaug (2001), Klingen et al. (2001) eller Klingen m.fl. (2001), Bergjord &amp; Hermansen (2001), ….. (Vangdal &amp; Børve 2001), ……. (Norderhaug 2001, </w:t>
      </w:r>
      <w:proofErr w:type="spellStart"/>
      <w:r w:rsidRPr="00012440">
        <w:t>Rosef</w:t>
      </w:r>
      <w:proofErr w:type="spellEnd"/>
      <w:r w:rsidRPr="00012440">
        <w:t xml:space="preserve"> 2001, </w:t>
      </w:r>
      <w:proofErr w:type="spellStart"/>
      <w:r w:rsidRPr="00012440">
        <w:t>Sickel</w:t>
      </w:r>
      <w:proofErr w:type="spellEnd"/>
      <w:r w:rsidRPr="00012440">
        <w:t xml:space="preserve"> et al. 2001), ….. (Lunnan 2000, 2001, 2002), …. (Sekse 2001a,b), Nesheim, L. pers. kommunikasjon, </w:t>
      </w:r>
      <w:proofErr w:type="spellStart"/>
      <w:r w:rsidRPr="00012440">
        <w:t>Stensvand</w:t>
      </w:r>
      <w:proofErr w:type="spellEnd"/>
      <w:r w:rsidRPr="00012440">
        <w:t xml:space="preserve">, A. </w:t>
      </w:r>
      <w:proofErr w:type="spellStart"/>
      <w:r w:rsidRPr="00012440">
        <w:t>upubl</w:t>
      </w:r>
      <w:proofErr w:type="spellEnd"/>
      <w:r w:rsidRPr="00012440">
        <w:t>. Data</w:t>
      </w:r>
    </w:p>
    <w:p w:rsidR="007E1BC3" w:rsidRPr="00012440" w:rsidRDefault="007E1BC3" w:rsidP="007E1BC3"/>
    <w:p w:rsidR="007E1BC3" w:rsidRPr="00012440" w:rsidRDefault="007E1BC3" w:rsidP="007E1BC3">
      <w:pPr>
        <w:pStyle w:val="Normalmednummering"/>
      </w:pPr>
      <w:r w:rsidRPr="00012440">
        <w:t>Referanselisten settes opp i alfabetisk og kronologisk rekkefølge. For en og samme forfatter ordnes publikasjonene i rekkefølge slik at eneforfatterskap kommer først, deretter publikasjoner med vedkommende som førsteforfatter og en eller flere medforfattere.</w:t>
      </w:r>
    </w:p>
    <w:p w:rsidR="007E1BC3" w:rsidRPr="00134EB1" w:rsidRDefault="007E1BC3" w:rsidP="00A75D53">
      <w:pPr>
        <w:spacing w:after="0"/>
        <w:rPr>
          <w:color w:val="006298"/>
        </w:rPr>
      </w:pPr>
      <w:r w:rsidRPr="00134EB1">
        <w:rPr>
          <w:color w:val="006298"/>
        </w:rPr>
        <w:t>Eksempler:</w:t>
      </w:r>
    </w:p>
    <w:p w:rsidR="007E1BC3" w:rsidRPr="00012440" w:rsidRDefault="007E1BC3" w:rsidP="007E1BC3">
      <w:pPr>
        <w:rPr>
          <w:u w:val="single"/>
        </w:rPr>
      </w:pPr>
      <w:r w:rsidRPr="00012440">
        <w:rPr>
          <w:u w:val="single"/>
        </w:rPr>
        <w:t>Standard artikkel i en journal/periodika</w:t>
      </w:r>
    </w:p>
    <w:p w:rsidR="007E1BC3" w:rsidRPr="00E74042" w:rsidRDefault="007E1BC3" w:rsidP="007E1BC3">
      <w:pPr>
        <w:rPr>
          <w:lang w:val="en-US"/>
        </w:rPr>
      </w:pPr>
      <w:r w:rsidRPr="00012440">
        <w:t xml:space="preserve">- </w:t>
      </w:r>
      <w:proofErr w:type="spellStart"/>
      <w:r w:rsidRPr="00012440">
        <w:t>Monni</w:t>
      </w:r>
      <w:proofErr w:type="spellEnd"/>
      <w:r w:rsidRPr="00012440">
        <w:t xml:space="preserve">, S., </w:t>
      </w:r>
      <w:proofErr w:type="spellStart"/>
      <w:r w:rsidRPr="00012440">
        <w:t>Uhlig</w:t>
      </w:r>
      <w:proofErr w:type="spellEnd"/>
      <w:r w:rsidRPr="00012440">
        <w:t xml:space="preserve">, C., Hansen, E. &amp; </w:t>
      </w:r>
      <w:proofErr w:type="spellStart"/>
      <w:r w:rsidRPr="00012440">
        <w:t>Magel</w:t>
      </w:r>
      <w:proofErr w:type="spellEnd"/>
      <w:r w:rsidRPr="00012440">
        <w:t xml:space="preserve">, E. 2001. </w:t>
      </w:r>
      <w:proofErr w:type="spellStart"/>
      <w:r w:rsidRPr="00E74042">
        <w:rPr>
          <w:lang w:val="en-US"/>
        </w:rPr>
        <w:t>Ecophysiological</w:t>
      </w:r>
      <w:proofErr w:type="spellEnd"/>
      <w:r w:rsidRPr="00E74042">
        <w:rPr>
          <w:lang w:val="en-US"/>
        </w:rPr>
        <w:t xml:space="preserve"> responses of </w:t>
      </w:r>
      <w:proofErr w:type="spellStart"/>
      <w:r w:rsidRPr="00E74042">
        <w:rPr>
          <w:i/>
          <w:lang w:val="en-US"/>
        </w:rPr>
        <w:t>Empetrum</w:t>
      </w:r>
      <w:proofErr w:type="spellEnd"/>
      <w:r w:rsidRPr="00E74042">
        <w:rPr>
          <w:i/>
          <w:lang w:val="en-US"/>
        </w:rPr>
        <w:t xml:space="preserve"> nigrum</w:t>
      </w:r>
      <w:r w:rsidRPr="00E74042">
        <w:rPr>
          <w:lang w:val="en-US"/>
        </w:rPr>
        <w:t xml:space="preserve"> to heavy metals pollution. Environmental Pollution 112:121-129.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</w:t>
      </w:r>
      <w:proofErr w:type="spellStart"/>
      <w:r w:rsidRPr="00E74042">
        <w:rPr>
          <w:lang w:val="en-US"/>
        </w:rPr>
        <w:t>Lunnan</w:t>
      </w:r>
      <w:proofErr w:type="spellEnd"/>
      <w:r w:rsidRPr="00E74042">
        <w:rPr>
          <w:lang w:val="en-US"/>
        </w:rPr>
        <w:t xml:space="preserve">, T. &amp; </w:t>
      </w:r>
      <w:proofErr w:type="spellStart"/>
      <w:r w:rsidRPr="00E74042">
        <w:rPr>
          <w:lang w:val="en-US"/>
        </w:rPr>
        <w:t>Nesheim</w:t>
      </w:r>
      <w:proofErr w:type="spellEnd"/>
      <w:r w:rsidRPr="00E74042">
        <w:rPr>
          <w:lang w:val="en-US"/>
        </w:rPr>
        <w:t xml:space="preserve">, L. 2002. Response to different nitrogen application patterns on grassland in a two-cut system. Acta </w:t>
      </w:r>
      <w:proofErr w:type="spellStart"/>
      <w:r w:rsidRPr="00E74042">
        <w:rPr>
          <w:lang w:val="en-US"/>
        </w:rPr>
        <w:t>Agriculturae</w:t>
      </w:r>
      <w:proofErr w:type="spellEnd"/>
      <w:r w:rsidRPr="00E74042">
        <w:rPr>
          <w:lang w:val="en-US"/>
        </w:rPr>
        <w:t xml:space="preserve"> </w:t>
      </w:r>
      <w:proofErr w:type="spellStart"/>
      <w:r w:rsidRPr="00E74042">
        <w:rPr>
          <w:lang w:val="en-US"/>
        </w:rPr>
        <w:t>Scandinavica</w:t>
      </w:r>
      <w:proofErr w:type="spellEnd"/>
      <w:r w:rsidRPr="00E74042">
        <w:rPr>
          <w:lang w:val="en-US"/>
        </w:rPr>
        <w:t xml:space="preserve"> Section B, Soil &amp; Plant Science 52(1):1-7.</w:t>
      </w:r>
    </w:p>
    <w:p w:rsidR="007E1BC3" w:rsidRPr="00E74042" w:rsidRDefault="007E1BC3" w:rsidP="007E1BC3">
      <w:pPr>
        <w:rPr>
          <w:u w:val="single"/>
          <w:lang w:val="en-US"/>
        </w:rPr>
      </w:pPr>
    </w:p>
    <w:p w:rsidR="007E1BC3" w:rsidRPr="00E74042" w:rsidRDefault="007E1BC3" w:rsidP="007E1BC3">
      <w:pPr>
        <w:rPr>
          <w:u w:val="single"/>
          <w:lang w:val="en-US"/>
        </w:rPr>
      </w:pPr>
      <w:proofErr w:type="spellStart"/>
      <w:r w:rsidRPr="00E74042">
        <w:rPr>
          <w:u w:val="single"/>
          <w:lang w:val="en-US"/>
        </w:rPr>
        <w:lastRenderedPageBreak/>
        <w:t>Artikkel</w:t>
      </w:r>
      <w:proofErr w:type="spellEnd"/>
      <w:r w:rsidRPr="00E74042">
        <w:rPr>
          <w:u w:val="single"/>
          <w:lang w:val="en-US"/>
        </w:rPr>
        <w:t xml:space="preserve"> </w:t>
      </w:r>
      <w:proofErr w:type="spellStart"/>
      <w:r w:rsidRPr="00E74042">
        <w:rPr>
          <w:u w:val="single"/>
          <w:lang w:val="en-US"/>
        </w:rPr>
        <w:t>i</w:t>
      </w:r>
      <w:proofErr w:type="spellEnd"/>
      <w:r w:rsidRPr="00E74042">
        <w:rPr>
          <w:u w:val="single"/>
          <w:lang w:val="en-US"/>
        </w:rPr>
        <w:t xml:space="preserve"> supplement </w:t>
      </w:r>
      <w:proofErr w:type="spellStart"/>
      <w:r w:rsidRPr="00E74042">
        <w:rPr>
          <w:u w:val="single"/>
          <w:lang w:val="en-US"/>
        </w:rPr>
        <w:t>til</w:t>
      </w:r>
      <w:proofErr w:type="spellEnd"/>
      <w:r w:rsidRPr="00E74042">
        <w:rPr>
          <w:u w:val="single"/>
          <w:lang w:val="en-US"/>
        </w:rPr>
        <w:t xml:space="preserve"> </w:t>
      </w:r>
      <w:proofErr w:type="spellStart"/>
      <w:r w:rsidRPr="00E74042">
        <w:rPr>
          <w:u w:val="single"/>
          <w:lang w:val="en-US"/>
        </w:rPr>
        <w:t>en</w:t>
      </w:r>
      <w:proofErr w:type="spellEnd"/>
      <w:r w:rsidRPr="00E74042">
        <w:rPr>
          <w:u w:val="single"/>
          <w:lang w:val="en-US"/>
        </w:rPr>
        <w:t xml:space="preserve"> journal </w:t>
      </w:r>
    </w:p>
    <w:p w:rsidR="00747E80" w:rsidRDefault="007E1BC3" w:rsidP="007E1BC3">
      <w:pPr>
        <w:rPr>
          <w:u w:val="single"/>
          <w:lang w:val="en-US"/>
        </w:rPr>
      </w:pPr>
      <w:r w:rsidRPr="00E74042">
        <w:rPr>
          <w:lang w:val="en-US"/>
        </w:rPr>
        <w:t xml:space="preserve">- Grylls, N.E. &amp; Waterford, C.J. 1976. Transmission of the causal agent of </w:t>
      </w:r>
      <w:proofErr w:type="spellStart"/>
      <w:r w:rsidRPr="00E74042">
        <w:rPr>
          <w:lang w:val="en-US"/>
        </w:rPr>
        <w:t>cloris</w:t>
      </w:r>
      <w:proofErr w:type="spellEnd"/>
      <w:r w:rsidRPr="00E74042">
        <w:rPr>
          <w:lang w:val="en-US"/>
        </w:rPr>
        <w:t xml:space="preserve"> striate mosaic disease by insect injection and membrane feeding. Australian Plant Pathological Society Newsletter 5 (suppl. 1):89.</w:t>
      </w:r>
    </w:p>
    <w:p w:rsidR="00747E80" w:rsidRDefault="00747E80" w:rsidP="007E1BC3">
      <w:pPr>
        <w:rPr>
          <w:u w:val="single"/>
          <w:lang w:val="en-US"/>
        </w:rPr>
      </w:pPr>
    </w:p>
    <w:p w:rsidR="007E1BC3" w:rsidRPr="00747E80" w:rsidRDefault="007E1BC3" w:rsidP="007E1BC3">
      <w:pPr>
        <w:rPr>
          <w:lang w:val="en-US"/>
        </w:rPr>
      </w:pPr>
      <w:r w:rsidRPr="00E74042">
        <w:rPr>
          <w:u w:val="single"/>
          <w:lang w:val="en-US"/>
        </w:rPr>
        <w:t xml:space="preserve">On-line journal 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</w:t>
      </w:r>
      <w:proofErr w:type="spellStart"/>
      <w:r w:rsidRPr="00E74042">
        <w:rPr>
          <w:lang w:val="en-US"/>
        </w:rPr>
        <w:t>Klingen</w:t>
      </w:r>
      <w:proofErr w:type="spellEnd"/>
      <w:r w:rsidRPr="00E74042">
        <w:rPr>
          <w:lang w:val="en-US"/>
        </w:rPr>
        <w:t xml:space="preserve">, I. 2001. </w:t>
      </w:r>
      <w:r w:rsidRPr="0094367A">
        <w:t xml:space="preserve">Nyttesopp mot skadeinsekter. Ny viten. </w:t>
      </w:r>
      <w:hyperlink r:id="rId20" w:history="1">
        <w:r w:rsidRPr="00E74042">
          <w:rPr>
            <w:rStyle w:val="Hyperkobling"/>
            <w:lang w:val="en-US"/>
          </w:rPr>
          <w:t>www.viten.com/nyviten/klingen.htm</w:t>
        </w:r>
      </w:hyperlink>
    </w:p>
    <w:p w:rsidR="007E1BC3" w:rsidRDefault="007E1BC3" w:rsidP="007E1BC3">
      <w:pPr>
        <w:rPr>
          <w:lang w:val="en-US"/>
        </w:rPr>
      </w:pPr>
      <w:r w:rsidRPr="00E74042">
        <w:rPr>
          <w:lang w:val="en-US"/>
        </w:rPr>
        <w:t>- Gibbs, M.J., Ziegler, A., Robinson, D.J., Waterhouse P.M. &amp; Cooper, J.I. 1996. Carrot mottle mimic virus (</w:t>
      </w:r>
      <w:proofErr w:type="spellStart"/>
      <w:r w:rsidRPr="00E74042">
        <w:rPr>
          <w:lang w:val="en-US"/>
        </w:rPr>
        <w:t>CmoMV</w:t>
      </w:r>
      <w:proofErr w:type="spellEnd"/>
      <w:r w:rsidRPr="00E74042">
        <w:rPr>
          <w:lang w:val="en-US"/>
        </w:rPr>
        <w:t xml:space="preserve">): a second </w:t>
      </w:r>
      <w:proofErr w:type="spellStart"/>
      <w:r w:rsidRPr="00E74042">
        <w:rPr>
          <w:lang w:val="en-US"/>
        </w:rPr>
        <w:t>umbravirus</w:t>
      </w:r>
      <w:proofErr w:type="spellEnd"/>
      <w:r w:rsidRPr="00E74042">
        <w:rPr>
          <w:lang w:val="en-US"/>
        </w:rPr>
        <w:t xml:space="preserve"> associated with carrot motley dwarf disease recognized by nucleic acid hybridization. Molecular Plant Pathology On-line (</w:t>
      </w:r>
      <w:hyperlink r:id="rId21" w:history="1">
        <w:r w:rsidRPr="00E74042">
          <w:rPr>
            <w:rStyle w:val="Hyperkobling"/>
            <w:lang w:val="en-US"/>
          </w:rPr>
          <w:t>http://www.bspp.org.uk/mppol)</w:t>
        </w:r>
        <w:r w:rsidRPr="00E74042">
          <w:rPr>
            <w:rStyle w:val="Hyperkobling"/>
            <w:u w:val="none"/>
            <w:lang w:val="en-US"/>
          </w:rPr>
          <w:t xml:space="preserve"> </w:t>
        </w:r>
      </w:hyperlink>
      <w:r w:rsidRPr="00E74042">
        <w:rPr>
          <w:lang w:val="en-US"/>
        </w:rPr>
        <w:t>1996/1111gibbs.</w:t>
      </w:r>
    </w:p>
    <w:p w:rsidR="00DB584D" w:rsidRPr="00747E80" w:rsidRDefault="00DB584D" w:rsidP="007E1BC3">
      <w:pPr>
        <w:rPr>
          <w:i/>
          <w:iCs/>
          <w:color w:val="094517" w:themeColor="accent6" w:themeShade="80"/>
        </w:rPr>
      </w:pPr>
      <w:r w:rsidRPr="00747E80">
        <w:rPr>
          <w:i/>
          <w:iCs/>
          <w:color w:val="094517" w:themeColor="accent6" w:themeShade="80"/>
        </w:rPr>
        <w:t>Alle kilder funnet på ne</w:t>
      </w:r>
      <w:r w:rsidR="00747E80" w:rsidRPr="00747E80">
        <w:rPr>
          <w:i/>
          <w:iCs/>
          <w:color w:val="094517" w:themeColor="accent6" w:themeShade="80"/>
        </w:rPr>
        <w:t>t</w:t>
      </w:r>
      <w:r w:rsidRPr="00747E80">
        <w:rPr>
          <w:i/>
          <w:iCs/>
          <w:color w:val="094517" w:themeColor="accent6" w:themeShade="80"/>
        </w:rPr>
        <w:t xml:space="preserve">t skal ha link. Henvis til siste lesedato evt. sist oppdatert. Bedre å ha med link enn ikke. </w:t>
      </w:r>
    </w:p>
    <w:p w:rsidR="007E1BC3" w:rsidRPr="0094367A" w:rsidRDefault="007E1BC3" w:rsidP="007E1BC3"/>
    <w:p w:rsidR="007E1BC3" w:rsidRPr="0094367A" w:rsidRDefault="007E1BC3" w:rsidP="007E1BC3">
      <w:pPr>
        <w:rPr>
          <w:u w:val="single"/>
        </w:rPr>
      </w:pPr>
      <w:r w:rsidRPr="0094367A">
        <w:rPr>
          <w:u w:val="single"/>
        </w:rPr>
        <w:t>Bok</w:t>
      </w:r>
    </w:p>
    <w:p w:rsidR="007E1BC3" w:rsidRPr="00E74042" w:rsidRDefault="007E1BC3" w:rsidP="007E1BC3">
      <w:pPr>
        <w:rPr>
          <w:lang w:val="en-US"/>
        </w:rPr>
      </w:pPr>
      <w:r w:rsidRPr="0094367A">
        <w:t>- Thomas, B. &amp; Vince-</w:t>
      </w:r>
      <w:proofErr w:type="spellStart"/>
      <w:r w:rsidRPr="0094367A">
        <w:t>Prue</w:t>
      </w:r>
      <w:proofErr w:type="spellEnd"/>
      <w:r w:rsidRPr="0094367A">
        <w:t xml:space="preserve">, D. 1997. </w:t>
      </w:r>
      <w:r w:rsidRPr="00E74042">
        <w:rPr>
          <w:lang w:val="en-US"/>
        </w:rPr>
        <w:t>Photoperiodism in plants (second edition), 428 pp.</w:t>
      </w:r>
      <w:r w:rsidRPr="00E74042">
        <w:rPr>
          <w:lang w:val="en-US"/>
        </w:rPr>
        <w:br/>
        <w:t>Academic Press, San Diego, California, USA.</w:t>
      </w:r>
    </w:p>
    <w:p w:rsidR="007E1BC3" w:rsidRPr="00E74042" w:rsidRDefault="007E1BC3" w:rsidP="007E1BC3">
      <w:pPr>
        <w:rPr>
          <w:u w:val="single"/>
          <w:lang w:val="en-US"/>
        </w:rPr>
      </w:pPr>
    </w:p>
    <w:p w:rsidR="007E1BC3" w:rsidRPr="00BD0524" w:rsidRDefault="007E1BC3" w:rsidP="007E1BC3">
      <w:pPr>
        <w:rPr>
          <w:u w:val="single"/>
          <w:lang w:val="en-US"/>
        </w:rPr>
      </w:pPr>
      <w:proofErr w:type="spellStart"/>
      <w:r w:rsidRPr="00BD0524">
        <w:rPr>
          <w:u w:val="single"/>
          <w:lang w:val="en-US"/>
        </w:rPr>
        <w:t>Kapittel</w:t>
      </w:r>
      <w:proofErr w:type="spellEnd"/>
      <w:r w:rsidRPr="00BD0524">
        <w:rPr>
          <w:u w:val="single"/>
          <w:lang w:val="en-US"/>
        </w:rPr>
        <w:t xml:space="preserve"> </w:t>
      </w:r>
      <w:proofErr w:type="spellStart"/>
      <w:r w:rsidRPr="00BD0524">
        <w:rPr>
          <w:u w:val="single"/>
          <w:lang w:val="en-US"/>
        </w:rPr>
        <w:t>i</w:t>
      </w:r>
      <w:proofErr w:type="spellEnd"/>
      <w:r w:rsidRPr="00BD0524">
        <w:rPr>
          <w:u w:val="single"/>
          <w:lang w:val="en-US"/>
        </w:rPr>
        <w:t xml:space="preserve"> </w:t>
      </w:r>
      <w:proofErr w:type="spellStart"/>
      <w:r w:rsidRPr="00BD0524">
        <w:rPr>
          <w:u w:val="single"/>
          <w:lang w:val="en-US"/>
        </w:rPr>
        <w:t>bok</w:t>
      </w:r>
      <w:proofErr w:type="spellEnd"/>
      <w:r w:rsidRPr="00BD0524">
        <w:rPr>
          <w:u w:val="single"/>
          <w:lang w:val="en-US"/>
        </w:rPr>
        <w:t xml:space="preserve"> </w:t>
      </w:r>
    </w:p>
    <w:p w:rsidR="007E1BC3" w:rsidRPr="00E74042" w:rsidRDefault="007E1BC3" w:rsidP="007E1BC3">
      <w:pPr>
        <w:rPr>
          <w:lang w:val="en-US"/>
        </w:rPr>
      </w:pPr>
      <w:r w:rsidRPr="00BD0524">
        <w:rPr>
          <w:lang w:val="en-US"/>
        </w:rPr>
        <w:t xml:space="preserve">- </w:t>
      </w:r>
      <w:proofErr w:type="spellStart"/>
      <w:r w:rsidRPr="00BD0524">
        <w:rPr>
          <w:lang w:val="en-US"/>
        </w:rPr>
        <w:t>Fageria</w:t>
      </w:r>
      <w:proofErr w:type="spellEnd"/>
      <w:r w:rsidRPr="00BD0524">
        <w:rPr>
          <w:lang w:val="en-US"/>
        </w:rPr>
        <w:t xml:space="preserve">, N.K. 1990. </w:t>
      </w:r>
      <w:r w:rsidRPr="00E74042">
        <w:rPr>
          <w:lang w:val="en-US"/>
        </w:rPr>
        <w:t xml:space="preserve">Iron requirement of cereals and legumes in solution culture. </w:t>
      </w:r>
      <w:r w:rsidRPr="00E74042">
        <w:rPr>
          <w:i/>
          <w:lang w:val="en-US"/>
        </w:rPr>
        <w:t>In:</w:t>
      </w:r>
      <w:r w:rsidRPr="00E74042">
        <w:rPr>
          <w:lang w:val="en-US"/>
        </w:rPr>
        <w:t xml:space="preserve"> van </w:t>
      </w:r>
      <w:proofErr w:type="spellStart"/>
      <w:r w:rsidRPr="00E74042">
        <w:rPr>
          <w:lang w:val="en-US"/>
        </w:rPr>
        <w:t>Beusichem</w:t>
      </w:r>
      <w:proofErr w:type="spellEnd"/>
      <w:r w:rsidRPr="00E74042">
        <w:rPr>
          <w:lang w:val="en-US"/>
        </w:rPr>
        <w:t>, M.L. (ed.), Plant Nutrition-Physiology and Applications, pp. 213-217. Kluwer Academic Publishers, Dordrecht, The Netherlands.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Baker, J. 1993. Insects. In: de </w:t>
      </w:r>
      <w:proofErr w:type="spellStart"/>
      <w:r w:rsidRPr="00E74042">
        <w:rPr>
          <w:lang w:val="en-US"/>
        </w:rPr>
        <w:t>Hertogh</w:t>
      </w:r>
      <w:proofErr w:type="spellEnd"/>
      <w:r w:rsidRPr="00E74042">
        <w:rPr>
          <w:lang w:val="en-US"/>
        </w:rPr>
        <w:t>, A. &amp; Le Nard, M. (eds.). The Physiology of Flower Bulbs, pp. 101-153. Elsevier, Amsterdam, The Netherlands.</w:t>
      </w:r>
    </w:p>
    <w:p w:rsidR="007E1BC3" w:rsidRPr="00E74042" w:rsidRDefault="007E1BC3" w:rsidP="007E1BC3">
      <w:pPr>
        <w:rPr>
          <w:lang w:val="en-US"/>
        </w:rPr>
      </w:pPr>
    </w:p>
    <w:p w:rsidR="007E1BC3" w:rsidRPr="00E74042" w:rsidRDefault="007E1BC3" w:rsidP="007E1BC3">
      <w:pPr>
        <w:rPr>
          <w:lang w:val="en-US"/>
        </w:rPr>
      </w:pPr>
      <w:proofErr w:type="spellStart"/>
      <w:r w:rsidRPr="009E3099">
        <w:rPr>
          <w:u w:val="single"/>
          <w:lang w:val="en-US"/>
        </w:rPr>
        <w:t>Publikasjoner</w:t>
      </w:r>
      <w:proofErr w:type="spellEnd"/>
      <w:r w:rsidRPr="009E3099">
        <w:rPr>
          <w:u w:val="single"/>
          <w:lang w:val="en-US"/>
        </w:rPr>
        <w:t xml:space="preserve"> i proceedings</w:t>
      </w:r>
      <w:r w:rsidRPr="009E3099">
        <w:rPr>
          <w:lang w:val="en-US"/>
        </w:rPr>
        <w:t xml:space="preserve"> </w:t>
      </w:r>
      <w:r w:rsidRPr="009E3099">
        <w:rPr>
          <w:lang w:val="en-US"/>
        </w:rPr>
        <w:br/>
        <w:t xml:space="preserve">- </w:t>
      </w:r>
      <w:proofErr w:type="spellStart"/>
      <w:r w:rsidRPr="009E3099">
        <w:rPr>
          <w:lang w:val="en-US"/>
        </w:rPr>
        <w:t>Bonesmo</w:t>
      </w:r>
      <w:proofErr w:type="spellEnd"/>
      <w:r w:rsidRPr="009E3099">
        <w:rPr>
          <w:lang w:val="en-US"/>
        </w:rPr>
        <w:t xml:space="preserve">, H., Belanger, G. &amp; </w:t>
      </w:r>
      <w:proofErr w:type="spellStart"/>
      <w:r w:rsidRPr="009E3099">
        <w:rPr>
          <w:lang w:val="en-US"/>
        </w:rPr>
        <w:t>Charmeley</w:t>
      </w:r>
      <w:proofErr w:type="spellEnd"/>
      <w:r w:rsidRPr="009E3099">
        <w:rPr>
          <w:lang w:val="en-US"/>
        </w:rPr>
        <w:t xml:space="preserve">, E. 2002. </w:t>
      </w:r>
      <w:r w:rsidRPr="00E74042">
        <w:rPr>
          <w:lang w:val="en-US"/>
        </w:rPr>
        <w:t>Timothy Growth and Nutritive Value by the CATIMO model. In: Durand, J.-L. et al. (eds). Multi-function grasslands - Quality Forages, Animal Products and Landscapes, Grassland Science in Europe 7:280-281. Proceedings of 19</w:t>
      </w:r>
      <w:r w:rsidRPr="00E74042">
        <w:rPr>
          <w:vertAlign w:val="superscript"/>
          <w:lang w:val="en-US"/>
        </w:rPr>
        <w:t>th</w:t>
      </w:r>
      <w:r w:rsidRPr="00E74042">
        <w:rPr>
          <w:lang w:val="en-US"/>
        </w:rPr>
        <w:t xml:space="preserve"> General meeting, EGF, La Rochelle, France, 27-30 May 2002.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Johansen, A. &amp; </w:t>
      </w:r>
      <w:proofErr w:type="spellStart"/>
      <w:r w:rsidRPr="00E74042">
        <w:rPr>
          <w:lang w:val="en-US"/>
        </w:rPr>
        <w:t>Todnem</w:t>
      </w:r>
      <w:proofErr w:type="spellEnd"/>
      <w:r w:rsidRPr="00E74042">
        <w:rPr>
          <w:lang w:val="en-US"/>
        </w:rPr>
        <w:t xml:space="preserve">, J. 2002. Effects of cattle and sheep slurry on grass silage quality. The </w:t>
      </w:r>
      <w:proofErr w:type="spellStart"/>
      <w:r w:rsidRPr="00E74042">
        <w:rPr>
          <w:lang w:val="en-US"/>
        </w:rPr>
        <w:t>XIIIth</w:t>
      </w:r>
      <w:proofErr w:type="spellEnd"/>
      <w:r w:rsidRPr="00E74042">
        <w:rPr>
          <w:lang w:val="en-US"/>
        </w:rPr>
        <w:t xml:space="preserve"> international Silage conference, Scotland 11-14 September 2002. Abstract.</w:t>
      </w:r>
    </w:p>
    <w:p w:rsidR="007E1BC3" w:rsidRDefault="007E1BC3" w:rsidP="007E1BC3">
      <w:pPr>
        <w:rPr>
          <w:lang w:val="en-US"/>
        </w:rPr>
      </w:pPr>
    </w:p>
    <w:p w:rsidR="00094ED9" w:rsidRDefault="00094ED9" w:rsidP="007E1BC3">
      <w:pPr>
        <w:rPr>
          <w:lang w:val="en-US"/>
        </w:rPr>
      </w:pPr>
    </w:p>
    <w:p w:rsidR="00094ED9" w:rsidRDefault="00094ED9" w:rsidP="007E1BC3">
      <w:pPr>
        <w:rPr>
          <w:lang w:val="en-US"/>
        </w:rPr>
      </w:pPr>
    </w:p>
    <w:p w:rsidR="00094ED9" w:rsidRPr="00E74042" w:rsidRDefault="00094ED9" w:rsidP="007E1BC3">
      <w:pPr>
        <w:rPr>
          <w:lang w:val="en-US"/>
        </w:rPr>
      </w:pPr>
    </w:p>
    <w:p w:rsidR="007E1BC3" w:rsidRPr="00E74042" w:rsidRDefault="007E1BC3" w:rsidP="007E1BC3">
      <w:pPr>
        <w:rPr>
          <w:lang w:val="en-US"/>
        </w:rPr>
      </w:pPr>
      <w:proofErr w:type="spellStart"/>
      <w:r w:rsidRPr="00E74042">
        <w:rPr>
          <w:u w:val="single"/>
          <w:lang w:val="en-US"/>
        </w:rPr>
        <w:lastRenderedPageBreak/>
        <w:t>Doktoravhandling</w:t>
      </w:r>
      <w:proofErr w:type="spellEnd"/>
      <w:r w:rsidRPr="00E74042">
        <w:rPr>
          <w:u w:val="single"/>
          <w:lang w:val="en-US"/>
        </w:rPr>
        <w:t xml:space="preserve"> 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Bakken, A.K. 1992. The influence of photoperiod on nitrate assimilation and nitrogen status in timothy (Phleum </w:t>
      </w:r>
      <w:proofErr w:type="spellStart"/>
      <w:r w:rsidRPr="00E74042">
        <w:rPr>
          <w:lang w:val="en-US"/>
        </w:rPr>
        <w:t>pratense</w:t>
      </w:r>
      <w:proofErr w:type="spellEnd"/>
      <w:r w:rsidRPr="00E74042">
        <w:rPr>
          <w:lang w:val="en-US"/>
        </w:rPr>
        <w:t xml:space="preserve"> L.). Dr. scient. thesis, 96 pp. Department of Botany, Faculty of Science, University of Trondheim, Norway.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> </w:t>
      </w:r>
    </w:p>
    <w:p w:rsidR="007E1BC3" w:rsidRPr="0094367A" w:rsidRDefault="007E1BC3" w:rsidP="007E1BC3">
      <w:r w:rsidRPr="0094367A">
        <w:rPr>
          <w:u w:val="single"/>
        </w:rPr>
        <w:t>Aviser, blader</w:t>
      </w:r>
      <w:r w:rsidRPr="0094367A">
        <w:t xml:space="preserve"> </w:t>
      </w:r>
    </w:p>
    <w:p w:rsidR="007E1BC3" w:rsidRPr="0094367A" w:rsidRDefault="007E1BC3" w:rsidP="007E1BC3">
      <w:r w:rsidRPr="0094367A">
        <w:t>- Almås, R. 2002. Mordet på småbonden. Adresseavisen 2002(220):14.</w:t>
      </w:r>
    </w:p>
    <w:p w:rsidR="007E1BC3" w:rsidRPr="0094367A" w:rsidRDefault="007E1BC3" w:rsidP="007E1BC3">
      <w:r w:rsidRPr="0094367A">
        <w:t>- Bonesmo, H. 2001. Informasjonslandbruket. Trønder-Avisa 2001(220):2.</w:t>
      </w:r>
    </w:p>
    <w:p w:rsidR="007E1BC3" w:rsidRPr="0094367A" w:rsidRDefault="007E1BC3" w:rsidP="007E1BC3">
      <w:r w:rsidRPr="0094367A">
        <w:t>  </w:t>
      </w:r>
    </w:p>
    <w:p w:rsidR="007E1BC3" w:rsidRPr="0094367A" w:rsidRDefault="007E1BC3" w:rsidP="007E1BC3">
      <w:pPr>
        <w:rPr>
          <w:u w:val="single"/>
        </w:rPr>
      </w:pPr>
      <w:r w:rsidRPr="0094367A">
        <w:rPr>
          <w:u w:val="single"/>
        </w:rPr>
        <w:t xml:space="preserve">Offentlige publikasjoner </w:t>
      </w:r>
    </w:p>
    <w:p w:rsidR="007E1BC3" w:rsidRPr="00E333F1" w:rsidRDefault="007E1BC3" w:rsidP="007E1BC3">
      <w:pPr>
        <w:rPr>
          <w:lang w:val="nn-NO"/>
        </w:rPr>
      </w:pPr>
      <w:r w:rsidRPr="0094367A">
        <w:t xml:space="preserve">- Miljøverndepartementet. 2001. Biologisk mangfold – Sektoransvar og samordning. </w:t>
      </w:r>
      <w:r w:rsidRPr="00E333F1">
        <w:rPr>
          <w:lang w:val="nn-NO"/>
        </w:rPr>
        <w:t>St.meld.nr. 42, 220 s.</w:t>
      </w:r>
    </w:p>
    <w:p w:rsidR="007E1BC3" w:rsidRPr="00012440" w:rsidRDefault="007E1BC3" w:rsidP="007E1BC3">
      <w:r w:rsidRPr="00E333F1">
        <w:rPr>
          <w:lang w:val="nn-NO"/>
        </w:rPr>
        <w:t xml:space="preserve">- Det </w:t>
      </w:r>
      <w:proofErr w:type="spellStart"/>
      <w:r w:rsidRPr="00E333F1">
        <w:rPr>
          <w:lang w:val="nn-NO"/>
        </w:rPr>
        <w:t>kongelige</w:t>
      </w:r>
      <w:proofErr w:type="spellEnd"/>
      <w:r w:rsidRPr="00E333F1">
        <w:rPr>
          <w:lang w:val="nn-NO"/>
        </w:rPr>
        <w:t xml:space="preserve"> landbruksdepartement. 1999. Spesielle tiltak i landbrukets kulturlandskap med freda og verneverdige bygningar. </w:t>
      </w:r>
      <w:r w:rsidRPr="00012440">
        <w:t>Forskrift av 26. februar 1999, med kommentarer, 21 s.</w:t>
      </w:r>
    </w:p>
    <w:p w:rsidR="007E1BC3" w:rsidRPr="00012440" w:rsidRDefault="007E1BC3" w:rsidP="007E1BC3">
      <w:pPr>
        <w:pStyle w:val="Normalmednummering"/>
        <w:numPr>
          <w:ilvl w:val="0"/>
          <w:numId w:val="0"/>
        </w:numPr>
        <w:ind w:left="284"/>
      </w:pPr>
    </w:p>
    <w:p w:rsidR="00A75D53" w:rsidRPr="00012440" w:rsidRDefault="007E1BC3" w:rsidP="00A75D53">
      <w:pPr>
        <w:pStyle w:val="Normalmednummering"/>
      </w:pPr>
      <w:r w:rsidRPr="00012440">
        <w:t>For tidsskrifter som det refereres til, kan enten hele navnet på tidsskriftet eller forkortelser brukes.</w:t>
      </w:r>
    </w:p>
    <w:p w:rsidR="007E1BC3" w:rsidRPr="00012440" w:rsidRDefault="007E1BC3" w:rsidP="00A75D53">
      <w:pPr>
        <w:pStyle w:val="Normalmednummering"/>
      </w:pPr>
      <w:r w:rsidRPr="00012440">
        <w:t xml:space="preserve">Bruk p. og </w:t>
      </w:r>
      <w:proofErr w:type="spellStart"/>
      <w:r w:rsidRPr="00012440">
        <w:t>pp</w:t>
      </w:r>
      <w:proofErr w:type="spellEnd"/>
      <w:r w:rsidRPr="00012440">
        <w:t>. for sidetall i engelske henvisninger og s. for sider i norske henvisninger</w:t>
      </w:r>
    </w:p>
    <w:p w:rsidR="00A75D53" w:rsidRPr="00012440" w:rsidRDefault="00A75D53" w:rsidP="00B74A28"/>
    <w:p w:rsidR="00FF14C9" w:rsidRPr="00012440" w:rsidRDefault="00FF14C9" w:rsidP="00B74A28"/>
    <w:p w:rsidR="00A75D53" w:rsidRPr="0066017F" w:rsidRDefault="00A75D53" w:rsidP="00B74A28">
      <w:pPr>
        <w:rPr>
          <w:color w:val="478642" w:themeColor="background2" w:themeShade="80"/>
        </w:rPr>
      </w:pPr>
      <w:r w:rsidRPr="0066017F">
        <w:rPr>
          <w:color w:val="478642" w:themeColor="background2" w:themeShade="80"/>
        </w:rPr>
        <w:t xml:space="preserve">OBS – disse sidene </w:t>
      </w:r>
      <w:r w:rsidR="000A540C" w:rsidRPr="0066017F">
        <w:rPr>
          <w:color w:val="478642" w:themeColor="background2" w:themeShade="80"/>
        </w:rPr>
        <w:t>«</w:t>
      </w:r>
      <w:r w:rsidRPr="0066017F">
        <w:rPr>
          <w:color w:val="478642" w:themeColor="background2" w:themeShade="80"/>
        </w:rPr>
        <w:t xml:space="preserve">Tekniske retningslinjer» slettes </w:t>
      </w:r>
      <w:r w:rsidR="000A540C" w:rsidRPr="0066017F">
        <w:rPr>
          <w:color w:val="478642" w:themeColor="background2" w:themeShade="80"/>
        </w:rPr>
        <w:t>ved utvikling av ny rapport.</w:t>
      </w:r>
    </w:p>
    <w:p w:rsidR="00823002" w:rsidRDefault="00823002" w:rsidP="00B74A28"/>
    <w:p w:rsidR="00823002" w:rsidRDefault="00823002" w:rsidP="00B74A28"/>
    <w:p w:rsidR="00823002" w:rsidRDefault="00823002" w:rsidP="00B74A28"/>
    <w:p w:rsidR="00823002" w:rsidRDefault="00823002" w:rsidP="00B74A28"/>
    <w:p w:rsidR="00823002" w:rsidRDefault="00823002" w:rsidP="00B74A28"/>
    <w:p w:rsidR="005807E7" w:rsidRDefault="005807E7" w:rsidP="00B74A28"/>
    <w:p w:rsidR="005807E7" w:rsidRDefault="005807E7" w:rsidP="00997C5F">
      <w:pPr>
        <w:tabs>
          <w:tab w:val="left" w:pos="3060"/>
        </w:tabs>
      </w:pPr>
    </w:p>
    <w:p w:rsidR="00997C5F" w:rsidRDefault="00997C5F" w:rsidP="00997C5F">
      <w:pPr>
        <w:tabs>
          <w:tab w:val="left" w:pos="3060"/>
        </w:tabs>
      </w:pPr>
    </w:p>
    <w:p w:rsidR="00997C5F" w:rsidRDefault="00997C5F" w:rsidP="00997C5F">
      <w:pPr>
        <w:tabs>
          <w:tab w:val="left" w:pos="3060"/>
        </w:tabs>
      </w:pPr>
    </w:p>
    <w:p w:rsidR="005807E7" w:rsidRDefault="005807E7" w:rsidP="00B74A28"/>
    <w:p w:rsidR="005807E7" w:rsidRDefault="005807E7" w:rsidP="00B74A28"/>
    <w:p w:rsidR="005807E7" w:rsidRDefault="005807E7" w:rsidP="00B74A28"/>
    <w:p w:rsidR="00E74042" w:rsidRDefault="00E74042" w:rsidP="00B717B8">
      <w:pPr>
        <w:tabs>
          <w:tab w:val="left" w:pos="6237"/>
        </w:tabs>
        <w:ind w:right="3395"/>
        <w:rPr>
          <w:rFonts w:asciiTheme="majorHAnsi" w:hAnsiTheme="majorHAnsi"/>
          <w:sz w:val="16"/>
          <w:szCs w:val="16"/>
        </w:rPr>
        <w:sectPr w:rsidR="00E74042" w:rsidSect="006775F4">
          <w:headerReference w:type="even" r:id="rId22"/>
          <w:headerReference w:type="default" r:id="rId23"/>
          <w:footerReference w:type="even" r:id="rId24"/>
          <w:footerReference w:type="default" r:id="rId25"/>
          <w:pgSz w:w="11900" w:h="16840"/>
          <w:pgMar w:top="1701" w:right="1418" w:bottom="1134" w:left="1418" w:header="709" w:footer="590" w:gutter="0"/>
          <w:pgNumType w:start="1"/>
          <w:cols w:space="708"/>
          <w:docGrid w:linePitch="360"/>
        </w:sect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084227" w:rsidRDefault="00084227" w:rsidP="00084227"/>
    <w:p w:rsidR="00084227" w:rsidRPr="00084227" w:rsidRDefault="00084227" w:rsidP="00084227"/>
    <w:p w:rsidR="00084227" w:rsidRDefault="00084227" w:rsidP="00084227"/>
    <w:p w:rsidR="00084227" w:rsidRDefault="00084227" w:rsidP="00084227"/>
    <w:p w:rsidR="00546C64" w:rsidRDefault="009437A9" w:rsidP="0008422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642A3" wp14:editId="32A642A4">
                <wp:simplePos x="0" y="0"/>
                <wp:positionH relativeFrom="column">
                  <wp:posOffset>0</wp:posOffset>
                </wp:positionH>
                <wp:positionV relativeFrom="page">
                  <wp:posOffset>9950450</wp:posOffset>
                </wp:positionV>
                <wp:extent cx="6118225" cy="194310"/>
                <wp:effectExtent l="0" t="0" r="3175" b="889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54E0" w:rsidRPr="00F32B28" w:rsidRDefault="002A54E0" w:rsidP="00CB7D2D">
                            <w:pPr>
                              <w:pStyle w:val="Tabelltekst"/>
                            </w:pPr>
                            <w:r>
                              <w:t>Forside foto</w:t>
                            </w:r>
                            <w:r w:rsidRPr="006C2639"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textInput>
                                    <w:default w:val="[Sett inn fotografens navn]"/>
                                  </w:textInput>
                                </w:ffData>
                              </w:fldChar>
                            </w:r>
                            <w:r>
                              <w:instrText xml:space="preserve"> FORMTEXT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[Sett inn fotografens navn]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42A3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0;margin-top:783.5pt;width:481.75pt;height: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" filled="f" stroked="f">
                <v:textbox inset="0,0,0,0">
                  <w:txbxContent>
                    <w:p w:rsidR="002A54E0" w:rsidRPr="00F32B28" w:rsidRDefault="002A54E0" w:rsidP="00CB7D2D">
                      <w:pPr>
                        <w:pStyle w:val="Tabelltekst"/>
                      </w:pPr>
                      <w:r>
                        <w:t>Forside foto</w:t>
                      </w:r>
                      <w:r w:rsidRPr="006C2639">
                        <w:t>:</w:t>
                      </w:r>
                      <w:r>
                        <w:t xml:space="preserve"> </w:t>
                      </w: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textInput>
                              <w:default w:val="[Sett inn fotografens navn]"/>
                            </w:textInput>
                          </w:ffData>
                        </w:fldChar>
                      </w:r>
                      <w:r>
                        <w:instrText xml:space="preserve"> FORMTEXT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[Sett inn fotografens navn]</w:t>
                      </w:r>
                      <w: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131EA" w:rsidRPr="00546C64" w:rsidRDefault="00F131EA" w:rsidP="00546C64"/>
    <w:sectPr w:rsidR="00F131EA" w:rsidRPr="00546C64" w:rsidSect="00E74042">
      <w:headerReference w:type="even" r:id="rId26"/>
      <w:footerReference w:type="even" r:id="rId27"/>
      <w:type w:val="evenPage"/>
      <w:pgSz w:w="11900" w:h="16840"/>
      <w:pgMar w:top="1803" w:right="1134" w:bottom="251" w:left="1134" w:header="709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6AB" w:rsidRDefault="004E06AB" w:rsidP="00E76A20">
      <w:r>
        <w:separator/>
      </w:r>
    </w:p>
    <w:p w:rsidR="004E06AB" w:rsidRDefault="004E06AB"/>
    <w:p w:rsidR="004E06AB" w:rsidRDefault="004E06AB"/>
    <w:p w:rsidR="004E06AB" w:rsidRDefault="004E06AB"/>
  </w:endnote>
  <w:endnote w:type="continuationSeparator" w:id="0">
    <w:p w:rsidR="004E06AB" w:rsidRDefault="004E06AB" w:rsidP="00E76A20">
      <w:r>
        <w:continuationSeparator/>
      </w:r>
    </w:p>
    <w:p w:rsidR="004E06AB" w:rsidRDefault="004E06AB"/>
    <w:p w:rsidR="004E06AB" w:rsidRDefault="004E06AB"/>
    <w:p w:rsidR="004E06AB" w:rsidRDefault="004E0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Pr="005D0A73" w:rsidRDefault="002A54E0" w:rsidP="00CC4251">
    <w:pPr>
      <w:pStyle w:val="Bunntekst"/>
      <w:tabs>
        <w:tab w:val="right" w:pos="9546"/>
      </w:tabs>
    </w:pPr>
    <w:r w:rsidRPr="00084878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A642D1" wp14:editId="32A642D2">
              <wp:simplePos x="0" y="0"/>
              <wp:positionH relativeFrom="column">
                <wp:posOffset>2682</wp:posOffset>
              </wp:positionH>
              <wp:positionV relativeFrom="page">
                <wp:posOffset>9877778</wp:posOffset>
              </wp:positionV>
              <wp:extent cx="5765024" cy="0"/>
              <wp:effectExtent l="0" t="0" r="26670" b="25400"/>
              <wp:wrapNone/>
              <wp:docPr id="58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5024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FF80C8" id="Straight Connector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2pt,777.8pt" to="454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" strokecolor="#335c56 [2404]" strokeweight="1pt">
              <w10:wrap anchory="page"/>
            </v:line>
          </w:pict>
        </mc:Fallback>
      </mc:AlternateContent>
    </w:r>
    <w:r w:rsidRPr="00084878">
      <w:tab/>
    </w:r>
  </w:p>
  <w:p w:rsidR="002A54E0" w:rsidRPr="005D0A73" w:rsidRDefault="002A54E0" w:rsidP="005D0A73">
    <w:pPr>
      <w:pStyle w:val="Bunntekst"/>
      <w:tabs>
        <w:tab w:val="clear" w:pos="4153"/>
      </w:tabs>
      <w:ind w:right="-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Pr="00C51F13" w:rsidRDefault="002A54E0" w:rsidP="00FB4199">
    <w:pPr>
      <w:pStyle w:val="Forfatteretc"/>
      <w:ind w:left="709" w:hanging="709"/>
      <w:rPr>
        <w:szCs w:val="24"/>
        <w:lang w:val="en-GB"/>
      </w:rPr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745280" behindDoc="1" locked="1" layoutInCell="1" allowOverlap="1" wp14:anchorId="7D5EEFE0" wp14:editId="3E255717">
              <wp:simplePos x="0" y="0"/>
              <wp:positionH relativeFrom="margin">
                <wp:align>center</wp:align>
              </wp:positionH>
              <wp:positionV relativeFrom="bottomMargin">
                <wp:posOffset>335280</wp:posOffset>
              </wp:positionV>
              <wp:extent cx="7199630" cy="502920"/>
              <wp:effectExtent l="0" t="0" r="1270" b="0"/>
              <wp:wrapNone/>
              <wp:docPr id="6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99630" cy="50292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84629A" id="Rectangle 12" o:spid="_x0000_s1026" style="position:absolute;margin-left:0;margin-top:26.4pt;width:566.9pt;height:39.6pt;flip:y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" fillcolor="#93c34b" stroked="f">
              <v:fill opacity="22359f"/>
              <w10:wrap anchorx="margin" anchory="margin"/>
              <w10:anchorlock/>
            </v:rect>
          </w:pict>
        </mc:Fallback>
      </mc:AlternateContent>
    </w:r>
  </w:p>
  <w:p w:rsidR="002A54E0" w:rsidRPr="00EE5C77" w:rsidRDefault="002A54E0" w:rsidP="00C940E4">
    <w:pPr>
      <w:pStyle w:val="ForsideheadingNORSKRAPPORT"/>
    </w:pPr>
    <w:r>
      <w:t>[</w:t>
    </w:r>
    <w:r w:rsidRPr="00231AFF">
      <w:t>Forfatter m.fl.</w:t>
    </w:r>
    <w:r>
      <w:t>]</w:t>
    </w:r>
    <w:r w:rsidRPr="00084878">
      <w:t>[</w:t>
    </w:r>
    <w:r>
      <w:t>Organisasjon</w:t>
    </w:r>
    <w:r w:rsidRPr="00084878"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83629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A54E0" w:rsidRPr="00C04E1E" w:rsidRDefault="002A54E0">
            <w:pPr>
              <w:pStyle w:val="Bunntekst"/>
              <w:jc w:val="right"/>
            </w:pPr>
            <w:r>
              <w:t xml:space="preserve">NORSØK RAPPORT Vol. </w:t>
            </w:r>
            <w:proofErr w:type="spellStart"/>
            <w:r>
              <w:t>X</w:t>
            </w:r>
            <w:proofErr w:type="spellEnd"/>
            <w:r>
              <w:t xml:space="preserve">, Nr. </w:t>
            </w:r>
            <w:proofErr w:type="spellStart"/>
            <w:r>
              <w:t>X</w:t>
            </w:r>
            <w:proofErr w:type="spellEnd"/>
            <w:r w:rsidRPr="00A01E1F"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68E50A" wp14:editId="6D279748">
                      <wp:simplePos x="0" y="0"/>
                      <wp:positionH relativeFrom="margin">
                        <wp:align>right</wp:align>
                      </wp:positionH>
                      <wp:positionV relativeFrom="page">
                        <wp:posOffset>9968865</wp:posOffset>
                      </wp:positionV>
                      <wp:extent cx="5763600" cy="0"/>
                      <wp:effectExtent l="0" t="0" r="0" b="0"/>
                      <wp:wrapNone/>
                      <wp:docPr id="2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3600" cy="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93C34B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8D60B" id="Straight Connector 4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402.65pt,784.95pt" to="856.5pt,7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" strokecolor="#93c34b" strokeweight="1pt">
                      <w10:wrap anchorx="margin" anchory="page"/>
                    </v:line>
                  </w:pict>
                </mc:Fallback>
              </mc:AlternateContent>
            </w:r>
            <w:r>
              <w:t xml:space="preserve"> Side</w:t>
            </w:r>
            <w:r w:rsidRPr="00C04E1E">
              <w:t xml:space="preserve"> </w:t>
            </w:r>
            <w:r w:rsidRPr="00C04E1E">
              <w:fldChar w:fldCharType="begin"/>
            </w:r>
            <w:r w:rsidRPr="00C04E1E">
              <w:instrText>PAGE</w:instrText>
            </w:r>
            <w:r w:rsidRPr="00C04E1E">
              <w:fldChar w:fldCharType="separate"/>
            </w:r>
            <w:r>
              <w:rPr>
                <w:noProof/>
              </w:rPr>
              <w:t>14</w:t>
            </w:r>
            <w:r w:rsidRPr="00C04E1E">
              <w:fldChar w:fldCharType="end"/>
            </w:r>
            <w:r w:rsidRPr="00C04E1E">
              <w:t xml:space="preserve"> </w:t>
            </w:r>
            <w:proofErr w:type="spellStart"/>
            <w:r>
              <w:t>of</w:t>
            </w:r>
            <w:proofErr w:type="spellEnd"/>
            <w:r w:rsidRPr="00C04E1E">
              <w:t xml:space="preserve"> </w:t>
            </w:r>
            <w:r w:rsidRPr="00C04E1E">
              <w:fldChar w:fldCharType="begin"/>
            </w:r>
            <w:r w:rsidRPr="00C04E1E">
              <w:instrText>NUMPAGES</w:instrText>
            </w:r>
            <w:r w:rsidRPr="00C04E1E">
              <w:fldChar w:fldCharType="separate"/>
            </w:r>
            <w:r>
              <w:rPr>
                <w:noProof/>
              </w:rPr>
              <w:t>16</w:t>
            </w:r>
            <w:r w:rsidRPr="00C04E1E">
              <w:fldChar w:fldCharType="end"/>
            </w:r>
          </w:p>
        </w:sdtContent>
      </w:sdt>
    </w:sdtContent>
  </w:sdt>
  <w:p w:rsidR="002A54E0" w:rsidRDefault="002A54E0" w:rsidP="00C04E1E">
    <w:pPr>
      <w:pStyle w:val="Forfatteret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8095660"/>
      <w:docPartObj>
        <w:docPartGallery w:val="Page Numbers (Bottom of Page)"/>
        <w:docPartUnique/>
      </w:docPartObj>
    </w:sdtPr>
    <w:sdtEndPr/>
    <w:sdtContent>
      <w:sdt>
        <w:sdtPr>
          <w:id w:val="704676119"/>
          <w:docPartObj>
            <w:docPartGallery w:val="Page Numbers (Top of Page)"/>
            <w:docPartUnique/>
          </w:docPartObj>
        </w:sdtPr>
        <w:sdtEndPr/>
        <w:sdtContent>
          <w:p w:rsidR="002A54E0" w:rsidRDefault="002A54E0">
            <w:pPr>
              <w:pStyle w:val="Bunntekst"/>
              <w:jc w:val="right"/>
            </w:pPr>
            <w:r>
              <w:t xml:space="preserve">NORSØK RAPPORT Vol. </w:t>
            </w:r>
            <w:proofErr w:type="spellStart"/>
            <w:r>
              <w:t>X</w:t>
            </w:r>
            <w:proofErr w:type="spellEnd"/>
            <w:r>
              <w:t xml:space="preserve">, Nr. </w:t>
            </w:r>
            <w:proofErr w:type="spellStart"/>
            <w:r>
              <w:t>X</w:t>
            </w:r>
            <w:proofErr w:type="spellEnd"/>
            <w:r w:rsidRPr="00A01E1F"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268E50A" wp14:editId="6D279748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9951720</wp:posOffset>
                      </wp:positionV>
                      <wp:extent cx="5763600" cy="0"/>
                      <wp:effectExtent l="0" t="0" r="0" b="0"/>
                      <wp:wrapNone/>
                      <wp:docPr id="1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3600" cy="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93C34B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9C9005" id="Straight Connector 4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783.6pt" to="453.85pt,7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" strokecolor="#93c34b" strokeweight="1pt">
                      <w10:wrap anchory="page"/>
                    </v:line>
                  </w:pict>
                </mc:Fallback>
              </mc:AlternateContent>
            </w:r>
            <w:r>
              <w:t xml:space="preserve"> Side</w:t>
            </w:r>
            <w:r w:rsidRPr="00B25B34">
              <w:t xml:space="preserve"> </w:t>
            </w:r>
            <w:r w:rsidRPr="00B25B34">
              <w:fldChar w:fldCharType="begin"/>
            </w:r>
            <w:r w:rsidRPr="00B25B34">
              <w:instrText>PAGE</w:instrText>
            </w:r>
            <w:r w:rsidRPr="00B25B34">
              <w:fldChar w:fldCharType="separate"/>
            </w:r>
            <w:r>
              <w:rPr>
                <w:noProof/>
              </w:rPr>
              <w:t>13</w:t>
            </w:r>
            <w:r w:rsidRPr="00B25B34">
              <w:fldChar w:fldCharType="end"/>
            </w:r>
            <w:r w:rsidRPr="00B25B34">
              <w:t xml:space="preserve"> </w:t>
            </w:r>
            <w:proofErr w:type="spellStart"/>
            <w:r>
              <w:t>of</w:t>
            </w:r>
            <w:proofErr w:type="spellEnd"/>
            <w:r w:rsidRPr="00B25B34">
              <w:t xml:space="preserve"> </w:t>
            </w:r>
            <w:r w:rsidRPr="00B25B34">
              <w:fldChar w:fldCharType="begin"/>
            </w:r>
            <w:r w:rsidRPr="00B25B34">
              <w:instrText>NUMPAGES</w:instrText>
            </w:r>
            <w:r w:rsidRPr="00B25B34">
              <w:fldChar w:fldCharType="separate"/>
            </w:r>
            <w:r>
              <w:rPr>
                <w:noProof/>
              </w:rPr>
              <w:t>16</w:t>
            </w:r>
            <w:r w:rsidRPr="00B25B34">
              <w:fldChar w:fldCharType="end"/>
            </w:r>
          </w:p>
        </w:sdtContent>
      </w:sdt>
    </w:sdtContent>
  </w:sdt>
  <w:p w:rsidR="002A54E0" w:rsidRDefault="002A54E0" w:rsidP="00CB7D2D">
    <w:pPr>
      <w:pStyle w:val="Tabelltekst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 w:rsidP="009B14B9">
    <w:r>
      <w:rPr>
        <w:noProof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-4131945</wp:posOffset>
              </wp:positionV>
              <wp:extent cx="5745480" cy="289560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5480" cy="289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54E0" w:rsidRPr="004E58D9" w:rsidRDefault="002A54E0" w:rsidP="004E58D9">
                          <w:pPr>
                            <w:pStyle w:val="ForsideheadingNORSKRAPPORT"/>
                            <w:jc w:val="left"/>
                            <w:rPr>
                              <w:b w:val="0"/>
                              <w:bCs/>
                              <w:lang w:val="nn-NO"/>
                            </w:rPr>
                          </w:pPr>
                          <w:r w:rsidRPr="004E58D9">
                            <w:rPr>
                              <w:lang w:val="nn-NO"/>
                            </w:rPr>
                            <w:t>Norsk senter for økologisk landbruk, NORSØK er ei privat, sjølvstendig stifting.</w:t>
                          </w:r>
                          <w:r w:rsidRPr="004E58D9">
                            <w:rPr>
                              <w:lang w:val="nn-NO"/>
                            </w:rPr>
                            <w:br/>
                          </w:r>
                          <w:r w:rsidRPr="004E58D9">
                            <w:rPr>
                              <w:b w:val="0"/>
                              <w:bCs/>
                              <w:lang w:val="nn-NO"/>
                            </w:rPr>
                            <w:t>Stiftinga er eit nasjonalt senter for tverrfagleg forsking og kunnskapsformidling for å utvikle økologisk landbruk. NORSØK skal bidra med kunnskap for eit meir berekraftig landbruk og samfunn. Fagområda er økologisk landbruk og matproduksjon, miljø og fornybar energi.</w:t>
                          </w:r>
                        </w:p>
                        <w:p w:rsidR="002A54E0" w:rsidRDefault="002A54E0" w:rsidP="00BA709A">
                          <w:pPr>
                            <w:pStyle w:val="ForsideheadingNORSKRAPPORT"/>
                            <w:jc w:val="left"/>
                            <w:rPr>
                              <w:b w:val="0"/>
                              <w:bCs/>
                              <w:lang w:val="nn-NO"/>
                            </w:rPr>
                          </w:pPr>
                          <w:r>
                            <w:rPr>
                              <w:lang w:val="nn-NO"/>
                            </w:rPr>
                            <w:t>Besøks- /postadresse</w:t>
                          </w:r>
                          <w:r>
                            <w:rPr>
                              <w:lang w:val="nn-NO"/>
                            </w:rPr>
                            <w:br/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t>Gunnars veg 6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br/>
                            <w:t>6630 Tingvoll</w:t>
                          </w:r>
                        </w:p>
                        <w:p w:rsidR="002A54E0" w:rsidRDefault="002A54E0" w:rsidP="00BA709A">
                          <w:pPr>
                            <w:pStyle w:val="ForsideheadingNORSKRAPPORT"/>
                            <w:jc w:val="left"/>
                            <w:rPr>
                              <w:lang w:val="nn-NO"/>
                            </w:rPr>
                          </w:pPr>
                          <w:r w:rsidRPr="00747E80">
                            <w:rPr>
                              <w:lang w:val="nn-NO"/>
                            </w:rPr>
                            <w:t>Kontakt</w:t>
                          </w:r>
                          <w:r>
                            <w:rPr>
                              <w:lang w:val="nn-NO"/>
                            </w:rPr>
                            <w:br/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t xml:space="preserve">Tlf. +47 930 09 884  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br/>
                          </w:r>
                          <w:r>
                            <w:rPr>
                              <w:b w:val="0"/>
                              <w:bCs/>
                              <w:lang w:val="nn-NO"/>
                            </w:rPr>
                            <w:t xml:space="preserve">E-post: 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t>post@norsok.no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br/>
                            <w:t>www.norsok.no</w:t>
                          </w:r>
                        </w:p>
                        <w:p w:rsidR="002A54E0" w:rsidRPr="00BA709A" w:rsidRDefault="002A54E0" w:rsidP="00BA709A">
                          <w:pPr>
                            <w:jc w:val="both"/>
                            <w:rPr>
                              <w:lang w:val="nn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9" type="#_x0000_t202" style="position:absolute;margin-left:0;margin-top:-325.35pt;width:452.4pt;height:228pt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" filled="f" stroked="f">
              <v:textbox>
                <w:txbxContent>
                  <w:p w:rsidR="002A54E0" w:rsidRPr="004E58D9" w:rsidRDefault="002A54E0" w:rsidP="004E58D9">
                    <w:pPr>
                      <w:pStyle w:val="ForsideheadingNORSKRAPPORT"/>
                      <w:jc w:val="left"/>
                      <w:rPr>
                        <w:b w:val="0"/>
                        <w:bCs/>
                        <w:lang w:val="nn-NO"/>
                      </w:rPr>
                    </w:pPr>
                    <w:r w:rsidRPr="004E58D9">
                      <w:rPr>
                        <w:lang w:val="nn-NO"/>
                      </w:rPr>
                      <w:t>Norsk senter for økologisk landbruk, NORSØK er ei privat, sjølvstendig stifting.</w:t>
                    </w:r>
                    <w:r w:rsidRPr="004E58D9">
                      <w:rPr>
                        <w:lang w:val="nn-NO"/>
                      </w:rPr>
                      <w:br/>
                    </w:r>
                    <w:r w:rsidRPr="004E58D9">
                      <w:rPr>
                        <w:b w:val="0"/>
                        <w:bCs/>
                        <w:lang w:val="nn-NO"/>
                      </w:rPr>
                      <w:t>Stiftinga er eit nasjonalt senter for tverrfagleg forsking og kunnskapsformidling for å utvikle økologisk landbruk. NORSØK skal bidra med kunnskap for eit meir berekraftig landbruk og samfunn. Fagområda er økologisk landbruk og matproduksjon, miljø og fornybar energi.</w:t>
                    </w:r>
                  </w:p>
                  <w:p w:rsidR="002A54E0" w:rsidRDefault="002A54E0" w:rsidP="00BA709A">
                    <w:pPr>
                      <w:pStyle w:val="ForsideheadingNORSKRAPPORT"/>
                      <w:jc w:val="left"/>
                      <w:rPr>
                        <w:b w:val="0"/>
                        <w:bCs/>
                        <w:lang w:val="nn-NO"/>
                      </w:rPr>
                    </w:pPr>
                    <w:r>
                      <w:rPr>
                        <w:lang w:val="nn-NO"/>
                      </w:rPr>
                      <w:t>Besøks- /postadresse</w:t>
                    </w:r>
                    <w:r>
                      <w:rPr>
                        <w:lang w:val="nn-NO"/>
                      </w:rPr>
                      <w:br/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t>Gunnars veg 6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br/>
                      <w:t>6630 Tingvoll</w:t>
                    </w:r>
                  </w:p>
                  <w:p w:rsidR="002A54E0" w:rsidRDefault="002A54E0" w:rsidP="00BA709A">
                    <w:pPr>
                      <w:pStyle w:val="ForsideheadingNORSKRAPPORT"/>
                      <w:jc w:val="left"/>
                      <w:rPr>
                        <w:lang w:val="nn-NO"/>
                      </w:rPr>
                    </w:pPr>
                    <w:r w:rsidRPr="00747E80">
                      <w:rPr>
                        <w:lang w:val="nn-NO"/>
                      </w:rPr>
                      <w:t>Kontakt</w:t>
                    </w:r>
                    <w:r>
                      <w:rPr>
                        <w:lang w:val="nn-NO"/>
                      </w:rPr>
                      <w:br/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t xml:space="preserve">Tlf. +47 930 09 884  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br/>
                    </w:r>
                    <w:r>
                      <w:rPr>
                        <w:b w:val="0"/>
                        <w:bCs/>
                        <w:lang w:val="nn-NO"/>
                      </w:rPr>
                      <w:t xml:space="preserve">E-post: 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t>post@norsok.no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br/>
                      <w:t>www.norsok.no</w:t>
                    </w:r>
                  </w:p>
                  <w:p w:rsidR="002A54E0" w:rsidRPr="00BA709A" w:rsidRDefault="002A54E0" w:rsidP="00BA709A">
                    <w:pPr>
                      <w:jc w:val="both"/>
                      <w:rPr>
                        <w:lang w:val="nn-NO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2A54E0" w:rsidRPr="00F266F6" w:rsidRDefault="002A54E0" w:rsidP="004E58D9">
    <w:pPr>
      <w:pStyle w:val="Tabelltekst"/>
    </w:pPr>
    <w:r>
      <w:rPr>
        <w:noProof/>
      </w:rPr>
      <w:t xml:space="preserve"> </w:t>
    </w:r>
    <w:r>
      <w:t>:</w:t>
    </w:r>
  </w:p>
  <w:p w:rsidR="002A54E0" w:rsidRDefault="002A54E0" w:rsidP="00747E80">
    <w:pPr>
      <w:pStyle w:val="Bunntekst"/>
      <w:tabs>
        <w:tab w:val="clear" w:pos="2410"/>
        <w:tab w:val="clear" w:pos="4153"/>
        <w:tab w:val="clear" w:pos="9632"/>
        <w:tab w:val="left" w:pos="2700"/>
      </w:tabs>
      <w:rPr>
        <w:noProof/>
        <w:lang w:eastAsia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6AB" w:rsidRDefault="004E06AB" w:rsidP="00E76A20">
      <w:r>
        <w:separator/>
      </w:r>
    </w:p>
    <w:p w:rsidR="004E06AB" w:rsidRDefault="004E06AB"/>
    <w:p w:rsidR="004E06AB" w:rsidRDefault="004E06AB"/>
    <w:p w:rsidR="004E06AB" w:rsidRDefault="004E06AB"/>
  </w:footnote>
  <w:footnote w:type="continuationSeparator" w:id="0">
    <w:p w:rsidR="004E06AB" w:rsidRDefault="004E06AB" w:rsidP="00E76A20">
      <w:r>
        <w:continuationSeparator/>
      </w:r>
    </w:p>
    <w:p w:rsidR="004E06AB" w:rsidRDefault="004E06AB"/>
    <w:p w:rsidR="004E06AB" w:rsidRDefault="004E06AB"/>
    <w:p w:rsidR="004E06AB" w:rsidRDefault="004E06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 w:rsidP="00F505AF">
    <w:pPr>
      <w:tabs>
        <w:tab w:val="left" w:pos="815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32A642CB" wp14:editId="32A642C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00264" cy="10337800"/>
              <wp:effectExtent l="0" t="0" r="1270" b="6350"/>
              <wp:wrapNone/>
              <wp:docPr id="5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264" cy="1033780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A54E0" w:rsidRDefault="002A54E0" w:rsidP="0029022D">
                          <w:pPr>
                            <w:rPr>
                              <w:color w:val="93C34B"/>
                            </w:rPr>
                          </w:pPr>
                        </w:p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Default="002A54E0" w:rsidP="00CB7D2D"/>
                        <w:p w:rsidR="002A54E0" w:rsidRPr="004E6374" w:rsidRDefault="002A54E0" w:rsidP="00CB7D2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642CB" id="Rectangle 33" o:spid="_x0000_s1027" style="position:absolute;margin-left:0;margin-top:0;width:566.95pt;height:814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" fillcolor="#93c34b" stroked="f">
              <v:fill opacity="22359f"/>
              <v:textbox>
                <w:txbxContent>
                  <w:p w:rsidR="002A54E0" w:rsidRDefault="002A54E0" w:rsidP="0029022D">
                    <w:pPr>
                      <w:rPr>
                        <w:color w:val="93C34B"/>
                      </w:rPr>
                    </w:pPr>
                  </w:p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Default="002A54E0" w:rsidP="00CB7D2D"/>
                  <w:p w:rsidR="002A54E0" w:rsidRPr="004E6374" w:rsidRDefault="002A54E0" w:rsidP="00CB7D2D"/>
                </w:txbxContent>
              </v:textbox>
              <w10:wrap anchorx="margin" anchory="margin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2A642CD" wp14:editId="32A642CE">
              <wp:simplePos x="0" y="0"/>
              <wp:positionH relativeFrom="column">
                <wp:posOffset>-707059</wp:posOffset>
              </wp:positionH>
              <wp:positionV relativeFrom="page">
                <wp:posOffset>180340</wp:posOffset>
              </wp:positionV>
              <wp:extent cx="7200000" cy="10342800"/>
              <wp:effectExtent l="0" t="0" r="1270" b="1905"/>
              <wp:wrapNone/>
              <wp:docPr id="52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1034280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A54E0" w:rsidRDefault="002A54E0" w:rsidP="00207FE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642CD" id="_x0000_s1028" style="position:absolute;margin-left:-55.65pt;margin-top:14.2pt;width:566.95pt;height:814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" fillcolor="#93c34b" stroked="f">
              <v:fill opacity="22359f"/>
              <v:textbox>
                <w:txbxContent>
                  <w:p w:rsidR="002A54E0" w:rsidRDefault="002A54E0" w:rsidP="00207FE6"/>
                </w:txbxContent>
              </v:textbox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 w:rsidP="004F42AF">
    <w:pPr>
      <w:tabs>
        <w:tab w:val="center" w:pos="4532"/>
      </w:tabs>
    </w:pPr>
    <w:r>
      <w:tab/>
    </w:r>
  </w:p>
  <w:p w:rsidR="002A54E0" w:rsidRDefault="002A54E0"/>
  <w:p w:rsidR="002A54E0" w:rsidRDefault="002A54E0"/>
  <w:p w:rsidR="002A54E0" w:rsidRDefault="002A54E0"/>
  <w:p w:rsidR="002A54E0" w:rsidRDefault="002A54E0">
    <w:pPr>
      <w:rPr>
        <w:noProof/>
        <w:lang w:eastAsia="nb-NO"/>
      </w:rPr>
    </w:pPr>
  </w:p>
  <w:p w:rsidR="002A54E0" w:rsidRDefault="002A54E0">
    <w:pPr>
      <w:rPr>
        <w:noProof/>
        <w:lang w:eastAsia="nb-NO"/>
      </w:rPr>
    </w:pPr>
  </w:p>
  <w:p w:rsidR="002A54E0" w:rsidRDefault="002A54E0">
    <w:pPr>
      <w:rPr>
        <w:noProof/>
        <w:lang w:eastAsia="nb-NO"/>
      </w:rPr>
    </w:pPr>
  </w:p>
  <w:p w:rsidR="002A54E0" w:rsidRDefault="002A54E0">
    <w:pPr>
      <w:rPr>
        <w:noProof/>
        <w:lang w:eastAsia="nb-NO"/>
      </w:rPr>
    </w:pPr>
  </w:p>
  <w:p w:rsidR="002A54E0" w:rsidRDefault="002A54E0"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32A642D9" wp14:editId="32A642DA">
              <wp:simplePos x="0" y="0"/>
              <wp:positionH relativeFrom="margin">
                <wp:align>center</wp:align>
              </wp:positionH>
              <wp:positionV relativeFrom="page">
                <wp:posOffset>1516380</wp:posOffset>
              </wp:positionV>
              <wp:extent cx="7199630" cy="1701800"/>
              <wp:effectExtent l="0" t="0" r="127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99630" cy="170180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42D23" id="Rectangle 12" o:spid="_x0000_s1026" style="position:absolute;margin-left:0;margin-top:119.4pt;width:566.9pt;height:134pt;flip:y;z-index:-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" fillcolor="#93c34b" stroked="f">
              <v:fill opacity="22359f"/>
              <w10:wrap anchorx="margin" anchory="page"/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 w:rsidP="00F505AF">
    <w:pPr>
      <w:tabs>
        <w:tab w:val="left" w:pos="815"/>
      </w:tabs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>
    <w:pPr>
      <w:pStyle w:val="Topptekst"/>
    </w:pPr>
  </w:p>
  <w:p w:rsidR="002A54E0" w:rsidRDefault="002A54E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4E0" w:rsidRDefault="002A54E0" w:rsidP="00F505AF">
    <w:pPr>
      <w:tabs>
        <w:tab w:val="left" w:pos="815"/>
      </w:tabs>
    </w:pPr>
    <w:r w:rsidRPr="005457B6">
      <w:rPr>
        <w:noProof/>
        <w:lang w:eastAsia="nb-NO"/>
      </w:rPr>
      <w:drawing>
        <wp:anchor distT="0" distB="0" distL="114300" distR="114300" simplePos="0" relativeHeight="251748352" behindDoc="0" locked="0" layoutInCell="1" allowOverlap="1" wp14:anchorId="3F72132A" wp14:editId="16561A56">
          <wp:simplePos x="0" y="0"/>
          <wp:positionH relativeFrom="column">
            <wp:posOffset>-453225</wp:posOffset>
          </wp:positionH>
          <wp:positionV relativeFrom="topMargin">
            <wp:posOffset>311399</wp:posOffset>
          </wp:positionV>
          <wp:extent cx="1804883" cy="741733"/>
          <wp:effectExtent l="0" t="0" r="5080" b="1270"/>
          <wp:wrapNone/>
          <wp:docPr id="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BIO_logo_HORISONTAL_SOR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883" cy="741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22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32A642E1" wp14:editId="32A642E2">
              <wp:simplePos x="0" y="0"/>
              <wp:positionH relativeFrom="margin">
                <wp:posOffset>-458832</wp:posOffset>
              </wp:positionH>
              <wp:positionV relativeFrom="margin">
                <wp:posOffset>3889319</wp:posOffset>
              </wp:positionV>
              <wp:extent cx="7019646" cy="3474720"/>
              <wp:effectExtent l="0" t="0" r="0" b="0"/>
              <wp:wrapNone/>
              <wp:docPr id="91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646" cy="347472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20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B6734" id="Rectangle 12" o:spid="_x0000_s1026" style="position:absolute;margin-left:-36.15pt;margin-top:306.25pt;width:552.75pt;height:273.6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" fillcolor="#93c34b" stroked="f">
              <v:fill opacity="13107f"/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46304" behindDoc="1" locked="0" layoutInCell="1" allowOverlap="1" wp14:anchorId="1467DAEB">
          <wp:simplePos x="0" y="0"/>
          <wp:positionH relativeFrom="column">
            <wp:posOffset>-469818</wp:posOffset>
          </wp:positionH>
          <wp:positionV relativeFrom="paragraph">
            <wp:posOffset>1211249</wp:posOffset>
          </wp:positionV>
          <wp:extent cx="7026910" cy="3373120"/>
          <wp:effectExtent l="0" t="0" r="2540" b="0"/>
          <wp:wrapTight wrapText="bothSides">
            <wp:wrapPolygon edited="0">
              <wp:start x="0" y="0"/>
              <wp:lineTo x="0" y="21470"/>
              <wp:lineTo x="21549" y="21470"/>
              <wp:lineTo x="21549" y="0"/>
              <wp:lineTo x="0" y="0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337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A48C0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BC2A44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5E27F8"/>
    <w:multiLevelType w:val="hybridMultilevel"/>
    <w:tmpl w:val="329629A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FF49B7"/>
    <w:multiLevelType w:val="multilevel"/>
    <w:tmpl w:val="5CF0FD6C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510904"/>
    <w:multiLevelType w:val="hybridMultilevel"/>
    <w:tmpl w:val="2D9416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66BA8"/>
    <w:multiLevelType w:val="hybridMultilevel"/>
    <w:tmpl w:val="DAA8EF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32B0"/>
    <w:multiLevelType w:val="multilevel"/>
    <w:tmpl w:val="DCC86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E72DF"/>
    <w:multiLevelType w:val="multilevel"/>
    <w:tmpl w:val="D2C0BB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7A71BE3"/>
    <w:multiLevelType w:val="hybridMultilevel"/>
    <w:tmpl w:val="3048C8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27376"/>
    <w:multiLevelType w:val="hybridMultilevel"/>
    <w:tmpl w:val="E26E14CE"/>
    <w:lvl w:ilvl="0" w:tplc="89121A0E">
      <w:start w:val="1"/>
      <w:numFmt w:val="decimal"/>
      <w:pStyle w:val="Figurbilde"/>
      <w:lvlText w:val="Figur %1."/>
      <w:lvlJc w:val="left"/>
      <w:pPr>
        <w:tabs>
          <w:tab w:val="num" w:pos="255"/>
        </w:tabs>
        <w:ind w:left="142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A53099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CCF58EA"/>
    <w:multiLevelType w:val="hybridMultilevel"/>
    <w:tmpl w:val="A528990E"/>
    <w:lvl w:ilvl="0" w:tplc="4F8E4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GB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4145B"/>
    <w:multiLevelType w:val="multilevel"/>
    <w:tmpl w:val="F7E21EF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06331D7"/>
    <w:multiLevelType w:val="singleLevel"/>
    <w:tmpl w:val="3F2627F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8"/>
      </w:rPr>
    </w:lvl>
  </w:abstractNum>
  <w:abstractNum w:abstractNumId="14" w15:restartNumberingAfterBreak="0">
    <w:nsid w:val="230E006B"/>
    <w:multiLevelType w:val="multilevel"/>
    <w:tmpl w:val="A350D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261937A9"/>
    <w:multiLevelType w:val="hybridMultilevel"/>
    <w:tmpl w:val="37400D4E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30B55"/>
    <w:multiLevelType w:val="hybridMultilevel"/>
    <w:tmpl w:val="F176C36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D050B"/>
    <w:multiLevelType w:val="multilevel"/>
    <w:tmpl w:val="F62A2992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</w:lvl>
  </w:abstractNum>
  <w:abstractNum w:abstractNumId="18" w15:restartNumberingAfterBreak="0">
    <w:nsid w:val="3D871680"/>
    <w:multiLevelType w:val="hybridMultilevel"/>
    <w:tmpl w:val="9EE66E9A"/>
    <w:lvl w:ilvl="0" w:tplc="8E304F6A">
      <w:start w:val="1"/>
      <w:numFmt w:val="bullet"/>
      <w:pStyle w:val="Normalmed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57ED5"/>
    <w:multiLevelType w:val="multilevel"/>
    <w:tmpl w:val="4FC6F0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0A538A6"/>
    <w:multiLevelType w:val="hybridMultilevel"/>
    <w:tmpl w:val="EA3EFC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C0A9C"/>
    <w:multiLevelType w:val="multilevel"/>
    <w:tmpl w:val="0068E6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3B64FA0"/>
    <w:multiLevelType w:val="multilevel"/>
    <w:tmpl w:val="FB94E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452BE"/>
    <w:multiLevelType w:val="hybridMultilevel"/>
    <w:tmpl w:val="3138B3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D05A7"/>
    <w:multiLevelType w:val="multilevel"/>
    <w:tmpl w:val="2BB413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A83298"/>
    <w:multiLevelType w:val="hybridMultilevel"/>
    <w:tmpl w:val="4D841BB6"/>
    <w:lvl w:ilvl="0" w:tplc="472AA67C">
      <w:start w:val="1"/>
      <w:numFmt w:val="decimal"/>
      <w:pStyle w:val="Normalmednummering"/>
      <w:lvlText w:val="%1."/>
      <w:lvlJc w:val="left"/>
      <w:pPr>
        <w:ind w:left="426" w:hanging="284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4F78A3"/>
    <w:multiLevelType w:val="multilevel"/>
    <w:tmpl w:val="74F420F6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33268DB"/>
    <w:multiLevelType w:val="multilevel"/>
    <w:tmpl w:val="4A8C7486"/>
    <w:lvl w:ilvl="0">
      <w:start w:val="1"/>
      <w:numFmt w:val="decimal"/>
      <w:pStyle w:val="Overskrift1"/>
      <w:lvlText w:val="%1"/>
      <w:lvlJc w:val="left"/>
      <w:pPr>
        <w:ind w:left="567" w:hanging="567"/>
      </w:pPr>
      <w:rPr>
        <w:rFonts w:hint="default"/>
        <w:b w:val="0"/>
        <w:bCs w:val="0"/>
        <w:i w:val="0"/>
        <w:iCs w:val="0"/>
        <w:sz w:val="42"/>
        <w:szCs w:val="42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Overskrift3"/>
      <w:lvlText w:val="%1.%2.%3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338456B"/>
    <w:multiLevelType w:val="hybridMultilevel"/>
    <w:tmpl w:val="D166D0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693546"/>
    <w:multiLevelType w:val="multilevel"/>
    <w:tmpl w:val="726E7A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5F97AA0"/>
    <w:multiLevelType w:val="hybridMultilevel"/>
    <w:tmpl w:val="310CE5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57B89"/>
    <w:multiLevelType w:val="multilevel"/>
    <w:tmpl w:val="685E7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2" w15:restartNumberingAfterBreak="0">
    <w:nsid w:val="596A00D4"/>
    <w:multiLevelType w:val="multilevel"/>
    <w:tmpl w:val="EBFA9D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AD602AB"/>
    <w:multiLevelType w:val="hybridMultilevel"/>
    <w:tmpl w:val="1736CA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95ABF"/>
    <w:multiLevelType w:val="hybridMultilevel"/>
    <w:tmpl w:val="E93411F6"/>
    <w:lvl w:ilvl="0" w:tplc="1D884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6"/>
      </w:rPr>
    </w:lvl>
    <w:lvl w:ilvl="1" w:tplc="0414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2152BD"/>
    <w:multiLevelType w:val="multilevel"/>
    <w:tmpl w:val="693E0D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2"/>
        <w:szCs w:val="4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5E483B48"/>
    <w:multiLevelType w:val="multilevel"/>
    <w:tmpl w:val="BDE44C3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5E9C5890"/>
    <w:multiLevelType w:val="multilevel"/>
    <w:tmpl w:val="06F069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5F2449B"/>
    <w:multiLevelType w:val="multilevel"/>
    <w:tmpl w:val="8C528788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64245AD"/>
    <w:multiLevelType w:val="multilevel"/>
    <w:tmpl w:val="123617C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68997EE8"/>
    <w:multiLevelType w:val="multilevel"/>
    <w:tmpl w:val="8AD6BB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A521485"/>
    <w:multiLevelType w:val="multilevel"/>
    <w:tmpl w:val="8DCC664A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55B69C3"/>
    <w:multiLevelType w:val="multilevel"/>
    <w:tmpl w:val="7E4A4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04476B"/>
    <w:multiLevelType w:val="multilevel"/>
    <w:tmpl w:val="8DCC664A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FE378B5"/>
    <w:multiLevelType w:val="multilevel"/>
    <w:tmpl w:val="F0FEC61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7"/>
  </w:num>
  <w:num w:numId="2">
    <w:abstractNumId w:val="19"/>
  </w:num>
  <w:num w:numId="3">
    <w:abstractNumId w:val="13"/>
  </w:num>
  <w:num w:numId="4">
    <w:abstractNumId w:val="11"/>
  </w:num>
  <w:num w:numId="5">
    <w:abstractNumId w:val="20"/>
  </w:num>
  <w:num w:numId="6">
    <w:abstractNumId w:val="28"/>
  </w:num>
  <w:num w:numId="7">
    <w:abstractNumId w:val="30"/>
  </w:num>
  <w:num w:numId="8">
    <w:abstractNumId w:val="1"/>
  </w:num>
  <w:num w:numId="9">
    <w:abstractNumId w:val="34"/>
  </w:num>
  <w:num w:numId="10">
    <w:abstractNumId w:val="17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12"/>
  </w:num>
  <w:num w:numId="17">
    <w:abstractNumId w:val="21"/>
  </w:num>
  <w:num w:numId="18">
    <w:abstractNumId w:val="29"/>
  </w:num>
  <w:num w:numId="19">
    <w:abstractNumId w:val="40"/>
  </w:num>
  <w:num w:numId="20">
    <w:abstractNumId w:val="33"/>
  </w:num>
  <w:num w:numId="21">
    <w:abstractNumId w:val="31"/>
  </w:num>
  <w:num w:numId="22">
    <w:abstractNumId w:val="22"/>
  </w:num>
  <w:num w:numId="23">
    <w:abstractNumId w:val="26"/>
  </w:num>
  <w:num w:numId="24">
    <w:abstractNumId w:val="38"/>
  </w:num>
  <w:num w:numId="25">
    <w:abstractNumId w:val="3"/>
  </w:num>
  <w:num w:numId="26">
    <w:abstractNumId w:val="41"/>
  </w:num>
  <w:num w:numId="27">
    <w:abstractNumId w:val="43"/>
  </w:num>
  <w:num w:numId="28">
    <w:abstractNumId w:val="24"/>
  </w:num>
  <w:num w:numId="29">
    <w:abstractNumId w:val="44"/>
  </w:num>
  <w:num w:numId="30">
    <w:abstractNumId w:val="37"/>
  </w:num>
  <w:num w:numId="31">
    <w:abstractNumId w:val="36"/>
  </w:num>
  <w:num w:numId="32">
    <w:abstractNumId w:val="32"/>
  </w:num>
  <w:num w:numId="33">
    <w:abstractNumId w:val="7"/>
  </w:num>
  <w:num w:numId="34">
    <w:abstractNumId w:val="10"/>
  </w:num>
  <w:num w:numId="35">
    <w:abstractNumId w:val="39"/>
  </w:num>
  <w:num w:numId="36">
    <w:abstractNumId w:val="0"/>
  </w:num>
  <w:num w:numId="37">
    <w:abstractNumId w:val="35"/>
  </w:num>
  <w:num w:numId="38">
    <w:abstractNumId w:val="18"/>
  </w:num>
  <w:num w:numId="39">
    <w:abstractNumId w:val="6"/>
  </w:num>
  <w:num w:numId="40">
    <w:abstractNumId w:val="25"/>
  </w:num>
  <w:num w:numId="41">
    <w:abstractNumId w:val="42"/>
  </w:num>
  <w:num w:numId="42">
    <w:abstractNumId w:val="25"/>
    <w:lvlOverride w:ilvl="0">
      <w:startOverride w:val="1"/>
    </w:lvlOverride>
  </w:num>
  <w:num w:numId="43">
    <w:abstractNumId w:val="25"/>
    <w:lvlOverride w:ilvl="0">
      <w:startOverride w:val="1"/>
    </w:lvlOverride>
  </w:num>
  <w:num w:numId="44">
    <w:abstractNumId w:val="25"/>
    <w:lvlOverride w:ilvl="0">
      <w:startOverride w:val="1"/>
    </w:lvlOverride>
  </w:num>
  <w:num w:numId="45">
    <w:abstractNumId w:val="25"/>
    <w:lvlOverride w:ilvl="0">
      <w:startOverride w:val="1"/>
    </w:lvlOverride>
  </w:num>
  <w:num w:numId="46">
    <w:abstractNumId w:val="27"/>
  </w:num>
  <w:num w:numId="47">
    <w:abstractNumId w:val="15"/>
  </w:num>
  <w:num w:numId="48">
    <w:abstractNumId w:val="5"/>
  </w:num>
  <w:num w:numId="49">
    <w:abstractNumId w:val="23"/>
  </w:num>
  <w:num w:numId="5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mirrorMargins/>
  <w:activeWritingStyle w:appName="MSWord" w:lang="nb-NO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E0"/>
    <w:rsid w:val="00000DD1"/>
    <w:rsid w:val="00001385"/>
    <w:rsid w:val="00004146"/>
    <w:rsid w:val="00004A40"/>
    <w:rsid w:val="000061B5"/>
    <w:rsid w:val="0000654F"/>
    <w:rsid w:val="000071E6"/>
    <w:rsid w:val="000075B0"/>
    <w:rsid w:val="000117A0"/>
    <w:rsid w:val="00011BC6"/>
    <w:rsid w:val="00012440"/>
    <w:rsid w:val="00013C69"/>
    <w:rsid w:val="00015247"/>
    <w:rsid w:val="00016124"/>
    <w:rsid w:val="00020BD2"/>
    <w:rsid w:val="00023B59"/>
    <w:rsid w:val="00025B50"/>
    <w:rsid w:val="00026318"/>
    <w:rsid w:val="00030955"/>
    <w:rsid w:val="00031833"/>
    <w:rsid w:val="00034DB2"/>
    <w:rsid w:val="00040A65"/>
    <w:rsid w:val="000423DD"/>
    <w:rsid w:val="0004552B"/>
    <w:rsid w:val="0005086A"/>
    <w:rsid w:val="00063627"/>
    <w:rsid w:val="00072B24"/>
    <w:rsid w:val="000752D1"/>
    <w:rsid w:val="000768B9"/>
    <w:rsid w:val="00083D61"/>
    <w:rsid w:val="00084227"/>
    <w:rsid w:val="00084878"/>
    <w:rsid w:val="00085082"/>
    <w:rsid w:val="00085AA3"/>
    <w:rsid w:val="00087034"/>
    <w:rsid w:val="0009049C"/>
    <w:rsid w:val="00091624"/>
    <w:rsid w:val="00093D76"/>
    <w:rsid w:val="00094ED9"/>
    <w:rsid w:val="000A540C"/>
    <w:rsid w:val="000A6A56"/>
    <w:rsid w:val="000B4049"/>
    <w:rsid w:val="000B4E05"/>
    <w:rsid w:val="000C2DE6"/>
    <w:rsid w:val="000E0777"/>
    <w:rsid w:val="000E35BF"/>
    <w:rsid w:val="000E35F8"/>
    <w:rsid w:val="000F3D3F"/>
    <w:rsid w:val="000F3DCD"/>
    <w:rsid w:val="000F53DA"/>
    <w:rsid w:val="00107E74"/>
    <w:rsid w:val="00110084"/>
    <w:rsid w:val="00112123"/>
    <w:rsid w:val="001129CD"/>
    <w:rsid w:val="00112DEE"/>
    <w:rsid w:val="00115197"/>
    <w:rsid w:val="001206CD"/>
    <w:rsid w:val="00124EB9"/>
    <w:rsid w:val="00127282"/>
    <w:rsid w:val="00131148"/>
    <w:rsid w:val="00132F7F"/>
    <w:rsid w:val="001337EE"/>
    <w:rsid w:val="00134EB1"/>
    <w:rsid w:val="00142C31"/>
    <w:rsid w:val="00146442"/>
    <w:rsid w:val="00147BC5"/>
    <w:rsid w:val="00155B58"/>
    <w:rsid w:val="00156431"/>
    <w:rsid w:val="00156728"/>
    <w:rsid w:val="001623FC"/>
    <w:rsid w:val="001629A4"/>
    <w:rsid w:val="0016659C"/>
    <w:rsid w:val="0016707E"/>
    <w:rsid w:val="001670E8"/>
    <w:rsid w:val="001700C1"/>
    <w:rsid w:val="0017040E"/>
    <w:rsid w:val="00170C15"/>
    <w:rsid w:val="00175882"/>
    <w:rsid w:val="00175F11"/>
    <w:rsid w:val="00184BA7"/>
    <w:rsid w:val="00185E1B"/>
    <w:rsid w:val="00187C69"/>
    <w:rsid w:val="00187EBE"/>
    <w:rsid w:val="00192660"/>
    <w:rsid w:val="0019520B"/>
    <w:rsid w:val="001960C7"/>
    <w:rsid w:val="001A0BF0"/>
    <w:rsid w:val="001A2B45"/>
    <w:rsid w:val="001A6AAD"/>
    <w:rsid w:val="001A7F4A"/>
    <w:rsid w:val="001B2976"/>
    <w:rsid w:val="001B60A3"/>
    <w:rsid w:val="001C2120"/>
    <w:rsid w:val="001C271E"/>
    <w:rsid w:val="001C6542"/>
    <w:rsid w:val="001D0032"/>
    <w:rsid w:val="001D0D37"/>
    <w:rsid w:val="001D4A6C"/>
    <w:rsid w:val="001D531E"/>
    <w:rsid w:val="001D7374"/>
    <w:rsid w:val="001F35E4"/>
    <w:rsid w:val="001F6B49"/>
    <w:rsid w:val="00200ED1"/>
    <w:rsid w:val="00201663"/>
    <w:rsid w:val="0020265E"/>
    <w:rsid w:val="00205461"/>
    <w:rsid w:val="00207FE6"/>
    <w:rsid w:val="00225156"/>
    <w:rsid w:val="00231AFF"/>
    <w:rsid w:val="00233A3E"/>
    <w:rsid w:val="00240778"/>
    <w:rsid w:val="002441D4"/>
    <w:rsid w:val="00247454"/>
    <w:rsid w:val="0025027B"/>
    <w:rsid w:val="00254BFF"/>
    <w:rsid w:val="00257A3F"/>
    <w:rsid w:val="00260377"/>
    <w:rsid w:val="0026122E"/>
    <w:rsid w:val="002651F4"/>
    <w:rsid w:val="00272004"/>
    <w:rsid w:val="00272761"/>
    <w:rsid w:val="00273000"/>
    <w:rsid w:val="00280192"/>
    <w:rsid w:val="00286600"/>
    <w:rsid w:val="0029022D"/>
    <w:rsid w:val="00294FE9"/>
    <w:rsid w:val="0029547B"/>
    <w:rsid w:val="00297478"/>
    <w:rsid w:val="002A32DE"/>
    <w:rsid w:val="002A54E0"/>
    <w:rsid w:val="002A6ECC"/>
    <w:rsid w:val="002B3952"/>
    <w:rsid w:val="002B60A1"/>
    <w:rsid w:val="002B7666"/>
    <w:rsid w:val="002C32F3"/>
    <w:rsid w:val="002C3DD8"/>
    <w:rsid w:val="002C5E76"/>
    <w:rsid w:val="002D24CA"/>
    <w:rsid w:val="002D45D3"/>
    <w:rsid w:val="002D6772"/>
    <w:rsid w:val="002E034C"/>
    <w:rsid w:val="002E04C5"/>
    <w:rsid w:val="002E0CA1"/>
    <w:rsid w:val="002E49B5"/>
    <w:rsid w:val="002F561E"/>
    <w:rsid w:val="00301AEB"/>
    <w:rsid w:val="0030487A"/>
    <w:rsid w:val="00304933"/>
    <w:rsid w:val="00306AD5"/>
    <w:rsid w:val="00314752"/>
    <w:rsid w:val="00325DF7"/>
    <w:rsid w:val="0032682D"/>
    <w:rsid w:val="0032721A"/>
    <w:rsid w:val="003302C1"/>
    <w:rsid w:val="00331379"/>
    <w:rsid w:val="00332AC6"/>
    <w:rsid w:val="00334B20"/>
    <w:rsid w:val="00337313"/>
    <w:rsid w:val="00345635"/>
    <w:rsid w:val="00347524"/>
    <w:rsid w:val="003476C0"/>
    <w:rsid w:val="00353F24"/>
    <w:rsid w:val="0035793D"/>
    <w:rsid w:val="003607E4"/>
    <w:rsid w:val="00361DC4"/>
    <w:rsid w:val="00364ED2"/>
    <w:rsid w:val="0036751C"/>
    <w:rsid w:val="0037545A"/>
    <w:rsid w:val="003809E8"/>
    <w:rsid w:val="0038581D"/>
    <w:rsid w:val="00385983"/>
    <w:rsid w:val="003906B1"/>
    <w:rsid w:val="00390A97"/>
    <w:rsid w:val="00396681"/>
    <w:rsid w:val="00397840"/>
    <w:rsid w:val="003A1191"/>
    <w:rsid w:val="003A2F3C"/>
    <w:rsid w:val="003A4628"/>
    <w:rsid w:val="003B23A1"/>
    <w:rsid w:val="003B7099"/>
    <w:rsid w:val="003C0DEC"/>
    <w:rsid w:val="003C2323"/>
    <w:rsid w:val="003D3BB9"/>
    <w:rsid w:val="003D454A"/>
    <w:rsid w:val="003D54EC"/>
    <w:rsid w:val="003D7DB2"/>
    <w:rsid w:val="003E1E4E"/>
    <w:rsid w:val="003E4D23"/>
    <w:rsid w:val="003F067A"/>
    <w:rsid w:val="003F3EAB"/>
    <w:rsid w:val="003F6438"/>
    <w:rsid w:val="003F6546"/>
    <w:rsid w:val="004018EC"/>
    <w:rsid w:val="00405E24"/>
    <w:rsid w:val="00411260"/>
    <w:rsid w:val="00416153"/>
    <w:rsid w:val="00426E21"/>
    <w:rsid w:val="004504DA"/>
    <w:rsid w:val="004505BE"/>
    <w:rsid w:val="00452F8C"/>
    <w:rsid w:val="00453EBF"/>
    <w:rsid w:val="00461A86"/>
    <w:rsid w:val="00464F87"/>
    <w:rsid w:val="0047074C"/>
    <w:rsid w:val="004718A6"/>
    <w:rsid w:val="00471CE8"/>
    <w:rsid w:val="00472ED3"/>
    <w:rsid w:val="00475B02"/>
    <w:rsid w:val="00476D2A"/>
    <w:rsid w:val="00482B2D"/>
    <w:rsid w:val="004839B7"/>
    <w:rsid w:val="00492BD6"/>
    <w:rsid w:val="00496352"/>
    <w:rsid w:val="004969B4"/>
    <w:rsid w:val="004A09E7"/>
    <w:rsid w:val="004A0FFD"/>
    <w:rsid w:val="004A2573"/>
    <w:rsid w:val="004A3054"/>
    <w:rsid w:val="004A428D"/>
    <w:rsid w:val="004A4C64"/>
    <w:rsid w:val="004B30F3"/>
    <w:rsid w:val="004C16FA"/>
    <w:rsid w:val="004C3046"/>
    <w:rsid w:val="004C30AD"/>
    <w:rsid w:val="004C45E9"/>
    <w:rsid w:val="004C4C53"/>
    <w:rsid w:val="004C57B1"/>
    <w:rsid w:val="004C5E47"/>
    <w:rsid w:val="004C6AC2"/>
    <w:rsid w:val="004D26A2"/>
    <w:rsid w:val="004D4822"/>
    <w:rsid w:val="004E06AB"/>
    <w:rsid w:val="004E1E07"/>
    <w:rsid w:val="004E26AB"/>
    <w:rsid w:val="004E4101"/>
    <w:rsid w:val="004E5209"/>
    <w:rsid w:val="004E58D9"/>
    <w:rsid w:val="004E61FC"/>
    <w:rsid w:val="004E6374"/>
    <w:rsid w:val="004F35D1"/>
    <w:rsid w:val="004F42AF"/>
    <w:rsid w:val="004F77A7"/>
    <w:rsid w:val="0050021D"/>
    <w:rsid w:val="00502384"/>
    <w:rsid w:val="00522A77"/>
    <w:rsid w:val="00525436"/>
    <w:rsid w:val="005457B6"/>
    <w:rsid w:val="00545B5A"/>
    <w:rsid w:val="00546176"/>
    <w:rsid w:val="00546C64"/>
    <w:rsid w:val="00547F2D"/>
    <w:rsid w:val="00550F76"/>
    <w:rsid w:val="00553935"/>
    <w:rsid w:val="005541C9"/>
    <w:rsid w:val="00565A2A"/>
    <w:rsid w:val="005675D8"/>
    <w:rsid w:val="00570BE6"/>
    <w:rsid w:val="005747C4"/>
    <w:rsid w:val="005807E7"/>
    <w:rsid w:val="00580E07"/>
    <w:rsid w:val="00581565"/>
    <w:rsid w:val="005833FB"/>
    <w:rsid w:val="005864FD"/>
    <w:rsid w:val="005A348F"/>
    <w:rsid w:val="005A53D1"/>
    <w:rsid w:val="005B1E00"/>
    <w:rsid w:val="005B3959"/>
    <w:rsid w:val="005C0802"/>
    <w:rsid w:val="005C41E3"/>
    <w:rsid w:val="005D0A73"/>
    <w:rsid w:val="005E0413"/>
    <w:rsid w:val="005E3EB6"/>
    <w:rsid w:val="005E6DF7"/>
    <w:rsid w:val="005F2BA0"/>
    <w:rsid w:val="005F392B"/>
    <w:rsid w:val="005F3E63"/>
    <w:rsid w:val="005F6C36"/>
    <w:rsid w:val="006069B6"/>
    <w:rsid w:val="00615C44"/>
    <w:rsid w:val="0061701C"/>
    <w:rsid w:val="00617275"/>
    <w:rsid w:val="00632DD6"/>
    <w:rsid w:val="00633E1E"/>
    <w:rsid w:val="00634FCE"/>
    <w:rsid w:val="00641EAC"/>
    <w:rsid w:val="00650FD7"/>
    <w:rsid w:val="0065329E"/>
    <w:rsid w:val="00656805"/>
    <w:rsid w:val="00656A43"/>
    <w:rsid w:val="0066017F"/>
    <w:rsid w:val="00660C2B"/>
    <w:rsid w:val="006610C1"/>
    <w:rsid w:val="00661AD1"/>
    <w:rsid w:val="00671423"/>
    <w:rsid w:val="006742B6"/>
    <w:rsid w:val="006775F4"/>
    <w:rsid w:val="00682A6D"/>
    <w:rsid w:val="006908E2"/>
    <w:rsid w:val="00693BCF"/>
    <w:rsid w:val="006A611D"/>
    <w:rsid w:val="006B3816"/>
    <w:rsid w:val="006C02A4"/>
    <w:rsid w:val="006C2639"/>
    <w:rsid w:val="006C3481"/>
    <w:rsid w:val="006C69F8"/>
    <w:rsid w:val="006D78E1"/>
    <w:rsid w:val="006D7ABD"/>
    <w:rsid w:val="006D7CE2"/>
    <w:rsid w:val="006E316C"/>
    <w:rsid w:val="006E4747"/>
    <w:rsid w:val="006E7502"/>
    <w:rsid w:val="006F28B6"/>
    <w:rsid w:val="006F460E"/>
    <w:rsid w:val="006F6008"/>
    <w:rsid w:val="00701170"/>
    <w:rsid w:val="0071008C"/>
    <w:rsid w:val="00710B4E"/>
    <w:rsid w:val="00716DA5"/>
    <w:rsid w:val="00723BBC"/>
    <w:rsid w:val="00734AF1"/>
    <w:rsid w:val="0073637B"/>
    <w:rsid w:val="00740C99"/>
    <w:rsid w:val="007435E9"/>
    <w:rsid w:val="00747E80"/>
    <w:rsid w:val="00757674"/>
    <w:rsid w:val="007604C0"/>
    <w:rsid w:val="00762234"/>
    <w:rsid w:val="00764D64"/>
    <w:rsid w:val="00767C28"/>
    <w:rsid w:val="0078476C"/>
    <w:rsid w:val="00785B8C"/>
    <w:rsid w:val="007941A3"/>
    <w:rsid w:val="00794567"/>
    <w:rsid w:val="007A282D"/>
    <w:rsid w:val="007A2DF2"/>
    <w:rsid w:val="007A386B"/>
    <w:rsid w:val="007A38D4"/>
    <w:rsid w:val="007C3C68"/>
    <w:rsid w:val="007C63D7"/>
    <w:rsid w:val="007C76BF"/>
    <w:rsid w:val="007D0FF3"/>
    <w:rsid w:val="007D19A2"/>
    <w:rsid w:val="007D3B1C"/>
    <w:rsid w:val="007D3F07"/>
    <w:rsid w:val="007D4537"/>
    <w:rsid w:val="007E1BC3"/>
    <w:rsid w:val="007E4BF8"/>
    <w:rsid w:val="007F16FC"/>
    <w:rsid w:val="007F3477"/>
    <w:rsid w:val="0080250F"/>
    <w:rsid w:val="00802854"/>
    <w:rsid w:val="00805769"/>
    <w:rsid w:val="00811DE1"/>
    <w:rsid w:val="00815E78"/>
    <w:rsid w:val="00822F8B"/>
    <w:rsid w:val="00823002"/>
    <w:rsid w:val="00824AFD"/>
    <w:rsid w:val="00824BF2"/>
    <w:rsid w:val="008253D2"/>
    <w:rsid w:val="00827629"/>
    <w:rsid w:val="00833364"/>
    <w:rsid w:val="00841491"/>
    <w:rsid w:val="008418DD"/>
    <w:rsid w:val="008435B1"/>
    <w:rsid w:val="00845D2C"/>
    <w:rsid w:val="00861D11"/>
    <w:rsid w:val="00862E06"/>
    <w:rsid w:val="00864F64"/>
    <w:rsid w:val="008653B4"/>
    <w:rsid w:val="0086664B"/>
    <w:rsid w:val="00876301"/>
    <w:rsid w:val="0088000B"/>
    <w:rsid w:val="00882393"/>
    <w:rsid w:val="00883311"/>
    <w:rsid w:val="008856DD"/>
    <w:rsid w:val="008865D3"/>
    <w:rsid w:val="00891CD7"/>
    <w:rsid w:val="0089395F"/>
    <w:rsid w:val="0089584E"/>
    <w:rsid w:val="008962C2"/>
    <w:rsid w:val="0089761C"/>
    <w:rsid w:val="008A3329"/>
    <w:rsid w:val="008B00FE"/>
    <w:rsid w:val="008B0D2E"/>
    <w:rsid w:val="008B19E3"/>
    <w:rsid w:val="008B2403"/>
    <w:rsid w:val="008B33B2"/>
    <w:rsid w:val="008B5089"/>
    <w:rsid w:val="008C1B10"/>
    <w:rsid w:val="008D0EDB"/>
    <w:rsid w:val="008D5CD0"/>
    <w:rsid w:val="008E0FCB"/>
    <w:rsid w:val="008F181C"/>
    <w:rsid w:val="008F3C33"/>
    <w:rsid w:val="009038E6"/>
    <w:rsid w:val="00905B50"/>
    <w:rsid w:val="00906203"/>
    <w:rsid w:val="0090722D"/>
    <w:rsid w:val="00912FEF"/>
    <w:rsid w:val="00914C59"/>
    <w:rsid w:val="00927E69"/>
    <w:rsid w:val="00936410"/>
    <w:rsid w:val="0093786D"/>
    <w:rsid w:val="00937D02"/>
    <w:rsid w:val="00941309"/>
    <w:rsid w:val="00943297"/>
    <w:rsid w:val="0094367A"/>
    <w:rsid w:val="009437A9"/>
    <w:rsid w:val="00944B10"/>
    <w:rsid w:val="0094761A"/>
    <w:rsid w:val="00951DC9"/>
    <w:rsid w:val="009542B6"/>
    <w:rsid w:val="009607ED"/>
    <w:rsid w:val="00966F26"/>
    <w:rsid w:val="00970279"/>
    <w:rsid w:val="009739C9"/>
    <w:rsid w:val="00980ACE"/>
    <w:rsid w:val="00981CB7"/>
    <w:rsid w:val="00984F0F"/>
    <w:rsid w:val="00984F6F"/>
    <w:rsid w:val="00991588"/>
    <w:rsid w:val="00997883"/>
    <w:rsid w:val="00997C5F"/>
    <w:rsid w:val="009A049C"/>
    <w:rsid w:val="009A4ACC"/>
    <w:rsid w:val="009B0927"/>
    <w:rsid w:val="009B14B9"/>
    <w:rsid w:val="009B337F"/>
    <w:rsid w:val="009C22A7"/>
    <w:rsid w:val="009C27AD"/>
    <w:rsid w:val="009C7B4F"/>
    <w:rsid w:val="009D1B57"/>
    <w:rsid w:val="009D256F"/>
    <w:rsid w:val="009D3BC3"/>
    <w:rsid w:val="009D3D4B"/>
    <w:rsid w:val="009D712D"/>
    <w:rsid w:val="009D7916"/>
    <w:rsid w:val="009E0828"/>
    <w:rsid w:val="009E3099"/>
    <w:rsid w:val="009E3431"/>
    <w:rsid w:val="009E3D74"/>
    <w:rsid w:val="009E448E"/>
    <w:rsid w:val="009E6B09"/>
    <w:rsid w:val="009F30E6"/>
    <w:rsid w:val="009F35C4"/>
    <w:rsid w:val="009F5DE7"/>
    <w:rsid w:val="00A01E1F"/>
    <w:rsid w:val="00A0224A"/>
    <w:rsid w:val="00A142E0"/>
    <w:rsid w:val="00A213B9"/>
    <w:rsid w:val="00A24DCC"/>
    <w:rsid w:val="00A257BA"/>
    <w:rsid w:val="00A25C2A"/>
    <w:rsid w:val="00A276AE"/>
    <w:rsid w:val="00A30154"/>
    <w:rsid w:val="00A31557"/>
    <w:rsid w:val="00A3261A"/>
    <w:rsid w:val="00A34B68"/>
    <w:rsid w:val="00A360CD"/>
    <w:rsid w:val="00A379F5"/>
    <w:rsid w:val="00A43C34"/>
    <w:rsid w:val="00A444F9"/>
    <w:rsid w:val="00A44836"/>
    <w:rsid w:val="00A45AD9"/>
    <w:rsid w:val="00A52942"/>
    <w:rsid w:val="00A54F80"/>
    <w:rsid w:val="00A66423"/>
    <w:rsid w:val="00A669AA"/>
    <w:rsid w:val="00A700EA"/>
    <w:rsid w:val="00A719A7"/>
    <w:rsid w:val="00A75D53"/>
    <w:rsid w:val="00A76C40"/>
    <w:rsid w:val="00A7742A"/>
    <w:rsid w:val="00A82BCA"/>
    <w:rsid w:val="00A87F4D"/>
    <w:rsid w:val="00A961F9"/>
    <w:rsid w:val="00AA15F9"/>
    <w:rsid w:val="00AA3AE2"/>
    <w:rsid w:val="00AA4271"/>
    <w:rsid w:val="00AA4B4A"/>
    <w:rsid w:val="00AB5B46"/>
    <w:rsid w:val="00AB69E9"/>
    <w:rsid w:val="00AD1A39"/>
    <w:rsid w:val="00AE275D"/>
    <w:rsid w:val="00AE4F38"/>
    <w:rsid w:val="00AE6889"/>
    <w:rsid w:val="00AF47BA"/>
    <w:rsid w:val="00AF47EB"/>
    <w:rsid w:val="00AF6643"/>
    <w:rsid w:val="00B02C2B"/>
    <w:rsid w:val="00B03FEC"/>
    <w:rsid w:val="00B11D05"/>
    <w:rsid w:val="00B121D9"/>
    <w:rsid w:val="00B137A8"/>
    <w:rsid w:val="00B22B98"/>
    <w:rsid w:val="00B25B34"/>
    <w:rsid w:val="00B26E9F"/>
    <w:rsid w:val="00B32F6A"/>
    <w:rsid w:val="00B4032C"/>
    <w:rsid w:val="00B43911"/>
    <w:rsid w:val="00B452C6"/>
    <w:rsid w:val="00B50A54"/>
    <w:rsid w:val="00B5155C"/>
    <w:rsid w:val="00B52A8B"/>
    <w:rsid w:val="00B53656"/>
    <w:rsid w:val="00B63BD1"/>
    <w:rsid w:val="00B717B8"/>
    <w:rsid w:val="00B71E8A"/>
    <w:rsid w:val="00B72DA4"/>
    <w:rsid w:val="00B74A28"/>
    <w:rsid w:val="00B839D7"/>
    <w:rsid w:val="00B83F21"/>
    <w:rsid w:val="00B87B5D"/>
    <w:rsid w:val="00B87BA3"/>
    <w:rsid w:val="00B93BED"/>
    <w:rsid w:val="00B96941"/>
    <w:rsid w:val="00B97C85"/>
    <w:rsid w:val="00BA2819"/>
    <w:rsid w:val="00BA709A"/>
    <w:rsid w:val="00BA76C5"/>
    <w:rsid w:val="00BB04A7"/>
    <w:rsid w:val="00BC1E5D"/>
    <w:rsid w:val="00BC22AB"/>
    <w:rsid w:val="00BC3186"/>
    <w:rsid w:val="00BC7312"/>
    <w:rsid w:val="00BC78EA"/>
    <w:rsid w:val="00BD0524"/>
    <w:rsid w:val="00BD31A1"/>
    <w:rsid w:val="00BD5E56"/>
    <w:rsid w:val="00BE3CC9"/>
    <w:rsid w:val="00BE632A"/>
    <w:rsid w:val="00BF2F00"/>
    <w:rsid w:val="00C00291"/>
    <w:rsid w:val="00C012B8"/>
    <w:rsid w:val="00C0144F"/>
    <w:rsid w:val="00C03E7D"/>
    <w:rsid w:val="00C0422D"/>
    <w:rsid w:val="00C04E1E"/>
    <w:rsid w:val="00C11E32"/>
    <w:rsid w:val="00C142E5"/>
    <w:rsid w:val="00C31AC7"/>
    <w:rsid w:val="00C34C27"/>
    <w:rsid w:val="00C35D59"/>
    <w:rsid w:val="00C36A9C"/>
    <w:rsid w:val="00C37961"/>
    <w:rsid w:val="00C41985"/>
    <w:rsid w:val="00C47889"/>
    <w:rsid w:val="00C51F13"/>
    <w:rsid w:val="00C543AE"/>
    <w:rsid w:val="00C66F76"/>
    <w:rsid w:val="00C756B1"/>
    <w:rsid w:val="00C824A9"/>
    <w:rsid w:val="00C86E64"/>
    <w:rsid w:val="00C87CD4"/>
    <w:rsid w:val="00C940E4"/>
    <w:rsid w:val="00C96E16"/>
    <w:rsid w:val="00C9705B"/>
    <w:rsid w:val="00C97620"/>
    <w:rsid w:val="00CA0FC8"/>
    <w:rsid w:val="00CA49B1"/>
    <w:rsid w:val="00CB097E"/>
    <w:rsid w:val="00CB21CB"/>
    <w:rsid w:val="00CB40E0"/>
    <w:rsid w:val="00CB4EEC"/>
    <w:rsid w:val="00CB6929"/>
    <w:rsid w:val="00CB7D2D"/>
    <w:rsid w:val="00CC2DAC"/>
    <w:rsid w:val="00CC4251"/>
    <w:rsid w:val="00CC45E7"/>
    <w:rsid w:val="00CD0C1F"/>
    <w:rsid w:val="00CD5E84"/>
    <w:rsid w:val="00CD6E8C"/>
    <w:rsid w:val="00CE231E"/>
    <w:rsid w:val="00CE56C8"/>
    <w:rsid w:val="00CE668D"/>
    <w:rsid w:val="00CE66CA"/>
    <w:rsid w:val="00CF0B06"/>
    <w:rsid w:val="00CF3418"/>
    <w:rsid w:val="00CF7642"/>
    <w:rsid w:val="00D15373"/>
    <w:rsid w:val="00D21479"/>
    <w:rsid w:val="00D2262E"/>
    <w:rsid w:val="00D23302"/>
    <w:rsid w:val="00D24C77"/>
    <w:rsid w:val="00D25073"/>
    <w:rsid w:val="00D27D5B"/>
    <w:rsid w:val="00D32C92"/>
    <w:rsid w:val="00D3478D"/>
    <w:rsid w:val="00D369E7"/>
    <w:rsid w:val="00D378E1"/>
    <w:rsid w:val="00D4168A"/>
    <w:rsid w:val="00D42600"/>
    <w:rsid w:val="00D456E8"/>
    <w:rsid w:val="00D505B4"/>
    <w:rsid w:val="00D51740"/>
    <w:rsid w:val="00D5344F"/>
    <w:rsid w:val="00D5752E"/>
    <w:rsid w:val="00D6199D"/>
    <w:rsid w:val="00D67865"/>
    <w:rsid w:val="00D731EF"/>
    <w:rsid w:val="00D741B5"/>
    <w:rsid w:val="00D75836"/>
    <w:rsid w:val="00D779FF"/>
    <w:rsid w:val="00D8135C"/>
    <w:rsid w:val="00D8640C"/>
    <w:rsid w:val="00D9079A"/>
    <w:rsid w:val="00D92222"/>
    <w:rsid w:val="00D92912"/>
    <w:rsid w:val="00D92D32"/>
    <w:rsid w:val="00D92F72"/>
    <w:rsid w:val="00D93556"/>
    <w:rsid w:val="00D94BCB"/>
    <w:rsid w:val="00D95805"/>
    <w:rsid w:val="00D96387"/>
    <w:rsid w:val="00DA43DC"/>
    <w:rsid w:val="00DA6308"/>
    <w:rsid w:val="00DB02CD"/>
    <w:rsid w:val="00DB4786"/>
    <w:rsid w:val="00DB584D"/>
    <w:rsid w:val="00DB661C"/>
    <w:rsid w:val="00DC2CBD"/>
    <w:rsid w:val="00DC36BD"/>
    <w:rsid w:val="00DD074B"/>
    <w:rsid w:val="00DE16B9"/>
    <w:rsid w:val="00DE5600"/>
    <w:rsid w:val="00DE72D7"/>
    <w:rsid w:val="00DF16AC"/>
    <w:rsid w:val="00DF3FD4"/>
    <w:rsid w:val="00DF675A"/>
    <w:rsid w:val="00DF72C4"/>
    <w:rsid w:val="00E00A5F"/>
    <w:rsid w:val="00E01293"/>
    <w:rsid w:val="00E0179B"/>
    <w:rsid w:val="00E11CB1"/>
    <w:rsid w:val="00E12B97"/>
    <w:rsid w:val="00E13364"/>
    <w:rsid w:val="00E13C44"/>
    <w:rsid w:val="00E144FF"/>
    <w:rsid w:val="00E23486"/>
    <w:rsid w:val="00E23D86"/>
    <w:rsid w:val="00E26CD0"/>
    <w:rsid w:val="00E27DBF"/>
    <w:rsid w:val="00E333F1"/>
    <w:rsid w:val="00E3400E"/>
    <w:rsid w:val="00E37201"/>
    <w:rsid w:val="00E373EA"/>
    <w:rsid w:val="00E42060"/>
    <w:rsid w:val="00E42C62"/>
    <w:rsid w:val="00E57A22"/>
    <w:rsid w:val="00E62F2E"/>
    <w:rsid w:val="00E63395"/>
    <w:rsid w:val="00E63862"/>
    <w:rsid w:val="00E638CE"/>
    <w:rsid w:val="00E65C03"/>
    <w:rsid w:val="00E66E23"/>
    <w:rsid w:val="00E74042"/>
    <w:rsid w:val="00E75408"/>
    <w:rsid w:val="00E76A20"/>
    <w:rsid w:val="00E77BE4"/>
    <w:rsid w:val="00E82F4D"/>
    <w:rsid w:val="00E83033"/>
    <w:rsid w:val="00E86556"/>
    <w:rsid w:val="00E876E4"/>
    <w:rsid w:val="00E951F8"/>
    <w:rsid w:val="00E95551"/>
    <w:rsid w:val="00EA2F43"/>
    <w:rsid w:val="00EB284D"/>
    <w:rsid w:val="00EB7B77"/>
    <w:rsid w:val="00EC026E"/>
    <w:rsid w:val="00EC1916"/>
    <w:rsid w:val="00EC3EB2"/>
    <w:rsid w:val="00EC67B1"/>
    <w:rsid w:val="00EE5C77"/>
    <w:rsid w:val="00EF36B7"/>
    <w:rsid w:val="00EF7EBD"/>
    <w:rsid w:val="00F00F60"/>
    <w:rsid w:val="00F05B3F"/>
    <w:rsid w:val="00F131EA"/>
    <w:rsid w:val="00F161BD"/>
    <w:rsid w:val="00F23FC0"/>
    <w:rsid w:val="00F266F6"/>
    <w:rsid w:val="00F32020"/>
    <w:rsid w:val="00F40362"/>
    <w:rsid w:val="00F418FE"/>
    <w:rsid w:val="00F505AF"/>
    <w:rsid w:val="00F618BB"/>
    <w:rsid w:val="00F72252"/>
    <w:rsid w:val="00F723B0"/>
    <w:rsid w:val="00F73C35"/>
    <w:rsid w:val="00F76E50"/>
    <w:rsid w:val="00F80B55"/>
    <w:rsid w:val="00F96180"/>
    <w:rsid w:val="00F9644D"/>
    <w:rsid w:val="00FA004F"/>
    <w:rsid w:val="00FA0F74"/>
    <w:rsid w:val="00FA3F1E"/>
    <w:rsid w:val="00FB2C99"/>
    <w:rsid w:val="00FB3C06"/>
    <w:rsid w:val="00FB4199"/>
    <w:rsid w:val="00FC1233"/>
    <w:rsid w:val="00FC1253"/>
    <w:rsid w:val="00FC3035"/>
    <w:rsid w:val="00FC51E1"/>
    <w:rsid w:val="00FC5965"/>
    <w:rsid w:val="00FC5C55"/>
    <w:rsid w:val="00FD5C03"/>
    <w:rsid w:val="00FD6FA6"/>
    <w:rsid w:val="00FE0D50"/>
    <w:rsid w:val="00FE2CB8"/>
    <w:rsid w:val="00FF14C9"/>
    <w:rsid w:val="00FF2889"/>
    <w:rsid w:val="00FF39FE"/>
    <w:rsid w:val="00FF4E94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12E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2D"/>
    <w:pPr>
      <w:spacing w:after="120" w:line="288" w:lineRule="auto"/>
    </w:pPr>
    <w:rPr>
      <w:rFonts w:ascii="Calibri" w:hAnsi="Calibri"/>
      <w:sz w:val="22"/>
      <w:szCs w:val="22"/>
      <w:lang w:val="nb-NO"/>
    </w:rPr>
  </w:style>
  <w:style w:type="paragraph" w:styleId="Overskrift1">
    <w:name w:val="heading 1"/>
    <w:aliases w:val="Header  1"/>
    <w:basedOn w:val="Normal"/>
    <w:next w:val="Normal"/>
    <w:link w:val="Overskrift1Tegn"/>
    <w:uiPriority w:val="9"/>
    <w:qFormat/>
    <w:rsid w:val="00B5155C"/>
    <w:pPr>
      <w:keepNext/>
      <w:keepLines/>
      <w:pageBreakBefore/>
      <w:numPr>
        <w:numId w:val="1"/>
      </w:numPr>
      <w:outlineLvl w:val="0"/>
    </w:pPr>
    <w:rPr>
      <w:rFonts w:asciiTheme="majorHAnsi" w:eastAsiaTheme="majorEastAsia" w:hAnsiTheme="majorHAnsi" w:cstheme="majorBidi"/>
      <w:color w:val="000000" w:themeColor="text1"/>
      <w:sz w:val="44"/>
      <w:szCs w:val="44"/>
      <w:lang w:val="en-GB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B5155C"/>
    <w:pPr>
      <w:pageBreakBefore w:val="0"/>
      <w:numPr>
        <w:ilvl w:val="1"/>
        <w:numId w:val="46"/>
      </w:numPr>
      <w:spacing w:before="240" w:after="60"/>
      <w:outlineLvl w:val="1"/>
    </w:pPr>
    <w:rPr>
      <w:sz w:val="32"/>
      <w:szCs w:val="32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B3C06"/>
    <w:pPr>
      <w:numPr>
        <w:ilvl w:val="2"/>
      </w:numPr>
      <w:outlineLvl w:val="2"/>
    </w:pPr>
    <w:rPr>
      <w:color w:val="auto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F16FC"/>
    <w:pPr>
      <w:keepNext/>
      <w:keepLines/>
      <w:numPr>
        <w:ilvl w:val="3"/>
        <w:numId w:val="46"/>
      </w:numPr>
      <w:spacing w:before="240" w:after="0"/>
      <w:outlineLvl w:val="3"/>
    </w:pPr>
    <w:rPr>
      <w:rFonts w:asciiTheme="majorHAnsi" w:eastAsiaTheme="majorEastAsia" w:hAnsiTheme="majorHAnsi" w:cstheme="majorBidi"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93BED"/>
    <w:pPr>
      <w:keepNext/>
      <w:keepLines/>
      <w:numPr>
        <w:ilvl w:val="4"/>
        <w:numId w:val="46"/>
      </w:numPr>
      <w:spacing w:before="200" w:after="0"/>
      <w:outlineLvl w:val="4"/>
    </w:pPr>
    <w:rPr>
      <w:rFonts w:asciiTheme="majorHAnsi" w:eastAsiaTheme="majorEastAsia" w:hAnsiTheme="majorHAnsi" w:cstheme="majorBidi"/>
      <w:color w:val="223D39" w:themeColor="accent1" w:themeShade="7F"/>
      <w:lang w:val="en-GB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3BED"/>
    <w:pPr>
      <w:keepNext/>
      <w:keepLines/>
      <w:numPr>
        <w:ilvl w:val="5"/>
        <w:numId w:val="4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23D39" w:themeColor="accent1" w:themeShade="7F"/>
      <w:lang w:val="en-GB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B93BED"/>
    <w:pPr>
      <w:keepNext/>
      <w:keepLines/>
      <w:numPr>
        <w:ilvl w:val="6"/>
        <w:numId w:val="4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B93BED"/>
    <w:pPr>
      <w:keepNext/>
      <w:keepLines/>
      <w:numPr>
        <w:ilvl w:val="7"/>
        <w:numId w:val="4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GB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93BED"/>
    <w:pPr>
      <w:keepNext/>
      <w:keepLines/>
      <w:numPr>
        <w:ilvl w:val="8"/>
        <w:numId w:val="4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Header  1 Tegn"/>
    <w:basedOn w:val="Standardskriftforavsnitt"/>
    <w:link w:val="Overskrift1"/>
    <w:uiPriority w:val="9"/>
    <w:rsid w:val="00B5155C"/>
    <w:rPr>
      <w:rFonts w:asciiTheme="majorHAnsi" w:eastAsiaTheme="majorEastAsia" w:hAnsiTheme="majorHAnsi" w:cstheme="majorBidi"/>
      <w:color w:val="000000" w:themeColor="text1"/>
      <w:sz w:val="44"/>
      <w:szCs w:val="4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5155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B3C06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F16FC"/>
    <w:rPr>
      <w:rFonts w:asciiTheme="majorHAnsi" w:eastAsiaTheme="majorEastAsia" w:hAnsiTheme="majorHAnsi" w:cstheme="majorBidi"/>
      <w:bCs/>
      <w:iCs/>
      <w:color w:val="000000" w:themeColor="text1"/>
      <w:sz w:val="22"/>
      <w:szCs w:val="22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D0FF3"/>
    <w:rPr>
      <w:rFonts w:asciiTheme="majorHAnsi" w:eastAsiaTheme="majorEastAsia" w:hAnsiTheme="majorHAnsi" w:cstheme="majorBidi"/>
      <w:color w:val="223D39" w:themeColor="accent1" w:themeShade="7F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7D0FF3"/>
    <w:rPr>
      <w:rFonts w:asciiTheme="majorHAnsi" w:eastAsiaTheme="majorEastAsia" w:hAnsiTheme="majorHAnsi" w:cstheme="majorBidi"/>
      <w:i/>
      <w:iCs/>
      <w:color w:val="223D39" w:themeColor="accent1" w:themeShade="7F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7D0F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7D0F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D0F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rdtekst">
    <w:name w:val="Body Text"/>
    <w:basedOn w:val="Normal"/>
    <w:next w:val="Normal"/>
    <w:link w:val="BrdtekstTegn"/>
    <w:uiPriority w:val="1"/>
    <w:unhideWhenUsed/>
    <w:qFormat/>
    <w:rsid w:val="001960C7"/>
    <w:pPr>
      <w:spacing w:line="240" w:lineRule="auto"/>
    </w:pPr>
    <w:rPr>
      <w:rFonts w:asciiTheme="minorHAnsi" w:eastAsia="Times New Roman" w:hAnsiTheme="minorHAnsi" w:cs="Times New Roman"/>
      <w:szCs w:val="24"/>
    </w:rPr>
  </w:style>
  <w:style w:type="character" w:customStyle="1" w:styleId="BrdtekstTegn">
    <w:name w:val="Brødtekst Tegn"/>
    <w:basedOn w:val="Standardskriftforavsnitt"/>
    <w:link w:val="Brdtekst"/>
    <w:uiPriority w:val="1"/>
    <w:rsid w:val="001960C7"/>
    <w:rPr>
      <w:rFonts w:eastAsia="Times New Roman" w:cs="Times New Roman"/>
      <w:sz w:val="22"/>
      <w:lang w:val="nb-NO"/>
    </w:rPr>
  </w:style>
  <w:style w:type="paragraph" w:styleId="Bunntekst">
    <w:name w:val="footer"/>
    <w:basedOn w:val="Normal"/>
    <w:link w:val="BunntekstTegn"/>
    <w:autoRedefine/>
    <w:uiPriority w:val="99"/>
    <w:unhideWhenUsed/>
    <w:qFormat/>
    <w:rsid w:val="00C04E1E"/>
    <w:pPr>
      <w:tabs>
        <w:tab w:val="left" w:pos="2410"/>
        <w:tab w:val="center" w:pos="4153"/>
        <w:tab w:val="right" w:pos="9632"/>
      </w:tabs>
      <w:spacing w:after="0" w:line="240" w:lineRule="auto"/>
      <w:ind w:right="360"/>
    </w:pPr>
    <w:rPr>
      <w:rFonts w:asciiTheme="majorHAnsi" w:hAnsiTheme="majorHAnsi"/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C04E1E"/>
    <w:rPr>
      <w:rFonts w:asciiTheme="majorHAnsi" w:hAnsiTheme="majorHAnsi"/>
      <w:sz w:val="20"/>
      <w:szCs w:val="22"/>
      <w:lang w:val="nb-NO"/>
    </w:rPr>
  </w:style>
  <w:style w:type="paragraph" w:customStyle="1" w:styleId="Forfatteretc">
    <w:name w:val="Forfatter etc"/>
    <w:basedOn w:val="Normal"/>
    <w:qFormat/>
    <w:rsid w:val="00B5155C"/>
    <w:pPr>
      <w:spacing w:after="0"/>
      <w:ind w:left="680"/>
    </w:pPr>
    <w:rPr>
      <w:rFonts w:asciiTheme="majorHAnsi" w:hAnsiTheme="majorHAnsi"/>
      <w:szCs w:val="20"/>
    </w:rPr>
  </w:style>
  <w:style w:type="paragraph" w:customStyle="1" w:styleId="ForsideheadingNORSKRAPPORT">
    <w:name w:val="Forside heading: NORSØK RAPPORT"/>
    <w:basedOn w:val="Normal"/>
    <w:qFormat/>
    <w:rsid w:val="00656A43"/>
    <w:pPr>
      <w:spacing w:before="100" w:beforeAutospacing="1" w:after="100" w:afterAutospacing="1"/>
      <w:jc w:val="right"/>
    </w:pPr>
    <w:rPr>
      <w:rFonts w:asciiTheme="majorHAnsi" w:hAnsiTheme="majorHAnsi"/>
      <w:b/>
      <w:szCs w:val="20"/>
    </w:rPr>
  </w:style>
  <w:style w:type="table" w:styleId="Tabellrutenett">
    <w:name w:val="Table Grid"/>
    <w:basedOn w:val="Vanligtabell"/>
    <w:uiPriority w:val="99"/>
    <w:rsid w:val="00040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utheving">
    <w:name w:val="Intense Emphasis"/>
    <w:basedOn w:val="Standardskriftforavsnitt"/>
    <w:uiPriority w:val="21"/>
    <w:qFormat/>
    <w:rsid w:val="006A611D"/>
    <w:rPr>
      <w:rFonts w:asciiTheme="minorHAnsi" w:hAnsiTheme="minorHAnsi"/>
      <w:b/>
      <w:bCs/>
      <w:i/>
      <w:iCs/>
      <w:color w:val="335C56" w:themeColor="accent1" w:themeShade="BF"/>
      <w:sz w:val="20"/>
    </w:rPr>
  </w:style>
  <w:style w:type="paragraph" w:customStyle="1" w:styleId="Rapporttittel">
    <w:name w:val="Rapport tittel"/>
    <w:basedOn w:val="Normal"/>
    <w:autoRedefine/>
    <w:qFormat/>
    <w:rsid w:val="00581565"/>
    <w:pPr>
      <w:framePr w:hSpace="142" w:wrap="around" w:vAnchor="page" w:hAnchor="page" w:x="1802" w:y="2345"/>
      <w:spacing w:line="480" w:lineRule="exact"/>
      <w:suppressOverlap/>
    </w:pPr>
    <w:rPr>
      <w:rFonts w:asciiTheme="majorHAnsi" w:hAnsiTheme="majorHAnsi"/>
      <w:sz w:val="52"/>
    </w:rPr>
  </w:style>
  <w:style w:type="paragraph" w:styleId="INNH2">
    <w:name w:val="toc 2"/>
    <w:basedOn w:val="Normal"/>
    <w:next w:val="Normal"/>
    <w:autoRedefine/>
    <w:uiPriority w:val="39"/>
    <w:unhideWhenUsed/>
    <w:qFormat/>
    <w:rsid w:val="00E01293"/>
    <w:pPr>
      <w:tabs>
        <w:tab w:val="left" w:pos="284"/>
        <w:tab w:val="left" w:pos="680"/>
        <w:tab w:val="right" w:leader="dot" w:pos="9356"/>
      </w:tabs>
      <w:spacing w:after="0"/>
      <w:ind w:left="284"/>
    </w:pPr>
    <w:rPr>
      <w:rFonts w:asciiTheme="majorHAnsi" w:hAnsiTheme="majorHAnsi"/>
    </w:rPr>
  </w:style>
  <w:style w:type="paragraph" w:customStyle="1" w:styleId="Etikett">
    <w:name w:val="Etikett"/>
    <w:basedOn w:val="Normal"/>
    <w:rsid w:val="008F181C"/>
    <w:pPr>
      <w:spacing w:before="40" w:after="40" w:line="240" w:lineRule="auto"/>
    </w:pPr>
    <w:rPr>
      <w:rFonts w:eastAsia="Times New Roman" w:cs="Times New Roman"/>
      <w:b/>
      <w:bCs/>
      <w:caps/>
      <w:sz w:val="14"/>
      <w:szCs w:val="16"/>
    </w:rPr>
  </w:style>
  <w:style w:type="paragraph" w:customStyle="1" w:styleId="Ansvarlig">
    <w:name w:val="Ansvarlig"/>
    <w:basedOn w:val="Normal"/>
    <w:rsid w:val="005675D8"/>
    <w:pPr>
      <w:framePr w:hSpace="141" w:wrap="around" w:vAnchor="page" w:hAnchor="page" w:x="1452" w:y="365"/>
      <w:spacing w:before="240" w:line="240" w:lineRule="auto"/>
      <w:jc w:val="center"/>
    </w:pPr>
    <w:rPr>
      <w:rFonts w:eastAsia="Times New Roman" w:cs="Times New Roman"/>
      <w:szCs w:val="20"/>
    </w:rPr>
  </w:style>
  <w:style w:type="paragraph" w:styleId="Listeavsnitt">
    <w:name w:val="List Paragraph"/>
    <w:basedOn w:val="Normal"/>
    <w:link w:val="ListeavsnittTegn"/>
    <w:uiPriority w:val="34"/>
    <w:qFormat/>
    <w:rsid w:val="00980ACE"/>
    <w:pPr>
      <w:ind w:left="567" w:hanging="567"/>
    </w:pPr>
  </w:style>
  <w:style w:type="table" w:styleId="Lyslisteuthevingsfarge2">
    <w:name w:val="Light List Accent 2"/>
    <w:basedOn w:val="Vanligtabell"/>
    <w:uiPriority w:val="61"/>
    <w:rsid w:val="0019520B"/>
    <w:tblPr>
      <w:tblStyleRowBandSize w:val="1"/>
      <w:tblStyleColBandSize w:val="1"/>
      <w:tblBorders>
        <w:top w:val="single" w:sz="8" w:space="0" w:color="B7C007" w:themeColor="accent2"/>
        <w:left w:val="single" w:sz="8" w:space="0" w:color="B7C007" w:themeColor="accent2"/>
        <w:bottom w:val="single" w:sz="8" w:space="0" w:color="B7C007" w:themeColor="accent2"/>
        <w:right w:val="single" w:sz="8" w:space="0" w:color="B7C0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C0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C007" w:themeColor="accent2"/>
          <w:left w:val="single" w:sz="8" w:space="0" w:color="B7C007" w:themeColor="accent2"/>
          <w:bottom w:val="single" w:sz="8" w:space="0" w:color="B7C007" w:themeColor="accent2"/>
          <w:right w:val="single" w:sz="8" w:space="0" w:color="B7C0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C007" w:themeColor="accent2"/>
          <w:left w:val="single" w:sz="8" w:space="0" w:color="B7C007" w:themeColor="accent2"/>
          <w:bottom w:val="single" w:sz="8" w:space="0" w:color="B7C007" w:themeColor="accent2"/>
          <w:right w:val="single" w:sz="8" w:space="0" w:color="B7C007" w:themeColor="accent2"/>
        </w:tcBorders>
      </w:tcPr>
    </w:tblStylePr>
    <w:tblStylePr w:type="band1Horz">
      <w:tblPr/>
      <w:tcPr>
        <w:tcBorders>
          <w:top w:val="single" w:sz="8" w:space="0" w:color="B7C007" w:themeColor="accent2"/>
          <w:left w:val="single" w:sz="8" w:space="0" w:color="B7C007" w:themeColor="accent2"/>
          <w:bottom w:val="single" w:sz="8" w:space="0" w:color="B7C007" w:themeColor="accent2"/>
          <w:right w:val="single" w:sz="8" w:space="0" w:color="B7C007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rsid w:val="0019520B"/>
    <w:tblPr>
      <w:tblStyleRowBandSize w:val="1"/>
      <w:tblStyleColBandSize w:val="1"/>
      <w:tblBorders>
        <w:top w:val="single" w:sz="8" w:space="0" w:color="69B672" w:themeColor="accent3"/>
        <w:left w:val="single" w:sz="8" w:space="0" w:color="69B672" w:themeColor="accent3"/>
        <w:bottom w:val="single" w:sz="8" w:space="0" w:color="69B672" w:themeColor="accent3"/>
        <w:right w:val="single" w:sz="8" w:space="0" w:color="69B67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B67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B672" w:themeColor="accent3"/>
          <w:left w:val="single" w:sz="8" w:space="0" w:color="69B672" w:themeColor="accent3"/>
          <w:bottom w:val="single" w:sz="8" w:space="0" w:color="69B672" w:themeColor="accent3"/>
          <w:right w:val="single" w:sz="8" w:space="0" w:color="69B67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B672" w:themeColor="accent3"/>
          <w:left w:val="single" w:sz="8" w:space="0" w:color="69B672" w:themeColor="accent3"/>
          <w:bottom w:val="single" w:sz="8" w:space="0" w:color="69B672" w:themeColor="accent3"/>
          <w:right w:val="single" w:sz="8" w:space="0" w:color="69B672" w:themeColor="accent3"/>
        </w:tcBorders>
      </w:tcPr>
    </w:tblStylePr>
    <w:tblStylePr w:type="band1Horz">
      <w:tblPr/>
      <w:tcPr>
        <w:tcBorders>
          <w:top w:val="single" w:sz="8" w:space="0" w:color="69B672" w:themeColor="accent3"/>
          <w:left w:val="single" w:sz="8" w:space="0" w:color="69B672" w:themeColor="accent3"/>
          <w:bottom w:val="single" w:sz="8" w:space="0" w:color="69B672" w:themeColor="accent3"/>
          <w:right w:val="single" w:sz="8" w:space="0" w:color="69B672" w:themeColor="accent3"/>
        </w:tcBorders>
      </w:tcPr>
    </w:tblStylePr>
  </w:style>
  <w:style w:type="table" w:styleId="Vanligtabell1">
    <w:name w:val="Plain Table 1"/>
    <w:basedOn w:val="Vanligtabell"/>
    <w:uiPriority w:val="41"/>
    <w:rsid w:val="008962C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ssholdertekst">
    <w:name w:val="Placeholder Text"/>
    <w:basedOn w:val="Standardskriftforavsnitt"/>
    <w:uiPriority w:val="99"/>
    <w:semiHidden/>
    <w:rsid w:val="003F6546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134EB1"/>
    <w:rPr>
      <w:rFonts w:asciiTheme="majorHAnsi" w:hAnsiTheme="majorHAnsi"/>
      <w:color w:val="006298"/>
      <w:sz w:val="20"/>
      <w:u w:val="single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E01293"/>
    <w:pPr>
      <w:tabs>
        <w:tab w:val="left" w:pos="284"/>
        <w:tab w:val="right" w:leader="dot" w:pos="9356"/>
      </w:tabs>
      <w:spacing w:before="120" w:after="0"/>
    </w:pPr>
    <w:rPr>
      <w:rFonts w:asciiTheme="majorHAnsi" w:hAnsiTheme="majorHAnsi"/>
      <w:color w:val="000000" w:themeColor="text1"/>
      <w:szCs w:val="24"/>
    </w:rPr>
  </w:style>
  <w:style w:type="paragraph" w:styleId="INNH3">
    <w:name w:val="toc 3"/>
    <w:basedOn w:val="Normal"/>
    <w:next w:val="Normal"/>
    <w:autoRedefine/>
    <w:uiPriority w:val="39"/>
    <w:unhideWhenUsed/>
    <w:qFormat/>
    <w:rsid w:val="00E01293"/>
    <w:pPr>
      <w:tabs>
        <w:tab w:val="left" w:pos="1304"/>
        <w:tab w:val="left" w:pos="1418"/>
        <w:tab w:val="left" w:pos="1540"/>
        <w:tab w:val="right" w:leader="dot" w:pos="9356"/>
      </w:tabs>
      <w:spacing w:after="0"/>
      <w:ind w:left="709"/>
    </w:pPr>
    <w:rPr>
      <w:rFonts w:asciiTheme="majorHAnsi" w:hAnsiTheme="majorHAnsi"/>
    </w:rPr>
  </w:style>
  <w:style w:type="paragraph" w:styleId="Topptekst">
    <w:name w:val="header"/>
    <w:basedOn w:val="Normal"/>
    <w:link w:val="TopptekstTegn"/>
    <w:uiPriority w:val="99"/>
    <w:unhideWhenUsed/>
    <w:rsid w:val="00124E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4EB9"/>
    <w:rPr>
      <w:rFonts w:ascii="Calibri" w:hAnsi="Calibri"/>
      <w:sz w:val="22"/>
      <w:szCs w:val="22"/>
    </w:rPr>
  </w:style>
  <w:style w:type="paragraph" w:customStyle="1" w:styleId="Undertittelrapportforsiden">
    <w:name w:val="Undertittel rapport forsiden"/>
    <w:basedOn w:val="Normal"/>
    <w:qFormat/>
    <w:rsid w:val="00DC2CBD"/>
    <w:pPr>
      <w:framePr w:hSpace="180" w:wrap="around" w:vAnchor="text" w:hAnchor="text" w:xAlign="right" w:y="1"/>
      <w:spacing w:before="120" w:after="0"/>
      <w:suppressOverlap/>
    </w:pPr>
    <w:rPr>
      <w:rFonts w:asciiTheme="majorHAnsi" w:hAnsiTheme="majorHAnsi"/>
      <w:sz w:val="32"/>
    </w:rPr>
  </w:style>
  <w:style w:type="paragraph" w:styleId="INNH4">
    <w:name w:val="toc 4"/>
    <w:basedOn w:val="Normal"/>
    <w:next w:val="Normal"/>
    <w:autoRedefine/>
    <w:uiPriority w:val="39"/>
    <w:unhideWhenUsed/>
    <w:rsid w:val="00980ACE"/>
    <w:pPr>
      <w:pBdr>
        <w:between w:val="double" w:sz="6" w:space="0" w:color="auto"/>
      </w:pBdr>
      <w:spacing w:after="0"/>
      <w:ind w:left="851"/>
    </w:pPr>
    <w:rPr>
      <w:rFonts w:asciiTheme="majorHAnsi" w:hAnsiTheme="majorHAnsi"/>
      <w:sz w:val="18"/>
      <w:szCs w:val="20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56728"/>
    <w:pPr>
      <w:spacing w:after="0" w:line="240" w:lineRule="auto"/>
      <w:ind w:left="440" w:hanging="220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D54EC"/>
    <w:pPr>
      <w:numPr>
        <w:numId w:val="0"/>
      </w:numPr>
      <w:spacing w:after="360"/>
      <w:outlineLvl w:val="9"/>
    </w:pPr>
    <w:rPr>
      <w:bCs/>
      <w:szCs w:val="28"/>
      <w:lang w:eastAsia="en-GB"/>
    </w:rPr>
  </w:style>
  <w:style w:type="paragraph" w:styleId="Tittel">
    <w:name w:val="Title"/>
    <w:basedOn w:val="Normal"/>
    <w:next w:val="Normal"/>
    <w:link w:val="TittelTegn"/>
    <w:uiPriority w:val="10"/>
    <w:rsid w:val="00E420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42060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customStyle="1" w:styleId="Divisjon">
    <w:name w:val="Divisjon"/>
    <w:aliases w:val="og/eller avdeling/senter"/>
    <w:basedOn w:val="Forfatteretc"/>
    <w:qFormat/>
    <w:rsid w:val="00B5155C"/>
    <w:pPr>
      <w:spacing w:line="240" w:lineRule="auto"/>
    </w:pPr>
    <w:rPr>
      <w:szCs w:val="26"/>
    </w:rPr>
  </w:style>
  <w:style w:type="paragraph" w:styleId="Brdtekstinnrykk">
    <w:name w:val="Body Text Indent"/>
    <w:basedOn w:val="Normal"/>
    <w:link w:val="BrdtekstinnrykkTegn"/>
    <w:uiPriority w:val="99"/>
    <w:unhideWhenUsed/>
    <w:rsid w:val="007D0FF3"/>
    <w:pPr>
      <w:ind w:left="283"/>
    </w:pPr>
    <w:rPr>
      <w:lang w:val="en-GB"/>
    </w:r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7D0FF3"/>
    <w:rPr>
      <w:rFonts w:ascii="Georgia" w:hAnsi="Georgia"/>
      <w:sz w:val="22"/>
      <w:szCs w:val="22"/>
    </w:rPr>
  </w:style>
  <w:style w:type="paragraph" w:styleId="Punktliste">
    <w:name w:val="List Bullet"/>
    <w:basedOn w:val="Normal"/>
    <w:rsid w:val="007D0FF3"/>
    <w:pPr>
      <w:numPr>
        <w:numId w:val="8"/>
      </w:numPr>
      <w:tabs>
        <w:tab w:val="clear" w:pos="360"/>
        <w:tab w:val="left" w:pos="284"/>
      </w:tabs>
      <w:ind w:left="284" w:hanging="284"/>
    </w:pPr>
    <w:rPr>
      <w:lang w:val="en-GB"/>
    </w:rPr>
  </w:style>
  <w:style w:type="paragraph" w:customStyle="1" w:styleId="Overskrift1utennummer">
    <w:name w:val="Overskrift 1 uten nummer"/>
    <w:basedOn w:val="Overskriftforinnholdsfortegnelse"/>
    <w:next w:val="Normal"/>
    <w:link w:val="Overskrift1utennummerTegn"/>
    <w:qFormat/>
    <w:rsid w:val="00B5155C"/>
    <w:pPr>
      <w:spacing w:after="120"/>
    </w:pPr>
    <w:rPr>
      <w:szCs w:val="42"/>
    </w:rPr>
  </w:style>
  <w:style w:type="character" w:customStyle="1" w:styleId="Overskrift1utennummerTegn">
    <w:name w:val="Overskrift 1 uten nummer Tegn"/>
    <w:basedOn w:val="Overskrift1Tegn"/>
    <w:link w:val="Overskrift1utennummer"/>
    <w:rsid w:val="00B5155C"/>
    <w:rPr>
      <w:rFonts w:asciiTheme="majorHAnsi" w:eastAsiaTheme="majorEastAsia" w:hAnsiTheme="majorHAnsi" w:cstheme="majorBidi"/>
      <w:bCs/>
      <w:color w:val="000000" w:themeColor="text1"/>
      <w:sz w:val="44"/>
      <w:szCs w:val="42"/>
      <w:lang w:eastAsia="en-GB"/>
    </w:rPr>
  </w:style>
  <w:style w:type="paragraph" w:customStyle="1" w:styleId="Overskiftutennummerering">
    <w:name w:val="Overskift uten nummerering"/>
    <w:basedOn w:val="Overskrift1utennummer"/>
    <w:next w:val="Normal"/>
    <w:link w:val="OverskiftutennummereringTegn"/>
    <w:rsid w:val="00B5155C"/>
    <w:pPr>
      <w:pageBreakBefore w:val="0"/>
      <w:spacing w:after="0"/>
      <w:ind w:left="567" w:hanging="567"/>
    </w:pPr>
    <w:rPr>
      <w:bCs w:val="0"/>
      <w:sz w:val="32"/>
    </w:rPr>
  </w:style>
  <w:style w:type="character" w:customStyle="1" w:styleId="OverskiftutennummereringTegn">
    <w:name w:val="Overskift uten nummerering Tegn"/>
    <w:basedOn w:val="Overskrift2Tegn"/>
    <w:link w:val="Overskiftutennummerering"/>
    <w:rsid w:val="00B5155C"/>
    <w:rPr>
      <w:rFonts w:asciiTheme="majorHAnsi" w:eastAsiaTheme="majorEastAsia" w:hAnsiTheme="majorHAnsi" w:cstheme="majorBidi"/>
      <w:color w:val="000000" w:themeColor="text1"/>
      <w:sz w:val="32"/>
      <w:szCs w:val="42"/>
      <w:lang w:eastAsia="en-GB"/>
    </w:rPr>
  </w:style>
  <w:style w:type="paragraph" w:styleId="Fotnotetekst">
    <w:name w:val="footnote text"/>
    <w:aliases w:val="Fotnote"/>
    <w:basedOn w:val="Normal"/>
    <w:link w:val="FotnotetekstTegn"/>
    <w:uiPriority w:val="99"/>
    <w:rsid w:val="001A0BF0"/>
    <w:pPr>
      <w:spacing w:after="60"/>
      <w:ind w:left="113" w:hanging="113"/>
    </w:pPr>
    <w:rPr>
      <w:sz w:val="16"/>
      <w:szCs w:val="20"/>
    </w:rPr>
  </w:style>
  <w:style w:type="character" w:customStyle="1" w:styleId="FotnotetekstTegn">
    <w:name w:val="Fotnotetekst Tegn"/>
    <w:aliases w:val="Fotnote Tegn"/>
    <w:basedOn w:val="Standardskriftforavsnitt"/>
    <w:link w:val="Fotnotetekst"/>
    <w:uiPriority w:val="99"/>
    <w:rsid w:val="001A0BF0"/>
    <w:rPr>
      <w:rFonts w:ascii="Georgia" w:hAnsi="Georgia"/>
      <w:sz w:val="16"/>
      <w:szCs w:val="20"/>
      <w:lang w:val="nb-NO"/>
    </w:rPr>
  </w:style>
  <w:style w:type="character" w:styleId="Fotnotereferanse">
    <w:name w:val="footnote reference"/>
    <w:basedOn w:val="Standardskriftforavsnitt"/>
    <w:uiPriority w:val="99"/>
    <w:rsid w:val="007D0FF3"/>
    <w:rPr>
      <w:rFonts w:ascii="Times New Roman" w:hAnsi="Times New Roman"/>
      <w:vertAlign w:val="superscript"/>
    </w:rPr>
  </w:style>
  <w:style w:type="paragraph" w:customStyle="1" w:styleId="Figurtekst">
    <w:name w:val="Figurtekst"/>
    <w:basedOn w:val="Normal"/>
    <w:next w:val="Brdtekstinnrykk"/>
    <w:rsid w:val="006A611D"/>
    <w:pPr>
      <w:spacing w:before="120"/>
    </w:pPr>
    <w:rPr>
      <w:rFonts w:asciiTheme="majorHAnsi" w:hAnsiTheme="majorHAnsi"/>
      <w:color w:val="335C56" w:themeColor="accent1" w:themeShade="BF"/>
      <w:sz w:val="18"/>
      <w:lang w:val="en-GB"/>
    </w:rPr>
  </w:style>
  <w:style w:type="paragraph" w:styleId="Kildeliste">
    <w:name w:val="table of authorities"/>
    <w:basedOn w:val="Normal"/>
    <w:semiHidden/>
    <w:rsid w:val="007D0FF3"/>
    <w:pPr>
      <w:tabs>
        <w:tab w:val="right" w:leader="dot" w:pos="9072"/>
      </w:tabs>
      <w:ind w:left="567" w:hanging="567"/>
    </w:pPr>
    <w:rPr>
      <w:lang w:val="en-GB"/>
    </w:rPr>
  </w:style>
  <w:style w:type="paragraph" w:styleId="Kommentaremne">
    <w:name w:val="annotation subject"/>
    <w:basedOn w:val="Normal"/>
    <w:link w:val="KommentaremneTegn"/>
    <w:uiPriority w:val="99"/>
    <w:semiHidden/>
    <w:unhideWhenUsed/>
    <w:rsid w:val="00980ACE"/>
    <w:pPr>
      <w:spacing w:line="240" w:lineRule="auto"/>
    </w:pPr>
    <w:rPr>
      <w:b/>
      <w:bCs/>
      <w:szCs w:val="20"/>
      <w:lang w:val="en-GB"/>
    </w:rPr>
  </w:style>
  <w:style w:type="character" w:customStyle="1" w:styleId="KommentaremneTegn">
    <w:name w:val="Kommentaremne Tegn"/>
    <w:basedOn w:val="Standardskriftforavsnitt"/>
    <w:link w:val="Kommentaremne"/>
    <w:uiPriority w:val="99"/>
    <w:semiHidden/>
    <w:rsid w:val="00980ACE"/>
    <w:rPr>
      <w:rFonts w:ascii="Georgia" w:eastAsiaTheme="minorHAnsi" w:hAnsi="Georgia"/>
      <w:b/>
      <w:bCs/>
      <w:sz w:val="20"/>
      <w:szCs w:val="20"/>
      <w:lang w:val="nb-NO"/>
    </w:rPr>
  </w:style>
  <w:style w:type="character" w:styleId="Fulgthyperkobling">
    <w:name w:val="FollowedHyperlink"/>
    <w:basedOn w:val="Standardskriftforavsnitt"/>
    <w:unhideWhenUsed/>
    <w:rsid w:val="006A611D"/>
    <w:rPr>
      <w:rFonts w:asciiTheme="majorHAnsi" w:hAnsiTheme="majorHAnsi"/>
      <w:color w:val="E94E0F" w:themeColor="accent5"/>
      <w:sz w:val="20"/>
      <w:u w:val="single"/>
    </w:rPr>
  </w:style>
  <w:style w:type="paragraph" w:customStyle="1" w:styleId="Tabelltekst">
    <w:name w:val="Tabell tekst"/>
    <w:basedOn w:val="Normal"/>
    <w:next w:val="Normal"/>
    <w:autoRedefine/>
    <w:qFormat/>
    <w:rsid w:val="00CB7D2D"/>
    <w:pPr>
      <w:spacing w:before="20" w:after="20" w:line="240" w:lineRule="auto"/>
    </w:pPr>
    <w:rPr>
      <w:b/>
      <w:color w:val="000000" w:themeColor="text1"/>
      <w:sz w:val="20"/>
    </w:rPr>
  </w:style>
  <w:style w:type="paragraph" w:customStyle="1" w:styleId="Tabellkilderognoter">
    <w:name w:val="Tabell kilder og noter"/>
    <w:basedOn w:val="Tabelltekst"/>
    <w:next w:val="Normal"/>
    <w:qFormat/>
    <w:rsid w:val="00EB284D"/>
    <w:pPr>
      <w:spacing w:before="60" w:after="60"/>
    </w:pPr>
    <w:rPr>
      <w:i/>
    </w:rPr>
  </w:style>
  <w:style w:type="paragraph" w:styleId="Figurliste">
    <w:name w:val="table of figures"/>
    <w:basedOn w:val="Normal"/>
    <w:next w:val="Normal"/>
    <w:link w:val="FigurlisteTegn"/>
    <w:uiPriority w:val="99"/>
    <w:rsid w:val="00822F8B"/>
    <w:pPr>
      <w:spacing w:line="240" w:lineRule="auto"/>
    </w:pPr>
    <w:rPr>
      <w:rFonts w:asciiTheme="minorHAnsi" w:eastAsia="Times New Roman" w:hAnsiTheme="minorHAnsi" w:cs="Times New Roman"/>
      <w:szCs w:val="24"/>
      <w:lang w:eastAsia="nb-NO"/>
    </w:rPr>
  </w:style>
  <w:style w:type="paragraph" w:customStyle="1" w:styleId="Overskrift3kursiv">
    <w:name w:val="Overskrift 3 kursiv"/>
    <w:basedOn w:val="Overskrift3"/>
    <w:rsid w:val="006A611D"/>
    <w:pPr>
      <w:keepLines w:val="0"/>
      <w:spacing w:after="120" w:line="240" w:lineRule="auto"/>
      <w:ind w:left="0" w:firstLine="0"/>
    </w:pPr>
    <w:rPr>
      <w:rFonts w:eastAsia="Times New Roman" w:cs="Arial"/>
      <w:bCs/>
      <w:i/>
      <w:szCs w:val="26"/>
      <w:lang w:eastAsia="nb-NO"/>
    </w:rPr>
  </w:style>
  <w:style w:type="paragraph" w:customStyle="1" w:styleId="Figur">
    <w:name w:val="Figur"/>
    <w:basedOn w:val="Figurliste"/>
    <w:link w:val="FigurTegn"/>
    <w:autoRedefine/>
    <w:rsid w:val="00822F8B"/>
    <w:rPr>
      <w:rFonts w:ascii="Arial" w:hAnsi="Arial" w:cs="Arial"/>
      <w:color w:val="000000"/>
      <w:szCs w:val="20"/>
    </w:rPr>
  </w:style>
  <w:style w:type="numbering" w:styleId="111111">
    <w:name w:val="Outline List 2"/>
    <w:basedOn w:val="Ingenliste"/>
    <w:rsid w:val="00822F8B"/>
    <w:pPr>
      <w:numPr>
        <w:numId w:val="10"/>
      </w:numPr>
    </w:pPr>
  </w:style>
  <w:style w:type="paragraph" w:customStyle="1" w:styleId="Figurbilde">
    <w:name w:val="Figur_bilde"/>
    <w:basedOn w:val="Normal"/>
    <w:next w:val="Normal"/>
    <w:rsid w:val="006A611D"/>
    <w:pPr>
      <w:numPr>
        <w:numId w:val="11"/>
      </w:numPr>
      <w:tabs>
        <w:tab w:val="left" w:pos="567"/>
      </w:tabs>
      <w:spacing w:line="220" w:lineRule="exact"/>
    </w:pPr>
    <w:rPr>
      <w:rFonts w:asciiTheme="majorHAnsi" w:eastAsia="Times New Roman" w:hAnsiTheme="majorHAnsi" w:cs="Times New Roman"/>
      <w:color w:val="335C56" w:themeColor="accent1" w:themeShade="BF"/>
      <w:sz w:val="18"/>
      <w:szCs w:val="18"/>
      <w:lang w:eastAsia="nb-NO"/>
    </w:rPr>
  </w:style>
  <w:style w:type="paragraph" w:customStyle="1" w:styleId="Figurtekstkursiv">
    <w:name w:val="Figurtekst kursiv"/>
    <w:basedOn w:val="Normal"/>
    <w:next w:val="Normal"/>
    <w:autoRedefine/>
    <w:rsid w:val="006A611D"/>
    <w:pPr>
      <w:keepNext/>
      <w:keepLines/>
      <w:tabs>
        <w:tab w:val="num" w:pos="360"/>
      </w:tabs>
      <w:ind w:left="142" w:hanging="360"/>
    </w:pPr>
    <w:rPr>
      <w:rFonts w:asciiTheme="majorHAnsi" w:eastAsia="Times New Roman" w:hAnsiTheme="majorHAnsi" w:cs="Times New Roman"/>
      <w:bCs/>
      <w:i/>
      <w:color w:val="335C56" w:themeColor="accent1" w:themeShade="BF"/>
      <w:sz w:val="18"/>
      <w:szCs w:val="20"/>
      <w:lang w:eastAsia="nb-NO"/>
    </w:rPr>
  </w:style>
  <w:style w:type="character" w:customStyle="1" w:styleId="FigurlisteTegn">
    <w:name w:val="Figurliste Tegn"/>
    <w:link w:val="Figurliste"/>
    <w:uiPriority w:val="99"/>
    <w:rsid w:val="00822F8B"/>
    <w:rPr>
      <w:rFonts w:eastAsia="Times New Roman" w:cs="Times New Roman"/>
      <w:sz w:val="22"/>
      <w:lang w:val="nb-NO" w:eastAsia="nb-NO"/>
    </w:rPr>
  </w:style>
  <w:style w:type="character" w:customStyle="1" w:styleId="FigurTegn">
    <w:name w:val="Figur Tegn"/>
    <w:link w:val="Figur"/>
    <w:rsid w:val="00822F8B"/>
    <w:rPr>
      <w:rFonts w:ascii="Arial" w:eastAsia="Times New Roman" w:hAnsi="Arial" w:cs="Arial"/>
      <w:color w:val="000000"/>
      <w:sz w:val="22"/>
      <w:szCs w:val="20"/>
      <w:lang w:val="nb-NO" w:eastAsia="nb-NO"/>
    </w:rPr>
  </w:style>
  <w:style w:type="paragraph" w:styleId="Brdtekstinnrykk2">
    <w:name w:val="Body Text Indent 2"/>
    <w:basedOn w:val="Normal"/>
    <w:link w:val="Brdtekstinnrykk2Tegn"/>
    <w:rsid w:val="00822F8B"/>
    <w:pPr>
      <w:spacing w:line="480" w:lineRule="auto"/>
      <w:ind w:left="283"/>
    </w:pPr>
    <w:rPr>
      <w:rFonts w:ascii="Times New Roman" w:eastAsia="Times New Roman" w:hAnsi="Times New Roman" w:cs="Times New Roman"/>
      <w:szCs w:val="24"/>
      <w:lang w:eastAsia="nb-NO"/>
    </w:rPr>
  </w:style>
  <w:style w:type="character" w:customStyle="1" w:styleId="Brdtekstinnrykk2Tegn">
    <w:name w:val="Brødtekstinnrykk 2 Tegn"/>
    <w:basedOn w:val="Standardskriftforavsnitt"/>
    <w:link w:val="Brdtekstinnrykk2"/>
    <w:rsid w:val="00822F8B"/>
    <w:rPr>
      <w:rFonts w:ascii="Times New Roman" w:eastAsia="Times New Roman" w:hAnsi="Times New Roman" w:cs="Times New Roman"/>
      <w:sz w:val="22"/>
      <w:lang w:val="nb-NO" w:eastAsia="nb-NO"/>
    </w:rPr>
  </w:style>
  <w:style w:type="paragraph" w:customStyle="1" w:styleId="Bildetekst">
    <w:name w:val="Bildetekst_"/>
    <w:basedOn w:val="Normal"/>
    <w:autoRedefine/>
    <w:rsid w:val="006A611D"/>
    <w:pPr>
      <w:spacing w:before="240" w:line="276" w:lineRule="auto"/>
    </w:pPr>
    <w:rPr>
      <w:rFonts w:asciiTheme="majorHAnsi" w:eastAsia="Times New Roman" w:hAnsiTheme="majorHAnsi" w:cs="Arial"/>
      <w:color w:val="335C56" w:themeColor="accent1" w:themeShade="BF"/>
      <w:sz w:val="18"/>
      <w:szCs w:val="20"/>
      <w:lang w:eastAsia="nb-NO"/>
    </w:rPr>
  </w:style>
  <w:style w:type="paragraph" w:styleId="Revisjon">
    <w:name w:val="Revision"/>
    <w:hidden/>
    <w:uiPriority w:val="99"/>
    <w:semiHidden/>
    <w:rsid w:val="00822F8B"/>
    <w:rPr>
      <w:rFonts w:eastAsia="Times New Roman" w:cs="Times New Roman"/>
      <w:sz w:val="22"/>
      <w:lang w:val="nb-NO" w:eastAsia="nb-NO"/>
    </w:rPr>
  </w:style>
  <w:style w:type="table" w:styleId="Enkelttabell1">
    <w:name w:val="Table Simple 1"/>
    <w:aliases w:val="NORSØK standard"/>
    <w:basedOn w:val="Vanligtabell"/>
    <w:rsid w:val="00416153"/>
    <w:pPr>
      <w:spacing w:after="120"/>
      <w:jc w:val="both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StyleRowBandSize w:val="1"/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4" w:space="0" w:color="D9D9D9" w:themeColor="background1" w:themeShade="D9"/>
          <w:bottom w:val="single" w:sz="4" w:space="0" w:color="D9D9D9" w:themeColor="background1" w:themeShade="D9"/>
        </w:tcBorders>
        <w:shd w:val="clear" w:color="auto" w:fill="FFFFFF" w:themeFill="background1"/>
      </w:tcPr>
    </w:tblStylePr>
  </w:style>
  <w:style w:type="paragraph" w:customStyle="1" w:styleId="Tabelltittelogbilledtekst">
    <w:name w:val="Tabell tittel og billedtekst"/>
    <w:basedOn w:val="Normal"/>
    <w:next w:val="Normal"/>
    <w:autoRedefine/>
    <w:qFormat/>
    <w:rsid w:val="00CB7D2D"/>
    <w:pPr>
      <w:spacing w:before="120" w:line="240" w:lineRule="auto"/>
    </w:pPr>
    <w:rPr>
      <w:b/>
      <w:sz w:val="20"/>
      <w:lang w:val="en-GB"/>
    </w:rPr>
  </w:style>
  <w:style w:type="table" w:styleId="Lysskyggelegging">
    <w:name w:val="Light Shading"/>
    <w:basedOn w:val="Vanligtabell"/>
    <w:uiPriority w:val="60"/>
    <w:rsid w:val="002407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240778"/>
    <w:rPr>
      <w:color w:val="335C56" w:themeColor="accent1" w:themeShade="BF"/>
    </w:rPr>
    <w:tblPr>
      <w:tblStyleRowBandSize w:val="1"/>
      <w:tblStyleColBandSize w:val="1"/>
      <w:tblBorders>
        <w:top w:val="single" w:sz="8" w:space="0" w:color="457C74" w:themeColor="accent1"/>
        <w:bottom w:val="single" w:sz="8" w:space="0" w:color="457C7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7C74" w:themeColor="accent1"/>
          <w:left w:val="nil"/>
          <w:bottom w:val="single" w:sz="8" w:space="0" w:color="457C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7C74" w:themeColor="accent1"/>
          <w:left w:val="nil"/>
          <w:bottom w:val="single" w:sz="8" w:space="0" w:color="457C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DF" w:themeFill="accent1" w:themeFillTint="3F"/>
      </w:tcPr>
    </w:tblStylePr>
  </w:style>
  <w:style w:type="character" w:styleId="Sterk">
    <w:name w:val="Strong"/>
    <w:basedOn w:val="Standardskriftforavsnitt"/>
    <w:rsid w:val="00980ACE"/>
    <w:rPr>
      <w:rFonts w:asciiTheme="minorHAnsi" w:hAnsiTheme="minorHAnsi"/>
      <w:b/>
      <w:bCs/>
      <w:sz w:val="20"/>
    </w:rPr>
  </w:style>
  <w:style w:type="character" w:customStyle="1" w:styleId="ListeavsnittTegn">
    <w:name w:val="Listeavsnitt Tegn"/>
    <w:basedOn w:val="Standardskriftforavsnitt"/>
    <w:link w:val="Listeavsnitt"/>
    <w:uiPriority w:val="34"/>
    <w:rsid w:val="00980ACE"/>
    <w:rPr>
      <w:rFonts w:ascii="Georgia" w:hAnsi="Georgia"/>
      <w:sz w:val="22"/>
      <w:szCs w:val="22"/>
      <w:lang w:val="nb-NO"/>
    </w:rPr>
  </w:style>
  <w:style w:type="paragraph" w:customStyle="1" w:styleId="Normalmedbullets">
    <w:name w:val="Normal med bullets"/>
    <w:basedOn w:val="Normal"/>
    <w:next w:val="Normal"/>
    <w:qFormat/>
    <w:rsid w:val="00184BA7"/>
    <w:pPr>
      <w:numPr>
        <w:numId w:val="38"/>
      </w:numPr>
    </w:pPr>
  </w:style>
  <w:style w:type="paragraph" w:customStyle="1" w:styleId="Normalmednummering">
    <w:name w:val="Normal med nummering"/>
    <w:basedOn w:val="Normal"/>
    <w:next w:val="Normal"/>
    <w:qFormat/>
    <w:rsid w:val="00184BA7"/>
    <w:pPr>
      <w:numPr>
        <w:numId w:val="40"/>
      </w:numPr>
      <w:ind w:left="284"/>
    </w:pPr>
  </w:style>
  <w:style w:type="paragraph" w:customStyle="1" w:styleId="Forsideheading">
    <w:name w:val="Forside heading"/>
    <w:basedOn w:val="Overskrift3"/>
    <w:qFormat/>
    <w:rsid w:val="00565A2A"/>
    <w:pPr>
      <w:numPr>
        <w:ilvl w:val="0"/>
        <w:numId w:val="0"/>
      </w:numPr>
      <w:spacing w:before="100" w:beforeAutospacing="1" w:after="100" w:afterAutospacing="1"/>
    </w:pPr>
    <w:rPr>
      <w:color w:val="000000" w:themeColor="text1"/>
      <w:sz w:val="22"/>
      <w:szCs w:val="20"/>
    </w:rPr>
  </w:style>
  <w:style w:type="table" w:styleId="Vanligtabell2">
    <w:name w:val="Plain Table 2"/>
    <w:basedOn w:val="Vanligtabell"/>
    <w:uiPriority w:val="42"/>
    <w:rsid w:val="008962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Litteraturreferanse">
    <w:name w:val="Litteratur referanse"/>
    <w:basedOn w:val="Listeavsnitt"/>
    <w:qFormat/>
    <w:rsid w:val="00980ACE"/>
    <w:pPr>
      <w:spacing w:line="240" w:lineRule="auto"/>
    </w:pPr>
    <w:rPr>
      <w:sz w:val="18"/>
    </w:rPr>
  </w:style>
  <w:style w:type="character" w:styleId="Sidetall">
    <w:name w:val="page number"/>
    <w:basedOn w:val="Standardskriftforavsnitt"/>
    <w:uiPriority w:val="99"/>
    <w:semiHidden/>
    <w:unhideWhenUsed/>
    <w:rsid w:val="00D92F72"/>
    <w:rPr>
      <w:rFonts w:asciiTheme="majorHAnsi" w:hAnsiTheme="majorHAnsi"/>
      <w:sz w:val="18"/>
    </w:rPr>
  </w:style>
  <w:style w:type="paragraph" w:customStyle="1" w:styleId="Stil1">
    <w:name w:val="Stil1"/>
    <w:basedOn w:val="Rapporttittel"/>
    <w:qFormat/>
    <w:rsid w:val="008B19E3"/>
    <w:pPr>
      <w:framePr w:hSpace="0" w:wrap="auto" w:vAnchor="margin" w:hAnchor="text" w:xAlign="left" w:yAlign="inline"/>
      <w:suppressOverlap w:val="0"/>
    </w:pPr>
  </w:style>
  <w:style w:type="table" w:customStyle="1" w:styleId="Rutenettabelllys1">
    <w:name w:val="Rutenettabell lys1"/>
    <w:basedOn w:val="Vanligtabell"/>
    <w:uiPriority w:val="40"/>
    <w:rsid w:val="00BC31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Vanligtabell11">
    <w:name w:val="Vanlig tabell 11"/>
    <w:basedOn w:val="Vanligtabell"/>
    <w:uiPriority w:val="41"/>
    <w:rsid w:val="00BC318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31">
    <w:name w:val="Vanlig tabell 31"/>
    <w:basedOn w:val="Vanligtabell"/>
    <w:uiPriority w:val="43"/>
    <w:rsid w:val="00BC318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Ingenmellomrom">
    <w:name w:val="No Spacing"/>
    <w:uiPriority w:val="1"/>
    <w:qFormat/>
    <w:rsid w:val="00CD0C1F"/>
    <w:rPr>
      <w:rFonts w:eastAsiaTheme="minorHAnsi"/>
      <w:color w:val="595959" w:themeColor="text1" w:themeTint="A6"/>
      <w:sz w:val="18"/>
      <w:szCs w:val="22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CD0C1F"/>
    <w:rPr>
      <w:color w:val="808080"/>
      <w:shd w:val="clear" w:color="auto" w:fill="E6E6E6"/>
    </w:rPr>
  </w:style>
  <w:style w:type="table" w:styleId="Vanligtabell5">
    <w:name w:val="Plain Table 5"/>
    <w:basedOn w:val="Vanligtabell"/>
    <w:uiPriority w:val="45"/>
    <w:rsid w:val="008962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enettabell1lysuthevingsfarge1">
    <w:name w:val="Grid Table 1 Light Accent 1"/>
    <w:basedOn w:val="Vanligtabell"/>
    <w:uiPriority w:val="46"/>
    <w:rsid w:val="008962C2"/>
    <w:tblPr>
      <w:tblStyleRowBandSize w:val="1"/>
      <w:tblStyleColBandSize w:val="1"/>
      <w:tblBorders>
        <w:top w:val="single" w:sz="4" w:space="0" w:color="ADD1CC" w:themeColor="accent1" w:themeTint="66"/>
        <w:left w:val="single" w:sz="4" w:space="0" w:color="ADD1CC" w:themeColor="accent1" w:themeTint="66"/>
        <w:bottom w:val="single" w:sz="4" w:space="0" w:color="ADD1CC" w:themeColor="accent1" w:themeTint="66"/>
        <w:right w:val="single" w:sz="4" w:space="0" w:color="ADD1CC" w:themeColor="accent1" w:themeTint="66"/>
        <w:insideH w:val="single" w:sz="4" w:space="0" w:color="ADD1CC" w:themeColor="accent1" w:themeTint="66"/>
        <w:insideV w:val="single" w:sz="4" w:space="0" w:color="ADD1C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BBB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BBB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">
    <w:name w:val="Grid Table 1 Light"/>
    <w:basedOn w:val="Vanligtabell"/>
    <w:uiPriority w:val="46"/>
    <w:rsid w:val="008962C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1">
    <w:name w:val="Grid Table 4 Accent 1"/>
    <w:basedOn w:val="Vanligtabell"/>
    <w:uiPriority w:val="49"/>
    <w:rsid w:val="007435E9"/>
    <w:tblPr>
      <w:tblStyleRowBandSize w:val="1"/>
      <w:tblStyleColBandSize w:val="1"/>
      <w:tblBorders>
        <w:top w:val="single" w:sz="4" w:space="0" w:color="84BBB2" w:themeColor="accent1" w:themeTint="99"/>
        <w:left w:val="single" w:sz="4" w:space="0" w:color="84BBB2" w:themeColor="accent1" w:themeTint="99"/>
        <w:bottom w:val="single" w:sz="4" w:space="0" w:color="84BBB2" w:themeColor="accent1" w:themeTint="99"/>
        <w:right w:val="single" w:sz="4" w:space="0" w:color="84BBB2" w:themeColor="accent1" w:themeTint="99"/>
        <w:insideH w:val="single" w:sz="4" w:space="0" w:color="84BBB2" w:themeColor="accent1" w:themeTint="99"/>
        <w:insideV w:val="single" w:sz="4" w:space="0" w:color="84BBB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7C74" w:themeColor="accent1"/>
          <w:left w:val="single" w:sz="4" w:space="0" w:color="457C74" w:themeColor="accent1"/>
          <w:bottom w:val="single" w:sz="4" w:space="0" w:color="457C74" w:themeColor="accent1"/>
          <w:right w:val="single" w:sz="4" w:space="0" w:color="457C74" w:themeColor="accent1"/>
          <w:insideH w:val="nil"/>
          <w:insideV w:val="nil"/>
        </w:tcBorders>
        <w:shd w:val="clear" w:color="auto" w:fill="457C74" w:themeFill="accent1"/>
      </w:tcPr>
    </w:tblStylePr>
    <w:tblStylePr w:type="lastRow">
      <w:rPr>
        <w:b/>
        <w:bCs/>
      </w:rPr>
      <w:tblPr/>
      <w:tcPr>
        <w:tcBorders>
          <w:top w:val="double" w:sz="4" w:space="0" w:color="457C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8E5" w:themeFill="accent1" w:themeFillTint="33"/>
      </w:tcPr>
    </w:tblStylePr>
    <w:tblStylePr w:type="band1Horz">
      <w:tblPr/>
      <w:tcPr>
        <w:shd w:val="clear" w:color="auto" w:fill="D6E8E5" w:themeFill="accent1" w:themeFillTint="33"/>
      </w:tcPr>
    </w:tblStylePr>
  </w:style>
  <w:style w:type="table" w:styleId="Rutenettabell4uthevingsfarge3">
    <w:name w:val="Grid Table 4 Accent 3"/>
    <w:basedOn w:val="Vanligtabell"/>
    <w:uiPriority w:val="49"/>
    <w:rsid w:val="00A213B9"/>
    <w:tblPr>
      <w:tblStyleRowBandSize w:val="1"/>
      <w:tblStyleColBandSize w:val="1"/>
      <w:tblBorders>
        <w:top w:val="single" w:sz="4" w:space="0" w:color="A4D3AA" w:themeColor="accent3" w:themeTint="99"/>
        <w:left w:val="single" w:sz="4" w:space="0" w:color="A4D3AA" w:themeColor="accent3" w:themeTint="99"/>
        <w:bottom w:val="single" w:sz="4" w:space="0" w:color="A4D3AA" w:themeColor="accent3" w:themeTint="99"/>
        <w:right w:val="single" w:sz="4" w:space="0" w:color="A4D3AA" w:themeColor="accent3" w:themeTint="99"/>
        <w:insideH w:val="single" w:sz="4" w:space="0" w:color="A4D3AA" w:themeColor="accent3" w:themeTint="99"/>
        <w:insideV w:val="single" w:sz="4" w:space="0" w:color="A4D3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B672" w:themeColor="accent3"/>
          <w:left w:val="single" w:sz="4" w:space="0" w:color="69B672" w:themeColor="accent3"/>
          <w:bottom w:val="single" w:sz="4" w:space="0" w:color="69B672" w:themeColor="accent3"/>
          <w:right w:val="single" w:sz="4" w:space="0" w:color="69B672" w:themeColor="accent3"/>
          <w:insideH w:val="nil"/>
          <w:insideV w:val="nil"/>
        </w:tcBorders>
        <w:shd w:val="clear" w:color="auto" w:fill="69B672" w:themeFill="accent3"/>
      </w:tcPr>
    </w:tblStylePr>
    <w:tblStylePr w:type="lastRow">
      <w:rPr>
        <w:b/>
        <w:bCs/>
      </w:rPr>
      <w:tblPr/>
      <w:tcPr>
        <w:tcBorders>
          <w:top w:val="double" w:sz="4" w:space="0" w:color="69B67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0E2" w:themeFill="accent3" w:themeFillTint="33"/>
      </w:tcPr>
    </w:tblStylePr>
    <w:tblStylePr w:type="band1Horz">
      <w:tblPr/>
      <w:tcPr>
        <w:shd w:val="clear" w:color="auto" w:fill="E0F0E2" w:themeFill="accent3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A213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D3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D3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0E2" w:themeFill="accent3" w:themeFillTint="33"/>
      </w:tcPr>
    </w:tblStylePr>
    <w:tblStylePr w:type="band1Horz">
      <w:tblPr/>
      <w:tcPr>
        <w:shd w:val="clear" w:color="auto" w:fill="E0F0E2" w:themeFill="accent3" w:themeFillTint="33"/>
      </w:tcPr>
    </w:tblStylePr>
  </w:style>
  <w:style w:type="paragraph" w:styleId="Bildetekst0">
    <w:name w:val="caption"/>
    <w:basedOn w:val="Normal"/>
    <w:next w:val="Normal"/>
    <w:uiPriority w:val="35"/>
    <w:unhideWhenUsed/>
    <w:qFormat/>
    <w:rsid w:val="00A34B68"/>
    <w:pPr>
      <w:spacing w:after="200" w:line="240" w:lineRule="auto"/>
    </w:pPr>
    <w:rPr>
      <w:i/>
      <w:iCs/>
      <w:color w:val="09463C" w:themeColor="text2"/>
      <w:sz w:val="18"/>
      <w:szCs w:val="18"/>
    </w:rPr>
  </w:style>
  <w:style w:type="table" w:customStyle="1" w:styleId="Norsk">
    <w:name w:val="Norsøk"/>
    <w:basedOn w:val="Tabellrutenett4"/>
    <w:uiPriority w:val="99"/>
    <w:rsid w:val="00A34B68"/>
    <w:rPr>
      <w:rFonts w:ascii="Calibri" w:hAnsi="Calibri"/>
      <w:sz w:val="20"/>
      <w:szCs w:val="20"/>
      <w:lang w:val="nb-NO" w:eastAsia="nb-NO"/>
    </w:rPr>
    <w:tblPr>
      <w:tblStyleRowBandSize w:val="1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FFFFFF" w:themeFill="background1"/>
    </w:tcPr>
    <w:tblStylePr w:type="firstRow">
      <w:rPr>
        <w:b w:val="0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4E9D3" w:themeFill="background2" w:themeFillTint="99"/>
      </w:tcPr>
    </w:tblStylePr>
    <w:tblStylePr w:type="lastRow">
      <w:rPr>
        <w:b w:val="0"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4E9D3" w:themeFill="background2" w:themeFillTint="99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0F7F0" w:themeFill="background2" w:themeFillTint="33"/>
      </w:tcPr>
    </w:tblStylePr>
  </w:style>
  <w:style w:type="table" w:customStyle="1" w:styleId="Stil2">
    <w:name w:val="Stil2"/>
    <w:basedOn w:val="Vanligtabell"/>
    <w:uiPriority w:val="99"/>
    <w:rsid w:val="00185E1B"/>
    <w:rPr>
      <w:rFonts w:ascii="Calibri" w:hAnsi="Calibri"/>
    </w:rPr>
    <w:tblPr>
      <w:tblStyleRowBandSize w:val="1"/>
      <w:tblStyleColBandSize w:val="1"/>
    </w:tblPr>
    <w:tblStylePr w:type="firstRow">
      <w:tblPr/>
      <w:tcPr>
        <w:tcBorders>
          <w:top w:val="single" w:sz="4" w:space="0" w:color="478642" w:themeColor="background2" w:themeShade="80"/>
          <w:left w:val="nil"/>
          <w:bottom w:val="single" w:sz="4" w:space="0" w:color="478642" w:themeColor="background2" w:themeShade="80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478642" w:themeColor="background2" w:themeShade="80"/>
          <w:bottom w:val="single" w:sz="4" w:space="0" w:color="478642" w:themeColor="background2" w:themeShade="80"/>
        </w:tcBorders>
      </w:tcPr>
    </w:tblStylePr>
    <w:tblStylePr w:type="band2Horz">
      <w:tblPr/>
      <w:tcPr>
        <w:shd w:val="clear" w:color="auto" w:fill="F0F7F0" w:themeFill="background2" w:themeFillTint="33"/>
      </w:tcPr>
    </w:tblStylePr>
  </w:style>
  <w:style w:type="table" w:styleId="Tabellrutenett4">
    <w:name w:val="Table Grid 4"/>
    <w:basedOn w:val="Vanligtabell"/>
    <w:uiPriority w:val="99"/>
    <w:semiHidden/>
    <w:unhideWhenUsed/>
    <w:rsid w:val="00A34B68"/>
    <w:pPr>
      <w:spacing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883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3311"/>
    <w:rPr>
      <w:rFonts w:ascii="Segoe UI" w:hAnsi="Segoe UI" w:cs="Segoe UI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jp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http://www.bspp.org.uk/mppo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viten.com/nyviten/klingen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5.xm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hared%20Folders\Kommunikasjon\Kommunikasjon\Maler\Rapport\NORS&#216;K%20Rapport%20Gr&#248;nn%20NORSK%20(mal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S:\Shared%20Folders\Prosjekt\P&#229;g&#229;ende%20Prosjekt\6084%20Energiteknologi\Tingvoll%20ga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en-US"/>
              <a:t>Strømforbruk over året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'kWh over året'!$E$3</c:f>
              <c:strCache>
                <c:ptCount val="1"/>
                <c:pt idx="0">
                  <c:v>kWh per mnd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'kWh over året'!$F$4:$F$29</c:f>
              <c:numCache>
                <c:formatCode>mmm\-yy</c:formatCode>
                <c:ptCount val="24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</c:numCache>
            </c:numRef>
          </c:cat>
          <c:val>
            <c:numRef>
              <c:f>'kWh over året'!$E$4:$E$29</c:f>
              <c:numCache>
                <c:formatCode>General</c:formatCode>
                <c:ptCount val="24"/>
                <c:pt idx="0">
                  <c:v>8940</c:v>
                </c:pt>
                <c:pt idx="1">
                  <c:v>7740</c:v>
                </c:pt>
                <c:pt idx="2">
                  <c:v>9120</c:v>
                </c:pt>
                <c:pt idx="3">
                  <c:v>10140</c:v>
                </c:pt>
                <c:pt idx="4">
                  <c:v>9240</c:v>
                </c:pt>
                <c:pt idx="5">
                  <c:v>9660</c:v>
                </c:pt>
                <c:pt idx="6">
                  <c:v>6720</c:v>
                </c:pt>
                <c:pt idx="7">
                  <c:v>5640</c:v>
                </c:pt>
                <c:pt idx="8">
                  <c:v>4500</c:v>
                </c:pt>
                <c:pt idx="9">
                  <c:v>5160</c:v>
                </c:pt>
                <c:pt idx="10">
                  <c:v>4920</c:v>
                </c:pt>
                <c:pt idx="11">
                  <c:v>5220</c:v>
                </c:pt>
                <c:pt idx="12">
                  <c:v>5220</c:v>
                </c:pt>
                <c:pt idx="13">
                  <c:v>8040</c:v>
                </c:pt>
                <c:pt idx="14">
                  <c:v>8100</c:v>
                </c:pt>
                <c:pt idx="15">
                  <c:v>7380</c:v>
                </c:pt>
                <c:pt idx="16">
                  <c:v>6480</c:v>
                </c:pt>
                <c:pt idx="17">
                  <c:v>6720</c:v>
                </c:pt>
                <c:pt idx="18">
                  <c:v>5760</c:v>
                </c:pt>
                <c:pt idx="19">
                  <c:v>5100</c:v>
                </c:pt>
                <c:pt idx="20">
                  <c:v>4380</c:v>
                </c:pt>
                <c:pt idx="21">
                  <c:v>4740</c:v>
                </c:pt>
                <c:pt idx="22">
                  <c:v>4380</c:v>
                </c:pt>
                <c:pt idx="23">
                  <c:v>4920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9D-4A94-97DA-E297EE7A7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7548672"/>
        <c:axId val="557547032"/>
      </c:lineChart>
      <c:dateAx>
        <c:axId val="55754867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nb-NO"/>
          </a:p>
        </c:txPr>
        <c:crossAx val="557547032"/>
        <c:crosses val="autoZero"/>
        <c:auto val="1"/>
        <c:lblOffset val="100"/>
        <c:baseTimeUnit val="months"/>
      </c:dateAx>
      <c:valAx>
        <c:axId val="557547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nb-NO"/>
                  <a:t>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j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nb-NO"/>
          </a:p>
        </c:txPr>
        <c:crossAx val="55754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j-lt"/>
        </a:defRPr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NIBIO">
  <a:themeElements>
    <a:clrScheme name="NIBIO">
      <a:dk1>
        <a:sysClr val="windowText" lastClr="000000"/>
      </a:dk1>
      <a:lt1>
        <a:sysClr val="window" lastClr="FFFFFF"/>
      </a:lt1>
      <a:dk2>
        <a:srgbClr val="09463C"/>
      </a:dk2>
      <a:lt2>
        <a:srgbClr val="B9DBB6"/>
      </a:lt2>
      <a:accent1>
        <a:srgbClr val="457C74"/>
      </a:accent1>
      <a:accent2>
        <a:srgbClr val="B7C007"/>
      </a:accent2>
      <a:accent3>
        <a:srgbClr val="69B672"/>
      </a:accent3>
      <a:accent4>
        <a:srgbClr val="FFCE09"/>
      </a:accent4>
      <a:accent5>
        <a:srgbClr val="E94E0F"/>
      </a:accent5>
      <a:accent6>
        <a:srgbClr val="128C2F"/>
      </a:accent6>
      <a:hlink>
        <a:srgbClr val="E1370F"/>
      </a:hlink>
      <a:folHlink>
        <a:srgbClr val="128C2F"/>
      </a:folHlink>
    </a:clrScheme>
    <a:fontScheme name="NIBIO">
      <a:majorFont>
        <a:latin typeface="Calibri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767A65949D494588EEF38DBE24F3B4" ma:contentTypeVersion="2" ma:contentTypeDescription="Opprett et nytt dokument." ma:contentTypeScope="" ma:versionID="98a989602ed79e126b7277025e678d2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80b565cbe769558313b14981ee16d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8" nillable="true" ma:displayName="Antall koblinger" ma:internalName="LikesCount">
      <xsd:simpleType>
        <xsd:restriction base="dms:Unknown"/>
      </xsd:simpleType>
    </xsd:element>
    <xsd:element name="LikedBy" ma:index="9" nillable="true" ma:displayName="Likes av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LikedBy xmlns="http://schemas.microsoft.com/sharepoint/v3">
      <UserInfo>
        <DisplayName/>
        <AccountId xsi:nil="true"/>
        <AccountType/>
      </UserInfo>
    </LikedB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6B0CB-9E1E-4C75-8010-919754E52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5E5B3-61C8-41D6-B3EF-69D89B2C5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C316E8-8253-4A5E-ADAE-3293F66B44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F4DC477-3B9A-48E3-AD14-F8C153C2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NORSØK Rapport Grønn NORSK (mal)</Template>
  <TotalTime>0</TotalTime>
  <Pages>20</Pages>
  <Words>2193</Words>
  <Characters>11624</Characters>
  <Application>Microsoft Office Word</Application>
  <DocSecurity>0</DocSecurity>
  <Lines>96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Innledning</vt:lpstr>
      <vt:lpstr>    Dette er nummerert overskrift 2</vt:lpstr>
      <vt:lpstr>        Dette er nummerert overskrift 3</vt:lpstr>
      <vt:lpstr>Resultater</vt:lpstr>
      <vt:lpstr>Diskusjon</vt:lpstr>
      <vt:lpstr>Konklusjoner</vt:lpstr>
      <vt:lpstr>        Forkortelser, nomenklatur, enheter m.m.</vt:lpstr>
      <vt:lpstr>        Tabeller</vt:lpstr>
      <vt:lpstr>        Figur er (bilder, grafer, diagrammer, tegninger og andre illustrasjoner)</vt:lpstr>
      <vt:lpstr>        Referanser i tekst og referanseliste</vt:lpstr>
    </vt:vector>
  </TitlesOfParts>
  <LinksUpToDate>false</LinksUpToDate>
  <CharactersWithSpaces>13790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2020-11-05T14:10:00Z</dcterms:created>
  <dcterms:modified xsi:type="dcterms:W3CDTF">2021-01-22T08:04:00Z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0x0101003F767A65949D494588EEF38DBE24F3B4</vt:lpwstr>
  </property>
</Properties>
</file>