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pPr w:leftFromText="142" w:rightFromText="142" w:vertAnchor="page" w:horzAnchor="page" w:tblpX="2449" w:tblpY="4705"/>
        <w:tblW w:w="9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656A43" w:rsidRPr="00012440" w:rsidTr="00656A43">
        <w:trPr>
          <w:trHeight w:val="229"/>
        </w:trPr>
        <w:tc>
          <w:tcPr>
            <w:tcW w:w="9205" w:type="dxa"/>
            <w:tcMar>
              <w:top w:w="28" w:type="dxa"/>
              <w:left w:w="0" w:type="dxa"/>
              <w:right w:w="57" w:type="dxa"/>
            </w:tcMar>
            <w:vAlign w:val="center"/>
          </w:tcPr>
          <w:p w:rsidR="00656A43" w:rsidRPr="00147BC5" w:rsidRDefault="00656A43" w:rsidP="00656A43">
            <w:pPr>
              <w:pStyle w:val="ForsideheadingNORSKRAPPORT"/>
            </w:pPr>
            <w:bookmarkStart w:id="0" w:name="_Toc297202398"/>
            <w:r w:rsidRPr="00147BC5">
              <w:t>NORSØK R</w:t>
            </w:r>
            <w:r w:rsidR="00266EFF">
              <w:t>EPORT</w:t>
            </w:r>
            <w:r w:rsidRPr="00147BC5">
              <w:t xml:space="preserve"> | VOL.</w:t>
            </w:r>
            <w:r w:rsidR="00D93556">
              <w:t xml:space="preserve"> </w:t>
            </w:r>
            <w:proofErr w:type="spellStart"/>
            <w:proofErr w:type="gramStart"/>
            <w:r>
              <w:t>X</w:t>
            </w:r>
            <w:proofErr w:type="spellEnd"/>
            <w:r w:rsidRPr="00147BC5">
              <w:t xml:space="preserve">  |</w:t>
            </w:r>
            <w:proofErr w:type="gramEnd"/>
            <w:r w:rsidRPr="00147BC5">
              <w:t xml:space="preserve">  NR. </w:t>
            </w:r>
            <w:proofErr w:type="spellStart"/>
            <w:r w:rsidR="00D93556">
              <w:t>X</w:t>
            </w:r>
            <w:proofErr w:type="spellEnd"/>
            <w:r w:rsidRPr="00147BC5">
              <w:t xml:space="preserve"> | 20</w:t>
            </w:r>
            <w:r w:rsidR="00824BF2">
              <w:t>2</w:t>
            </w:r>
            <w:r w:rsidR="00266EFF">
              <w:t xml:space="preserve">1 </w:t>
            </w:r>
          </w:p>
        </w:tc>
      </w:tr>
    </w:tbl>
    <w:p w:rsidR="005675D8" w:rsidRPr="00012440" w:rsidRDefault="0094367A" w:rsidP="00FB4199">
      <w:pPr>
        <w:spacing w:line="240" w:lineRule="auto"/>
      </w:pPr>
      <w:r w:rsidRPr="005457B6">
        <w:rPr>
          <w:noProof/>
          <w:lang w:eastAsia="nb-NO"/>
        </w:rPr>
        <w:drawing>
          <wp:anchor distT="0" distB="0" distL="114300" distR="114300" simplePos="0" relativeHeight="251667456" behindDoc="0" locked="0" layoutInCell="1" allowOverlap="1" wp14:anchorId="25550D68" wp14:editId="4AF01164">
            <wp:simplePos x="0" y="0"/>
            <wp:positionH relativeFrom="column">
              <wp:posOffset>-636104</wp:posOffset>
            </wp:positionH>
            <wp:positionV relativeFrom="page">
              <wp:posOffset>401293</wp:posOffset>
            </wp:positionV>
            <wp:extent cx="1804883" cy="741733"/>
            <wp:effectExtent l="0" t="0" r="5080" b="1270"/>
            <wp:wrapNone/>
            <wp:docPr id="1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BIO_logo_HORISONTAL_SOR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4883" cy="741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rutenett"/>
        <w:tblpPr w:leftFromText="142" w:rightFromText="142" w:vertAnchor="page" w:horzAnchor="page" w:tblpX="1802" w:tblpY="2345"/>
        <w:tblOverlap w:val="never"/>
        <w:tblW w:w="9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9"/>
      </w:tblGrid>
      <w:tr w:rsidR="00175F11" w:rsidRPr="00012440" w:rsidTr="00175F11">
        <w:trPr>
          <w:trHeight w:val="2304"/>
        </w:trPr>
        <w:tc>
          <w:tcPr>
            <w:tcW w:w="9819" w:type="dxa"/>
            <w:tcMar>
              <w:left w:w="0" w:type="dxa"/>
              <w:right w:w="28" w:type="dxa"/>
            </w:tcMar>
            <w:vAlign w:val="center"/>
          </w:tcPr>
          <w:bookmarkStart w:id="1" w:name="_Toc429481791"/>
          <w:bookmarkStart w:id="2" w:name="_Toc429482474"/>
          <w:p w:rsidR="00175F11" w:rsidRPr="00581565" w:rsidRDefault="00266EFF" w:rsidP="00581565">
            <w:pPr>
              <w:pStyle w:val="Rapporttittel"/>
              <w:framePr w:hSpace="0" w:wrap="auto" w:vAnchor="margin" w:hAnchor="text" w:xAlign="left" w:yAlign="inline"/>
              <w:suppressOverlap w:val="0"/>
            </w:pPr>
            <w:r>
              <w:fldChar w:fldCharType="begin">
                <w:ffData>
                  <w:name w:val="Tekst3"/>
                  <w:enabled/>
                  <w:calcOnExit w:val="0"/>
                  <w:textInput>
                    <w:default w:val="[Report title]"/>
                    <w:format w:val="[Rapport tittel]] "/>
                  </w:textInput>
                </w:ffData>
              </w:fldChar>
            </w:r>
            <w:bookmarkStart w:id="3" w:name="Teks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[Report title]</w:t>
            </w:r>
            <w:r>
              <w:fldChar w:fldCharType="end"/>
            </w:r>
            <w:bookmarkEnd w:id="3"/>
          </w:p>
          <w:p w:rsidR="003906B1" w:rsidRPr="00581565" w:rsidRDefault="00266EFF" w:rsidP="00581565">
            <w:pPr>
              <w:pStyle w:val="Undertittelrapportforsiden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Tekst4"/>
                  <w:enabled/>
                  <w:calcOnExit w:val="0"/>
                  <w:textInput>
                    <w:default w:val="[Subtitle]"/>
                    <w:format w:val="[Undertitle]"/>
                  </w:textInput>
                </w:ffData>
              </w:fldChar>
            </w:r>
            <w:bookmarkStart w:id="4" w:name="Teks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[Subtitle]</w:t>
            </w:r>
            <w:r>
              <w:fldChar w:fldCharType="end"/>
            </w:r>
            <w:bookmarkEnd w:id="4"/>
            <w:r w:rsidR="007435E9">
              <w:t xml:space="preserve"> </w:t>
            </w:r>
          </w:p>
        </w:tc>
      </w:tr>
    </w:tbl>
    <w:p w:rsidR="00DC2CBD" w:rsidRPr="00012440" w:rsidRDefault="0094367A" w:rsidP="00DC2CBD">
      <w:pPr>
        <w:spacing w:line="240" w:lineRule="auto"/>
      </w:pPr>
      <w:r>
        <w:rPr>
          <w:noProof/>
          <w:lang w:eastAsia="nb-NO"/>
        </w:rPr>
        <w:drawing>
          <wp:anchor distT="0" distB="0" distL="114300" distR="114300" simplePos="0" relativeHeight="251669504" behindDoc="0" locked="0" layoutInCell="1" allowOverlap="1" wp14:anchorId="36A72AB3" wp14:editId="461DD9D0">
            <wp:simplePos x="0" y="0"/>
            <wp:positionH relativeFrom="margin">
              <wp:posOffset>-711227</wp:posOffset>
            </wp:positionH>
            <wp:positionV relativeFrom="margin">
              <wp:posOffset>508801</wp:posOffset>
            </wp:positionV>
            <wp:extent cx="7181850" cy="6108700"/>
            <wp:effectExtent l="0" t="0" r="0" b="6350"/>
            <wp:wrapNone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IBIO_skog.jpg"/>
                    <pic:cNvPicPr/>
                  </pic:nvPicPr>
                  <pic:blipFill rotWithShape="1">
                    <a:blip r:embed="rId12"/>
                    <a:srcRect l="1" t="4031" r="21167" b="977"/>
                    <a:stretch/>
                  </pic:blipFill>
                  <pic:spPr bwMode="auto">
                    <a:xfrm>
                      <a:off x="0" y="0"/>
                      <a:ext cx="7181850" cy="6108700"/>
                    </a:xfrm>
                    <a:prstGeom prst="rect">
                      <a:avLst/>
                    </a:prstGeom>
                    <a:solidFill>
                      <a:srgbClr val="93C34B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600" w:rsidRPr="00012440" w:rsidRDefault="00B43911" w:rsidP="006E4747">
      <w:pPr>
        <w:spacing w:after="0" w:line="240" w:lineRule="auto"/>
      </w:pPr>
      <w:r w:rsidRPr="00012440">
        <w:br w:type="page"/>
      </w:r>
    </w:p>
    <w:tbl>
      <w:tblPr>
        <w:tblW w:w="9072" w:type="dxa"/>
        <w:tblInd w:w="85" w:type="dxa"/>
        <w:shd w:val="clear" w:color="auto" w:fill="FFFFFF" w:themeFill="background1"/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9072"/>
      </w:tblGrid>
      <w:tr w:rsidR="00DE5600" w:rsidRPr="00012440" w:rsidTr="002B60A1">
        <w:tc>
          <w:tcPr>
            <w:tcW w:w="9496" w:type="dxa"/>
            <w:shd w:val="clear" w:color="auto" w:fill="FFFFFF" w:themeFill="background1"/>
            <w:hideMark/>
          </w:tcPr>
          <w:p w:rsidR="00DE5600" w:rsidRPr="00012440" w:rsidRDefault="00E333F1" w:rsidP="00DD074B">
            <w:pPr>
              <w:pStyle w:val="Etikett"/>
              <w:rPr>
                <w:color w:val="000000" w:themeColor="text1"/>
                <w:lang w:eastAsia="nb-NO"/>
              </w:rPr>
            </w:pPr>
            <w:r>
              <w:rPr>
                <w:color w:val="000000" w:themeColor="text1"/>
                <w:lang w:eastAsia="nb-NO"/>
              </w:rPr>
              <w:lastRenderedPageBreak/>
              <w:t>Tit</w:t>
            </w:r>
            <w:r w:rsidR="00266EFF">
              <w:rPr>
                <w:color w:val="000000" w:themeColor="text1"/>
                <w:lang w:eastAsia="nb-NO"/>
              </w:rPr>
              <w:t>LE</w:t>
            </w:r>
          </w:p>
        </w:tc>
      </w:tr>
      <w:tr w:rsidR="00DE5600" w:rsidRPr="00824BF2" w:rsidTr="00CF0B06">
        <w:tc>
          <w:tcPr>
            <w:tcW w:w="9496" w:type="dxa"/>
            <w:tcBorders>
              <w:top w:val="nil"/>
              <w:left w:val="nil"/>
              <w:bottom w:val="single" w:sz="4" w:space="0" w:color="B3D1E1"/>
            </w:tcBorders>
            <w:shd w:val="clear" w:color="auto" w:fill="FFFFFF" w:themeFill="background1"/>
            <w:hideMark/>
          </w:tcPr>
          <w:p w:rsidR="00DE5600" w:rsidRPr="008253D2" w:rsidRDefault="000E35BF" w:rsidP="00FF2889">
            <w:pPr>
              <w:rPr>
                <w:color w:val="000000" w:themeColor="text1"/>
                <w:lang w:val="nn-NO" w:eastAsia="nb-NO"/>
              </w:rPr>
            </w:pPr>
            <w:r>
              <w:rPr>
                <w:color w:val="000000" w:themeColor="text1"/>
                <w:lang w:eastAsia="nb-NO"/>
              </w:rPr>
              <w:fldChar w:fldCharType="begin">
                <w:ffData>
                  <w:name w:val="Tekst7"/>
                  <w:enabled/>
                  <w:calcOnExit w:val="0"/>
                  <w:textInput>
                    <w:default w:val="[Sett inn tittel / insert title] "/>
                    <w:format w:val="[Sett inn tittel / inclose title name] "/>
                  </w:textInput>
                </w:ffData>
              </w:fldChar>
            </w:r>
            <w:bookmarkStart w:id="5" w:name="Tekst7"/>
            <w:r w:rsidRPr="008253D2">
              <w:rPr>
                <w:color w:val="000000" w:themeColor="text1"/>
                <w:lang w:val="nn-NO" w:eastAsia="nb-NO"/>
              </w:rPr>
              <w:instrText xml:space="preserve"> FORMTEXT </w:instrText>
            </w:r>
            <w:r>
              <w:rPr>
                <w:color w:val="000000" w:themeColor="text1"/>
                <w:lang w:eastAsia="nb-NO"/>
              </w:rPr>
            </w:r>
            <w:r>
              <w:rPr>
                <w:color w:val="000000" w:themeColor="text1"/>
                <w:lang w:eastAsia="nb-NO"/>
              </w:rPr>
              <w:fldChar w:fldCharType="separate"/>
            </w:r>
            <w:r w:rsidRPr="008253D2">
              <w:rPr>
                <w:noProof/>
                <w:color w:val="000000" w:themeColor="text1"/>
                <w:lang w:val="nn-NO" w:eastAsia="nb-NO"/>
              </w:rPr>
              <w:t xml:space="preserve">[Sett inn tittel / insert title] </w:t>
            </w:r>
            <w:r>
              <w:rPr>
                <w:color w:val="000000" w:themeColor="text1"/>
                <w:lang w:eastAsia="nb-NO"/>
              </w:rPr>
              <w:fldChar w:fldCharType="end"/>
            </w:r>
            <w:bookmarkEnd w:id="5"/>
            <w:r w:rsidR="00FF2889" w:rsidRPr="008253D2">
              <w:rPr>
                <w:color w:val="000000" w:themeColor="text1"/>
                <w:lang w:val="nn-NO" w:eastAsia="nb-NO"/>
              </w:rPr>
              <w:t xml:space="preserve"> </w:t>
            </w:r>
          </w:p>
        </w:tc>
      </w:tr>
      <w:tr w:rsidR="00DE5600" w:rsidRPr="00012440" w:rsidTr="00CF0B06">
        <w:tc>
          <w:tcPr>
            <w:tcW w:w="9496" w:type="dxa"/>
            <w:tcBorders>
              <w:top w:val="single" w:sz="4" w:space="0" w:color="B3D1E1"/>
              <w:left w:val="nil"/>
              <w:bottom w:val="nil"/>
            </w:tcBorders>
            <w:shd w:val="clear" w:color="auto" w:fill="FFFFFF" w:themeFill="background1"/>
            <w:hideMark/>
          </w:tcPr>
          <w:p w:rsidR="00DE5600" w:rsidRPr="00012440" w:rsidRDefault="00266EFF" w:rsidP="00DD074B">
            <w:pPr>
              <w:pStyle w:val="Etikett"/>
              <w:rPr>
                <w:color w:val="000000" w:themeColor="text1"/>
                <w:lang w:eastAsia="nb-NO"/>
              </w:rPr>
            </w:pPr>
            <w:r>
              <w:rPr>
                <w:color w:val="000000" w:themeColor="text1"/>
                <w:lang w:eastAsia="nb-NO"/>
              </w:rPr>
              <w:t>Author(S)</w:t>
            </w:r>
          </w:p>
        </w:tc>
      </w:tr>
      <w:tr w:rsidR="00DE5600" w:rsidRPr="00012440" w:rsidTr="002B60A1">
        <w:tc>
          <w:tcPr>
            <w:tcW w:w="9496" w:type="dxa"/>
            <w:shd w:val="clear" w:color="auto" w:fill="FFFFFF" w:themeFill="background1"/>
            <w:hideMark/>
          </w:tcPr>
          <w:p w:rsidR="00DE5600" w:rsidRPr="00030955" w:rsidRDefault="000E35BF" w:rsidP="00DD074B">
            <w:pPr>
              <w:rPr>
                <w:color w:val="000000" w:themeColor="text1"/>
                <w:lang w:eastAsia="nb-NO"/>
              </w:rPr>
            </w:pPr>
            <w:r>
              <w:rPr>
                <w:color w:val="000000" w:themeColor="text1"/>
                <w:lang w:eastAsia="nb-NO"/>
              </w:rPr>
              <w:fldChar w:fldCharType="begin">
                <w:ffData>
                  <w:name w:val="Tekst8"/>
                  <w:enabled/>
                  <w:calcOnExit w:val="0"/>
                  <w:textInput>
                    <w:default w:val="[Sett inn navn på forfatter(e) / Insert name(s) of author(s)] "/>
                    <w:format w:val="[Sett inn navn til forfatter(-e) navn / inclose name of author(-"/>
                  </w:textInput>
                </w:ffData>
              </w:fldChar>
            </w:r>
            <w:bookmarkStart w:id="6" w:name="Tekst8"/>
            <w:r>
              <w:rPr>
                <w:color w:val="000000" w:themeColor="text1"/>
                <w:lang w:eastAsia="nb-NO"/>
              </w:rPr>
              <w:instrText xml:space="preserve"> FORMTEXT </w:instrText>
            </w:r>
            <w:r>
              <w:rPr>
                <w:color w:val="000000" w:themeColor="text1"/>
                <w:lang w:eastAsia="nb-NO"/>
              </w:rPr>
            </w:r>
            <w:r>
              <w:rPr>
                <w:color w:val="000000" w:themeColor="text1"/>
                <w:lang w:eastAsia="nb-NO"/>
              </w:rPr>
              <w:fldChar w:fldCharType="separate"/>
            </w:r>
            <w:r>
              <w:rPr>
                <w:noProof/>
                <w:color w:val="000000" w:themeColor="text1"/>
                <w:lang w:eastAsia="nb-NO"/>
              </w:rPr>
              <w:t xml:space="preserve">[Sett inn navn på forfatter(e) / Insert name(s) of author(s)] </w:t>
            </w:r>
            <w:r>
              <w:rPr>
                <w:color w:val="000000" w:themeColor="text1"/>
                <w:lang w:eastAsia="nb-NO"/>
              </w:rPr>
              <w:fldChar w:fldCharType="end"/>
            </w:r>
            <w:bookmarkEnd w:id="6"/>
          </w:p>
        </w:tc>
      </w:tr>
    </w:tbl>
    <w:p w:rsidR="00DE5600" w:rsidRPr="00012440" w:rsidRDefault="00DE5600" w:rsidP="005675D8">
      <w:pPr>
        <w:tabs>
          <w:tab w:val="left" w:pos="2454"/>
        </w:tabs>
        <w:rPr>
          <w:rFonts w:ascii="Trebuchet MS" w:eastAsia="Times New Roman" w:hAnsi="Trebuchet MS" w:cs="Times New Roman"/>
          <w:color w:val="000000" w:themeColor="text1"/>
          <w:sz w:val="16"/>
          <w:szCs w:val="16"/>
        </w:rPr>
      </w:pPr>
    </w:p>
    <w:tbl>
      <w:tblPr>
        <w:tblW w:w="9072" w:type="dxa"/>
        <w:tblInd w:w="85" w:type="dxa"/>
        <w:tblBorders>
          <w:insideH w:val="single" w:sz="4" w:space="0" w:color="D4E9D3" w:themeColor="background2" w:themeTint="99"/>
          <w:insideV w:val="single" w:sz="4" w:space="0" w:color="D4E9D3" w:themeColor="background2" w:themeTint="99"/>
        </w:tblBorders>
        <w:shd w:val="clear" w:color="auto" w:fill="FFFFFF" w:themeFill="background1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1220"/>
        <w:gridCol w:w="1355"/>
        <w:gridCol w:w="315"/>
        <w:gridCol w:w="2784"/>
        <w:gridCol w:w="1825"/>
        <w:gridCol w:w="1573"/>
      </w:tblGrid>
      <w:tr w:rsidR="00682A6D" w:rsidRPr="00012440" w:rsidTr="00A34B68">
        <w:trPr>
          <w:trHeight w:val="437"/>
        </w:trPr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B3D1E1"/>
            </w:tcBorders>
            <w:shd w:val="clear" w:color="auto" w:fill="FFFFFF" w:themeFill="background1"/>
            <w:tcMar>
              <w:right w:w="28" w:type="dxa"/>
            </w:tcMar>
          </w:tcPr>
          <w:p w:rsidR="00682A6D" w:rsidRPr="00012440" w:rsidRDefault="0037545A" w:rsidP="00DD074B">
            <w:pPr>
              <w:pStyle w:val="Etikett"/>
              <w:rPr>
                <w:lang w:eastAsia="nb-NO"/>
              </w:rPr>
            </w:pPr>
            <w:r w:rsidRPr="00012440">
              <w:rPr>
                <w:lang w:eastAsia="nb-NO"/>
              </w:rPr>
              <w:t>Dat</w:t>
            </w:r>
            <w:r w:rsidR="00E333F1">
              <w:rPr>
                <w:lang w:eastAsia="nb-NO"/>
              </w:rPr>
              <w:t>O</w:t>
            </w:r>
            <w:r w:rsidRPr="00012440">
              <w:rPr>
                <w:lang w:eastAsia="nb-NO"/>
              </w:rPr>
              <w:t>:</w:t>
            </w:r>
          </w:p>
        </w:tc>
        <w:tc>
          <w:tcPr>
            <w:tcW w:w="1355" w:type="dxa"/>
            <w:tcBorders>
              <w:top w:val="nil"/>
              <w:left w:val="single" w:sz="4" w:space="0" w:color="B3D1E1"/>
              <w:bottom w:val="nil"/>
              <w:right w:val="single" w:sz="4" w:space="0" w:color="B3D1E1"/>
            </w:tcBorders>
            <w:shd w:val="clear" w:color="auto" w:fill="FFFFFF" w:themeFill="background1"/>
            <w:tcMar>
              <w:right w:w="28" w:type="dxa"/>
            </w:tcMar>
            <w:hideMark/>
          </w:tcPr>
          <w:p w:rsidR="00682A6D" w:rsidRPr="00012440" w:rsidRDefault="00E333F1" w:rsidP="00DD074B">
            <w:pPr>
              <w:pStyle w:val="Etikett"/>
              <w:rPr>
                <w:lang w:eastAsia="nb-NO"/>
              </w:rPr>
            </w:pPr>
            <w:r>
              <w:rPr>
                <w:lang w:eastAsia="nb-NO"/>
              </w:rPr>
              <w:t>R</w:t>
            </w:r>
            <w:r w:rsidR="00266EFF">
              <w:rPr>
                <w:lang w:eastAsia="nb-NO"/>
              </w:rPr>
              <w:t>E</w:t>
            </w:r>
            <w:r>
              <w:rPr>
                <w:lang w:eastAsia="nb-NO"/>
              </w:rPr>
              <w:t>PORT</w:t>
            </w:r>
            <w:r w:rsidR="0037545A" w:rsidRPr="00012440">
              <w:rPr>
                <w:lang w:eastAsia="nb-NO"/>
              </w:rPr>
              <w:t xml:space="preserve"> N</w:t>
            </w:r>
            <w:r w:rsidR="00824BF2">
              <w:rPr>
                <w:lang w:eastAsia="nb-NO"/>
              </w:rPr>
              <w:t>R</w:t>
            </w:r>
            <w:r w:rsidR="00682A6D">
              <w:rPr>
                <w:lang w:eastAsia="nb-NO"/>
              </w:rPr>
              <w:t>.</w:t>
            </w:r>
            <w:r w:rsidR="00682A6D" w:rsidRPr="00012440">
              <w:rPr>
                <w:lang w:eastAsia="nb-NO"/>
              </w:rPr>
              <w:br/>
            </w:r>
          </w:p>
        </w:tc>
        <w:tc>
          <w:tcPr>
            <w:tcW w:w="3099" w:type="dxa"/>
            <w:gridSpan w:val="2"/>
            <w:tcBorders>
              <w:top w:val="nil"/>
              <w:left w:val="single" w:sz="4" w:space="0" w:color="B3D1E1"/>
              <w:bottom w:val="nil"/>
              <w:right w:val="single" w:sz="4" w:space="0" w:color="B3D1E1"/>
            </w:tcBorders>
            <w:shd w:val="clear" w:color="auto" w:fill="FFFFFF" w:themeFill="background1"/>
            <w:tcMar>
              <w:right w:w="28" w:type="dxa"/>
            </w:tcMar>
            <w:hideMark/>
          </w:tcPr>
          <w:p w:rsidR="00682A6D" w:rsidRPr="00012440" w:rsidRDefault="00682A6D" w:rsidP="00DD074B">
            <w:pPr>
              <w:pStyle w:val="Etikett"/>
              <w:rPr>
                <w:lang w:eastAsia="nb-NO"/>
              </w:rPr>
            </w:pPr>
          </w:p>
        </w:tc>
        <w:tc>
          <w:tcPr>
            <w:tcW w:w="3398" w:type="dxa"/>
            <w:gridSpan w:val="2"/>
            <w:vMerge w:val="restart"/>
            <w:tcBorders>
              <w:top w:val="nil"/>
              <w:left w:val="single" w:sz="4" w:space="0" w:color="B3D1E1"/>
              <w:right w:val="single" w:sz="4" w:space="0" w:color="B3D1E1"/>
            </w:tcBorders>
            <w:shd w:val="clear" w:color="auto" w:fill="FFFFFF" w:themeFill="background1"/>
            <w:tcMar>
              <w:right w:w="28" w:type="dxa"/>
            </w:tcMar>
            <w:hideMark/>
          </w:tcPr>
          <w:p w:rsidR="00682A6D" w:rsidRPr="00012440" w:rsidRDefault="00682A6D" w:rsidP="00DD074B">
            <w:pPr>
              <w:pStyle w:val="Etikett"/>
              <w:rPr>
                <w:lang w:eastAsia="nb-NO"/>
              </w:rPr>
            </w:pPr>
            <w:r w:rsidRPr="00012440">
              <w:rPr>
                <w:lang w:eastAsia="nb-NO"/>
              </w:rPr>
              <w:t>P</w:t>
            </w:r>
            <w:r w:rsidR="0037545A">
              <w:rPr>
                <w:lang w:eastAsia="nb-NO"/>
              </w:rPr>
              <w:t>ro</w:t>
            </w:r>
            <w:r w:rsidR="00266EFF">
              <w:rPr>
                <w:lang w:eastAsia="nb-NO"/>
              </w:rPr>
              <w:t xml:space="preserve">ject </w:t>
            </w:r>
            <w:r w:rsidRPr="00012440">
              <w:rPr>
                <w:lang w:eastAsia="nb-NO"/>
              </w:rPr>
              <w:t>n</w:t>
            </w:r>
            <w:r w:rsidR="00824BF2">
              <w:rPr>
                <w:lang w:eastAsia="nb-NO"/>
              </w:rPr>
              <w:t>R</w:t>
            </w:r>
            <w:r w:rsidRPr="00012440">
              <w:rPr>
                <w:lang w:eastAsia="nb-NO"/>
              </w:rPr>
              <w:t>.:</w:t>
            </w:r>
          </w:p>
          <w:p w:rsidR="00682A6D" w:rsidRPr="00012440" w:rsidRDefault="00682A6D" w:rsidP="00DD074B">
            <w:pPr>
              <w:rPr>
                <w:lang w:eastAsia="nb-NO"/>
              </w:rPr>
            </w:pPr>
            <w:r w:rsidRPr="00012440">
              <w:rPr>
                <w:lang w:eastAsia="nb-N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osjektnr"/>
                  </w:textInput>
                </w:ffData>
              </w:fldChar>
            </w:r>
            <w:r w:rsidRPr="00012440">
              <w:rPr>
                <w:lang w:eastAsia="nb-NO"/>
              </w:rPr>
              <w:instrText xml:space="preserve"> FORMTEXT </w:instrText>
            </w:r>
            <w:r w:rsidRPr="00012440">
              <w:rPr>
                <w:lang w:eastAsia="nb-NO"/>
              </w:rPr>
            </w:r>
            <w:r w:rsidRPr="00012440">
              <w:rPr>
                <w:lang w:eastAsia="nb-NO"/>
              </w:rPr>
              <w:fldChar w:fldCharType="separate"/>
            </w:r>
            <w:r w:rsidRPr="00012440">
              <w:rPr>
                <w:noProof/>
                <w:lang w:eastAsia="nb-NO"/>
              </w:rPr>
              <w:t>Prosjektnr</w:t>
            </w:r>
            <w:r w:rsidRPr="00012440">
              <w:rPr>
                <w:lang w:eastAsia="nb-NO"/>
              </w:rPr>
              <w:fldChar w:fldCharType="end"/>
            </w:r>
          </w:p>
          <w:p w:rsidR="00682A6D" w:rsidRPr="00012440" w:rsidRDefault="00682A6D" w:rsidP="00DD074B">
            <w:pPr>
              <w:rPr>
                <w:lang w:eastAsia="nb-NO"/>
              </w:rPr>
            </w:pPr>
          </w:p>
        </w:tc>
      </w:tr>
      <w:tr w:rsidR="00682A6D" w:rsidRPr="00012440" w:rsidTr="00A34B68">
        <w:trPr>
          <w:trHeight w:val="438"/>
        </w:trPr>
        <w:tc>
          <w:tcPr>
            <w:tcW w:w="1220" w:type="dxa"/>
            <w:tcBorders>
              <w:top w:val="nil"/>
              <w:left w:val="nil"/>
              <w:bottom w:val="single" w:sz="4" w:space="0" w:color="B3D1E1"/>
              <w:right w:val="single" w:sz="4" w:space="0" w:color="B3D1E1"/>
            </w:tcBorders>
            <w:shd w:val="clear" w:color="auto" w:fill="FFFFFF" w:themeFill="background1"/>
            <w:tcMar>
              <w:left w:w="57" w:type="dxa"/>
              <w:right w:w="28" w:type="dxa"/>
            </w:tcMar>
          </w:tcPr>
          <w:p w:rsidR="00682A6D" w:rsidRPr="00012440" w:rsidRDefault="00682A6D" w:rsidP="00DD074B">
            <w:pPr>
              <w:rPr>
                <w:lang w:eastAsia="nb-NO"/>
              </w:rPr>
            </w:pPr>
            <w:r w:rsidRPr="00012440">
              <w:rPr>
                <w:lang w:eastAsia="nb-NO"/>
              </w:rPr>
              <w:fldChar w:fldCharType="begin"/>
            </w:r>
            <w:r w:rsidRPr="00012440">
              <w:rPr>
                <w:lang w:eastAsia="nb-NO"/>
              </w:rPr>
              <w:instrText xml:space="preserve"> TIME \@ "dd.MM.yyyy" </w:instrText>
            </w:r>
            <w:r w:rsidRPr="00012440">
              <w:rPr>
                <w:lang w:eastAsia="nb-NO"/>
              </w:rPr>
              <w:fldChar w:fldCharType="separate"/>
            </w:r>
            <w:r w:rsidR="001629A4">
              <w:rPr>
                <w:noProof/>
                <w:lang w:eastAsia="nb-NO"/>
              </w:rPr>
              <w:t>22.01.2021</w:t>
            </w:r>
            <w:r w:rsidRPr="00012440">
              <w:rPr>
                <w:lang w:eastAsia="nb-NO"/>
              </w:rPr>
              <w:fldChar w:fldCharType="end"/>
            </w:r>
          </w:p>
        </w:tc>
        <w:tc>
          <w:tcPr>
            <w:tcW w:w="1355" w:type="dxa"/>
            <w:tcBorders>
              <w:top w:val="nil"/>
              <w:left w:val="single" w:sz="4" w:space="0" w:color="B3D1E1"/>
              <w:bottom w:val="single" w:sz="4" w:space="0" w:color="B3D1E1"/>
              <w:right w:val="single" w:sz="4" w:space="0" w:color="B3D1E1"/>
            </w:tcBorders>
            <w:shd w:val="clear" w:color="auto" w:fill="FFFFFF" w:themeFill="background1"/>
            <w:tcMar>
              <w:left w:w="57" w:type="dxa"/>
              <w:right w:w="28" w:type="dxa"/>
            </w:tcMar>
            <w:hideMark/>
          </w:tcPr>
          <w:p w:rsidR="00682A6D" w:rsidRPr="00012440" w:rsidRDefault="00682A6D" w:rsidP="00DD074B">
            <w:pPr>
              <w:rPr>
                <w:lang w:eastAsia="nb-NO"/>
              </w:rPr>
            </w:pPr>
            <w:r w:rsidRPr="00012440">
              <w:rPr>
                <w:lang w:eastAsia="nb-N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ol/nr/år"/>
                  </w:textInput>
                </w:ffData>
              </w:fldChar>
            </w:r>
            <w:r w:rsidRPr="00012440">
              <w:rPr>
                <w:lang w:eastAsia="nb-NO"/>
              </w:rPr>
              <w:instrText xml:space="preserve"> FORMTEXT </w:instrText>
            </w:r>
            <w:r w:rsidRPr="00012440">
              <w:rPr>
                <w:lang w:eastAsia="nb-NO"/>
              </w:rPr>
            </w:r>
            <w:r w:rsidRPr="00012440">
              <w:rPr>
                <w:lang w:eastAsia="nb-NO"/>
              </w:rPr>
              <w:fldChar w:fldCharType="separate"/>
            </w:r>
            <w:r w:rsidRPr="00012440">
              <w:rPr>
                <w:noProof/>
                <w:lang w:eastAsia="nb-NO"/>
              </w:rPr>
              <w:t>Vol/nr/år</w:t>
            </w:r>
            <w:r w:rsidRPr="00012440">
              <w:rPr>
                <w:lang w:eastAsia="nb-NO"/>
              </w:rPr>
              <w:fldChar w:fldCharType="end"/>
            </w:r>
          </w:p>
        </w:tc>
        <w:tc>
          <w:tcPr>
            <w:tcW w:w="3099" w:type="dxa"/>
            <w:gridSpan w:val="2"/>
            <w:tcBorders>
              <w:top w:val="nil"/>
              <w:left w:val="single" w:sz="4" w:space="0" w:color="B3D1E1"/>
              <w:bottom w:val="single" w:sz="4" w:space="0" w:color="B3D1E1"/>
              <w:right w:val="single" w:sz="4" w:space="0" w:color="B3D1E1"/>
            </w:tcBorders>
            <w:shd w:val="clear" w:color="auto" w:fill="FFFFFF" w:themeFill="background1"/>
            <w:tcMar>
              <w:left w:w="57" w:type="dxa"/>
              <w:right w:w="28" w:type="dxa"/>
            </w:tcMar>
            <w:hideMark/>
          </w:tcPr>
          <w:p w:rsidR="00682A6D" w:rsidRPr="00012440" w:rsidRDefault="00682A6D" w:rsidP="00DD074B">
            <w:pPr>
              <w:rPr>
                <w:lang w:eastAsia="nb-NO"/>
              </w:rPr>
            </w:pPr>
            <w:r>
              <w:rPr>
                <w:lang w:eastAsia="nb-N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Åpen/Lukket (til)"/>
                  </w:textInput>
                </w:ffData>
              </w:fldChar>
            </w:r>
            <w:r>
              <w:rPr>
                <w:lang w:eastAsia="nb-NO"/>
              </w:rPr>
              <w:instrText xml:space="preserve"> FORMTEXT </w:instrText>
            </w:r>
            <w:r>
              <w:rPr>
                <w:lang w:eastAsia="nb-NO"/>
              </w:rPr>
            </w:r>
            <w:r>
              <w:rPr>
                <w:lang w:eastAsia="nb-NO"/>
              </w:rPr>
              <w:fldChar w:fldCharType="separate"/>
            </w:r>
            <w:r>
              <w:rPr>
                <w:noProof/>
                <w:lang w:eastAsia="nb-NO"/>
              </w:rPr>
              <w:t>Åpen/Lukket (til)</w:t>
            </w:r>
            <w:r>
              <w:rPr>
                <w:lang w:eastAsia="nb-NO"/>
              </w:rPr>
              <w:fldChar w:fldCharType="end"/>
            </w:r>
          </w:p>
        </w:tc>
        <w:tc>
          <w:tcPr>
            <w:tcW w:w="3398" w:type="dxa"/>
            <w:gridSpan w:val="2"/>
            <w:vMerge/>
            <w:tcBorders>
              <w:left w:val="single" w:sz="4" w:space="0" w:color="B3D1E1"/>
              <w:bottom w:val="single" w:sz="4" w:space="0" w:color="B3D1E1"/>
              <w:right w:val="single" w:sz="4" w:space="0" w:color="B3D1E1"/>
            </w:tcBorders>
            <w:shd w:val="clear" w:color="auto" w:fill="FFFFFF" w:themeFill="background1"/>
            <w:tcMar>
              <w:left w:w="57" w:type="dxa"/>
              <w:right w:w="28" w:type="dxa"/>
            </w:tcMar>
            <w:hideMark/>
          </w:tcPr>
          <w:p w:rsidR="00682A6D" w:rsidRPr="00012440" w:rsidRDefault="00682A6D" w:rsidP="00DD074B">
            <w:pPr>
              <w:rPr>
                <w:lang w:eastAsia="nb-NO"/>
              </w:rPr>
            </w:pPr>
          </w:p>
        </w:tc>
      </w:tr>
      <w:tr w:rsidR="002B60A1" w:rsidRPr="00EB7B77" w:rsidTr="00CF0B06">
        <w:tc>
          <w:tcPr>
            <w:tcW w:w="2890" w:type="dxa"/>
            <w:gridSpan w:val="3"/>
            <w:tcBorders>
              <w:top w:val="single" w:sz="4" w:space="0" w:color="B3D1E1"/>
              <w:left w:val="nil"/>
              <w:bottom w:val="nil"/>
              <w:right w:val="single" w:sz="4" w:space="0" w:color="B3D1E1"/>
            </w:tcBorders>
            <w:shd w:val="clear" w:color="auto" w:fill="FFFFFF" w:themeFill="background1"/>
          </w:tcPr>
          <w:p w:rsidR="00762234" w:rsidRPr="00012440" w:rsidRDefault="000E35BF" w:rsidP="00FC5965">
            <w:pPr>
              <w:pStyle w:val="Etikett"/>
              <w:rPr>
                <w:lang w:eastAsia="nb-NO"/>
              </w:rPr>
            </w:pPr>
            <w:r>
              <w:rPr>
                <w:lang w:eastAsia="nb-NO"/>
              </w:rPr>
              <w:t>ISBN</w:t>
            </w:r>
            <w:r w:rsidR="00762234" w:rsidRPr="00012440">
              <w:rPr>
                <w:lang w:eastAsia="nb-NO"/>
              </w:rPr>
              <w:t>:</w:t>
            </w:r>
          </w:p>
        </w:tc>
        <w:tc>
          <w:tcPr>
            <w:tcW w:w="2784" w:type="dxa"/>
            <w:tcBorders>
              <w:top w:val="single" w:sz="4" w:space="0" w:color="B3D1E1"/>
              <w:left w:val="single" w:sz="4" w:space="0" w:color="B3D1E1"/>
              <w:bottom w:val="nil"/>
              <w:right w:val="single" w:sz="4" w:space="0" w:color="B3D1E1"/>
            </w:tcBorders>
            <w:shd w:val="clear" w:color="auto" w:fill="FFFFFF" w:themeFill="background1"/>
            <w:hideMark/>
          </w:tcPr>
          <w:p w:rsidR="00762234" w:rsidRPr="00012440" w:rsidRDefault="002B60A1" w:rsidP="000A540C">
            <w:pPr>
              <w:pStyle w:val="Etikett"/>
              <w:rPr>
                <w:lang w:eastAsia="nb-NO"/>
              </w:rPr>
            </w:pPr>
            <w:r>
              <w:rPr>
                <w:lang w:eastAsia="nb-NO"/>
              </w:rPr>
              <w:t>ISSN</w:t>
            </w:r>
            <w:r w:rsidR="00762234" w:rsidRPr="00012440">
              <w:rPr>
                <w:lang w:eastAsia="nb-NO"/>
              </w:rPr>
              <w:t>:</w:t>
            </w:r>
          </w:p>
        </w:tc>
        <w:tc>
          <w:tcPr>
            <w:tcW w:w="1825" w:type="dxa"/>
            <w:tcBorders>
              <w:top w:val="single" w:sz="4" w:space="0" w:color="B3D1E1"/>
              <w:left w:val="single" w:sz="4" w:space="0" w:color="B3D1E1"/>
              <w:bottom w:val="nil"/>
              <w:right w:val="single" w:sz="4" w:space="0" w:color="B3D1E1"/>
            </w:tcBorders>
            <w:shd w:val="clear" w:color="auto" w:fill="FFFFFF" w:themeFill="background1"/>
          </w:tcPr>
          <w:p w:rsidR="00762234" w:rsidRPr="00E74042" w:rsidRDefault="00266EFF" w:rsidP="00F76E50">
            <w:pPr>
              <w:pStyle w:val="Etikett"/>
              <w:rPr>
                <w:lang w:val="en-US" w:eastAsia="nb-NO"/>
              </w:rPr>
            </w:pPr>
            <w:r>
              <w:rPr>
                <w:lang w:val="en-US" w:eastAsia="nb-NO"/>
              </w:rPr>
              <w:t>Number of pages:</w:t>
            </w:r>
          </w:p>
        </w:tc>
        <w:tc>
          <w:tcPr>
            <w:tcW w:w="1573" w:type="dxa"/>
            <w:tcBorders>
              <w:top w:val="single" w:sz="4" w:space="0" w:color="B3D1E1"/>
              <w:left w:val="single" w:sz="4" w:space="0" w:color="B3D1E1"/>
              <w:bottom w:val="nil"/>
              <w:right w:val="nil"/>
            </w:tcBorders>
            <w:shd w:val="clear" w:color="auto" w:fill="FFFFFF" w:themeFill="background1"/>
            <w:hideMark/>
          </w:tcPr>
          <w:p w:rsidR="00762234" w:rsidRPr="00E74042" w:rsidRDefault="0037545A" w:rsidP="00F76E50">
            <w:pPr>
              <w:pStyle w:val="Etikett"/>
              <w:rPr>
                <w:lang w:val="en-US" w:eastAsia="nb-NO"/>
              </w:rPr>
            </w:pPr>
            <w:r w:rsidRPr="00E74042">
              <w:rPr>
                <w:lang w:val="en-US" w:eastAsia="nb-NO"/>
              </w:rPr>
              <w:t>No. of appendi</w:t>
            </w:r>
            <w:r w:rsidR="00441857">
              <w:rPr>
                <w:lang w:val="en-US" w:eastAsia="nb-NO"/>
              </w:rPr>
              <w:t>c</w:t>
            </w:r>
            <w:r w:rsidRPr="00E74042">
              <w:rPr>
                <w:lang w:val="en-US" w:eastAsia="nb-NO"/>
              </w:rPr>
              <w:t>es:</w:t>
            </w:r>
            <w:r w:rsidR="00762234" w:rsidRPr="00E74042">
              <w:rPr>
                <w:lang w:val="en-US" w:eastAsia="nb-NO"/>
              </w:rPr>
              <w:br/>
            </w:r>
          </w:p>
        </w:tc>
      </w:tr>
      <w:tr w:rsidR="002B60A1" w:rsidRPr="00012440" w:rsidTr="00545B5A">
        <w:tc>
          <w:tcPr>
            <w:tcW w:w="2890" w:type="dxa"/>
            <w:gridSpan w:val="3"/>
            <w:tcBorders>
              <w:top w:val="nil"/>
              <w:left w:val="nil"/>
              <w:bottom w:val="nil"/>
              <w:right w:val="single" w:sz="4" w:space="0" w:color="B3D1E1"/>
            </w:tcBorders>
            <w:shd w:val="clear" w:color="auto" w:fill="FFFFFF" w:themeFill="background1"/>
            <w:tcMar>
              <w:right w:w="28" w:type="dxa"/>
            </w:tcMar>
          </w:tcPr>
          <w:p w:rsidR="00762234" w:rsidRPr="00012440" w:rsidRDefault="000E35BF" w:rsidP="002B60A1">
            <w:r w:rsidRPr="000E35BF">
              <w:t>978-82-17-</w:t>
            </w:r>
            <w:r>
              <w:fldChar w:fldCharType="begin">
                <w:ffData>
                  <w:name w:val="Tekst9"/>
                  <w:enabled/>
                  <w:calcOnExit w:val="0"/>
                  <w:textInput>
                    <w:default w:val="[xxxx-x]"/>
                  </w:textInput>
                </w:ffData>
              </w:fldChar>
            </w:r>
            <w:bookmarkStart w:id="7" w:name="Teks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[xxxx-x]</w:t>
            </w:r>
            <w:r>
              <w:fldChar w:fldCharType="end"/>
            </w:r>
            <w:bookmarkEnd w:id="7"/>
          </w:p>
        </w:tc>
        <w:tc>
          <w:tcPr>
            <w:tcW w:w="2784" w:type="dxa"/>
            <w:tcBorders>
              <w:top w:val="nil"/>
              <w:left w:val="single" w:sz="4" w:space="0" w:color="B3D1E1"/>
              <w:bottom w:val="nil"/>
              <w:right w:val="single" w:sz="4" w:space="0" w:color="B3D1E1"/>
            </w:tcBorders>
            <w:shd w:val="clear" w:color="auto" w:fill="FFFFFF" w:themeFill="background1"/>
            <w:tcMar>
              <w:right w:w="28" w:type="dxa"/>
            </w:tcMar>
          </w:tcPr>
          <w:p w:rsidR="00762234" w:rsidRPr="00012440" w:rsidRDefault="00762234" w:rsidP="002B60A1">
            <w:pPr>
              <w:rPr>
                <w:lang w:eastAsia="nb-NO"/>
              </w:rPr>
            </w:pPr>
          </w:p>
        </w:tc>
        <w:tc>
          <w:tcPr>
            <w:tcW w:w="1825" w:type="dxa"/>
            <w:tcBorders>
              <w:top w:val="nil"/>
              <w:left w:val="single" w:sz="4" w:space="0" w:color="B3D1E1"/>
              <w:bottom w:val="nil"/>
              <w:right w:val="single" w:sz="4" w:space="0" w:color="B3D1E1"/>
            </w:tcBorders>
            <w:shd w:val="clear" w:color="auto" w:fill="FFFFFF" w:themeFill="background1"/>
            <w:tcMar>
              <w:right w:w="28" w:type="dxa"/>
            </w:tcMar>
          </w:tcPr>
          <w:p w:rsidR="00762234" w:rsidRPr="00012440" w:rsidRDefault="00266EFF" w:rsidP="000A540C">
            <w:pPr>
              <w:rPr>
                <w:lang w:eastAsia="nb-NO"/>
              </w:rPr>
            </w:pPr>
            <w:r>
              <w:rPr>
                <w:lang w:eastAsia="nb-NO"/>
              </w:rPr>
              <w:t>Pages</w:t>
            </w:r>
          </w:p>
        </w:tc>
        <w:tc>
          <w:tcPr>
            <w:tcW w:w="1573" w:type="dxa"/>
            <w:tcBorders>
              <w:top w:val="nil"/>
              <w:left w:val="single" w:sz="4" w:space="0" w:color="B3D1E1"/>
              <w:bottom w:val="nil"/>
              <w:right w:val="nil"/>
            </w:tcBorders>
            <w:shd w:val="clear" w:color="auto" w:fill="FFFFFF" w:themeFill="background1"/>
            <w:tcMar>
              <w:right w:w="28" w:type="dxa"/>
            </w:tcMar>
            <w:hideMark/>
          </w:tcPr>
          <w:p w:rsidR="00762234" w:rsidRPr="00012440" w:rsidRDefault="00266EFF" w:rsidP="00DD074B">
            <w:pPr>
              <w:rPr>
                <w:lang w:eastAsia="nb-NO"/>
              </w:rPr>
            </w:pPr>
            <w:proofErr w:type="spellStart"/>
            <w:r>
              <w:rPr>
                <w:lang w:eastAsia="nb-NO"/>
              </w:rPr>
              <w:t>Appendix</w:t>
            </w:r>
            <w:proofErr w:type="spellEnd"/>
            <w:r w:rsidR="00441857">
              <w:rPr>
                <w:lang w:eastAsia="nb-NO"/>
              </w:rPr>
              <w:t xml:space="preserve"> </w:t>
            </w:r>
            <w:proofErr w:type="spellStart"/>
            <w:r w:rsidR="00441857">
              <w:rPr>
                <w:lang w:eastAsia="nb-NO"/>
              </w:rPr>
              <w:t>nr</w:t>
            </w:r>
            <w:proofErr w:type="spellEnd"/>
          </w:p>
        </w:tc>
      </w:tr>
    </w:tbl>
    <w:p w:rsidR="00DE5600" w:rsidRPr="00012440" w:rsidRDefault="00DE5600" w:rsidP="00DD074B">
      <w:pPr>
        <w:rPr>
          <w:rFonts w:ascii="Trebuchet MS" w:eastAsia="Times New Roman" w:hAnsi="Trebuchet MS" w:cs="Times New Roman"/>
          <w:sz w:val="16"/>
          <w:szCs w:val="16"/>
        </w:rPr>
      </w:pPr>
    </w:p>
    <w:tbl>
      <w:tblPr>
        <w:tblW w:w="9072" w:type="dxa"/>
        <w:tblInd w:w="85" w:type="dxa"/>
        <w:shd w:val="clear" w:color="auto" w:fill="FFFFFF" w:themeFill="background1"/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4536"/>
        <w:gridCol w:w="4536"/>
      </w:tblGrid>
      <w:tr w:rsidR="00C34C27" w:rsidRPr="00012440" w:rsidTr="00CF0B06">
        <w:trPr>
          <w:trHeight w:val="650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B3D1E1"/>
            </w:tcBorders>
            <w:shd w:val="clear" w:color="auto" w:fill="FFFFFF" w:themeFill="background1"/>
            <w:hideMark/>
          </w:tcPr>
          <w:p w:rsidR="00DE5600" w:rsidRPr="00012440" w:rsidRDefault="00266EFF" w:rsidP="00DD074B">
            <w:pPr>
              <w:pStyle w:val="Etikett"/>
              <w:rPr>
                <w:lang w:eastAsia="nb-NO"/>
              </w:rPr>
            </w:pPr>
            <w:r>
              <w:rPr>
                <w:lang w:eastAsia="nb-NO"/>
              </w:rPr>
              <w:t>EMployer</w:t>
            </w:r>
            <w:r w:rsidR="00D23302" w:rsidRPr="00012440">
              <w:rPr>
                <w:lang w:eastAsia="nb-NO"/>
              </w:rPr>
              <w:t>:</w:t>
            </w:r>
          </w:p>
          <w:p w:rsidR="00DE5600" w:rsidRPr="00012440" w:rsidRDefault="00266EFF" w:rsidP="00DD074B">
            <w:pPr>
              <w:rPr>
                <w:lang w:eastAsia="nb-NO"/>
              </w:rPr>
            </w:pPr>
            <w:proofErr w:type="spellStart"/>
            <w:r>
              <w:rPr>
                <w:lang w:eastAsia="nb-NO"/>
              </w:rPr>
              <w:t>Employer</w:t>
            </w:r>
            <w:proofErr w:type="spellEnd"/>
          </w:p>
        </w:tc>
        <w:tc>
          <w:tcPr>
            <w:tcW w:w="4536" w:type="dxa"/>
            <w:tcBorders>
              <w:top w:val="nil"/>
              <w:left w:val="single" w:sz="4" w:space="0" w:color="B3D1E1"/>
              <w:bottom w:val="nil"/>
            </w:tcBorders>
            <w:shd w:val="clear" w:color="auto" w:fill="FFFFFF" w:themeFill="background1"/>
            <w:hideMark/>
          </w:tcPr>
          <w:p w:rsidR="00DE5600" w:rsidRPr="00012440" w:rsidRDefault="00266EFF" w:rsidP="00DD074B">
            <w:pPr>
              <w:pStyle w:val="Etikett"/>
              <w:rPr>
                <w:lang w:eastAsia="nb-NO"/>
              </w:rPr>
            </w:pPr>
            <w:r>
              <w:rPr>
                <w:lang w:eastAsia="nb-NO"/>
              </w:rPr>
              <w:t>contact person</w:t>
            </w:r>
            <w:r w:rsidR="00D23302">
              <w:rPr>
                <w:lang w:eastAsia="nb-NO"/>
              </w:rPr>
              <w:t>:</w:t>
            </w:r>
          </w:p>
          <w:p w:rsidR="00DE5600" w:rsidRPr="00012440" w:rsidRDefault="00266EFF" w:rsidP="00DD074B">
            <w:pPr>
              <w:rPr>
                <w:lang w:eastAsia="nb-NO"/>
              </w:rPr>
            </w:pPr>
            <w:proofErr w:type="spellStart"/>
            <w:r>
              <w:rPr>
                <w:lang w:eastAsia="nb-NO"/>
              </w:rPr>
              <w:t>Contact</w:t>
            </w:r>
            <w:proofErr w:type="spellEnd"/>
            <w:r>
              <w:rPr>
                <w:lang w:eastAsia="nb-NO"/>
              </w:rPr>
              <w:t xml:space="preserve"> person</w:t>
            </w:r>
          </w:p>
        </w:tc>
      </w:tr>
    </w:tbl>
    <w:p w:rsidR="00DE5600" w:rsidRPr="00012440" w:rsidRDefault="00DE5600" w:rsidP="00DD074B">
      <w:pPr>
        <w:rPr>
          <w:rFonts w:ascii="Trebuchet MS" w:eastAsia="Times New Roman" w:hAnsi="Trebuchet MS" w:cs="Times New Roman"/>
          <w:sz w:val="16"/>
          <w:szCs w:val="16"/>
        </w:rPr>
      </w:pPr>
    </w:p>
    <w:tbl>
      <w:tblPr>
        <w:tblW w:w="9072" w:type="dxa"/>
        <w:tblInd w:w="85" w:type="dxa"/>
        <w:shd w:val="clear" w:color="auto" w:fill="FFFFFF" w:themeFill="background1"/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4536"/>
        <w:gridCol w:w="4536"/>
      </w:tblGrid>
      <w:tr w:rsidR="00DE5600" w:rsidRPr="00012440" w:rsidTr="00CF0B06"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B3D1E1"/>
            </w:tcBorders>
            <w:shd w:val="clear" w:color="auto" w:fill="FFFFFF" w:themeFill="background1"/>
            <w:hideMark/>
          </w:tcPr>
          <w:p w:rsidR="00DE5600" w:rsidRPr="00012440" w:rsidRDefault="00266EFF" w:rsidP="00DD074B">
            <w:pPr>
              <w:pStyle w:val="Etikett"/>
              <w:rPr>
                <w:lang w:eastAsia="nb-NO"/>
              </w:rPr>
            </w:pPr>
            <w:r>
              <w:rPr>
                <w:lang w:eastAsia="nb-NO"/>
              </w:rPr>
              <w:t>Keywords</w:t>
            </w:r>
            <w:r w:rsidR="00DE5600" w:rsidRPr="00012440">
              <w:rPr>
                <w:lang w:eastAsia="nb-NO"/>
              </w:rPr>
              <w:t xml:space="preserve">: </w:t>
            </w:r>
          </w:p>
        </w:tc>
        <w:tc>
          <w:tcPr>
            <w:tcW w:w="4536" w:type="dxa"/>
            <w:tcBorders>
              <w:top w:val="nil"/>
              <w:left w:val="single" w:sz="4" w:space="0" w:color="B3D1E1"/>
              <w:bottom w:val="nil"/>
            </w:tcBorders>
            <w:shd w:val="clear" w:color="auto" w:fill="FFFFFF" w:themeFill="background1"/>
            <w:hideMark/>
          </w:tcPr>
          <w:p w:rsidR="00DE5600" w:rsidRPr="00012440" w:rsidRDefault="00266EFF" w:rsidP="00DD074B">
            <w:pPr>
              <w:pStyle w:val="Etikett"/>
              <w:rPr>
                <w:lang w:eastAsia="nb-NO"/>
              </w:rPr>
            </w:pPr>
            <w:r>
              <w:rPr>
                <w:lang w:eastAsia="nb-NO"/>
              </w:rPr>
              <w:t>Subject</w:t>
            </w:r>
            <w:r w:rsidR="00DE5600" w:rsidRPr="00012440">
              <w:rPr>
                <w:lang w:eastAsia="nb-NO"/>
              </w:rPr>
              <w:t>:</w:t>
            </w:r>
          </w:p>
        </w:tc>
      </w:tr>
      <w:tr w:rsidR="00EE5C77" w:rsidRPr="00012440" w:rsidTr="00CF0B06"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B3D1E1"/>
            </w:tcBorders>
            <w:shd w:val="clear" w:color="auto" w:fill="FFFFFF" w:themeFill="background1"/>
            <w:hideMark/>
          </w:tcPr>
          <w:p w:rsidR="00EE5C77" w:rsidRPr="00012440" w:rsidRDefault="00EE5C77" w:rsidP="00DD074B">
            <w:pPr>
              <w:rPr>
                <w:lang w:eastAsia="nb-NO"/>
              </w:rPr>
            </w:pPr>
            <w:r w:rsidRPr="00012440">
              <w:rPr>
                <w:lang w:eastAsia="nb-NO"/>
              </w:rPr>
              <w:fldChar w:fldCharType="begin">
                <w:ffData>
                  <w:name w:val="Tekst1"/>
                  <w:enabled/>
                  <w:calcOnExit w:val="0"/>
                  <w:textInput>
                    <w:default w:val="Stikkord norske"/>
                  </w:textInput>
                </w:ffData>
              </w:fldChar>
            </w:r>
            <w:r w:rsidRPr="00012440">
              <w:rPr>
                <w:lang w:eastAsia="nb-NO"/>
              </w:rPr>
              <w:instrText xml:space="preserve"> FORMTEXT </w:instrText>
            </w:r>
            <w:r w:rsidRPr="00012440">
              <w:rPr>
                <w:lang w:eastAsia="nb-NO"/>
              </w:rPr>
            </w:r>
            <w:r w:rsidRPr="00012440">
              <w:rPr>
                <w:lang w:eastAsia="nb-NO"/>
              </w:rPr>
              <w:fldChar w:fldCharType="separate"/>
            </w:r>
            <w:r w:rsidRPr="00012440">
              <w:rPr>
                <w:noProof/>
                <w:lang w:eastAsia="nb-NO"/>
              </w:rPr>
              <w:t>Stikkord norske</w:t>
            </w:r>
            <w:r w:rsidRPr="00012440">
              <w:rPr>
                <w:lang w:eastAsia="nb-NO"/>
              </w:rPr>
              <w:fldChar w:fldCharType="end"/>
            </w:r>
          </w:p>
        </w:tc>
        <w:tc>
          <w:tcPr>
            <w:tcW w:w="4536" w:type="dxa"/>
            <w:tcBorders>
              <w:top w:val="nil"/>
              <w:left w:val="single" w:sz="4" w:space="0" w:color="B3D1E1"/>
              <w:bottom w:val="nil"/>
            </w:tcBorders>
            <w:shd w:val="clear" w:color="auto" w:fill="FFFFFF" w:themeFill="background1"/>
            <w:hideMark/>
          </w:tcPr>
          <w:p w:rsidR="00EE5C77" w:rsidRPr="00012440" w:rsidRDefault="00EE5C77" w:rsidP="00DD074B">
            <w:pPr>
              <w:rPr>
                <w:lang w:eastAsia="nb-NO"/>
              </w:rPr>
            </w:pPr>
            <w:r w:rsidRPr="00012440">
              <w:rPr>
                <w:lang w:eastAsia="nb-NO"/>
              </w:rPr>
              <w:fldChar w:fldCharType="begin">
                <w:ffData>
                  <w:name w:val=""/>
                  <w:enabled/>
                  <w:calcOnExit w:val="0"/>
                  <w:helpText w:type="text" w:val="Velg:&#10;"/>
                  <w:textInput>
                    <w:default w:val="Sett inn fagområde"/>
                  </w:textInput>
                </w:ffData>
              </w:fldChar>
            </w:r>
            <w:r w:rsidRPr="00012440">
              <w:rPr>
                <w:lang w:eastAsia="nb-NO"/>
              </w:rPr>
              <w:instrText xml:space="preserve"> FORMTEXT </w:instrText>
            </w:r>
            <w:r w:rsidRPr="00012440">
              <w:rPr>
                <w:lang w:eastAsia="nb-NO"/>
              </w:rPr>
            </w:r>
            <w:r w:rsidRPr="00012440">
              <w:rPr>
                <w:lang w:eastAsia="nb-NO"/>
              </w:rPr>
              <w:fldChar w:fldCharType="separate"/>
            </w:r>
            <w:r w:rsidRPr="00012440">
              <w:rPr>
                <w:noProof/>
                <w:lang w:eastAsia="nb-NO"/>
              </w:rPr>
              <w:t>Sett inn fagområde</w:t>
            </w:r>
            <w:r w:rsidRPr="00012440">
              <w:rPr>
                <w:lang w:eastAsia="nb-NO"/>
              </w:rPr>
              <w:fldChar w:fldCharType="end"/>
            </w:r>
          </w:p>
        </w:tc>
      </w:tr>
      <w:tr w:rsidR="00EE5C77" w:rsidRPr="00012440" w:rsidTr="00CF0B06"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B3D1E1"/>
            </w:tcBorders>
            <w:shd w:val="clear" w:color="auto" w:fill="FFFFFF" w:themeFill="background1"/>
            <w:hideMark/>
          </w:tcPr>
          <w:p w:rsidR="00EE5C77" w:rsidRPr="00012440" w:rsidRDefault="00EE5C77" w:rsidP="00DD074B">
            <w:pPr>
              <w:rPr>
                <w:lang w:eastAsia="nb-NO"/>
              </w:rPr>
            </w:pPr>
            <w:r w:rsidRPr="00012440">
              <w:rPr>
                <w:lang w:eastAsia="nb-N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tikkord engelske"/>
                  </w:textInput>
                </w:ffData>
              </w:fldChar>
            </w:r>
            <w:r w:rsidRPr="00012440">
              <w:rPr>
                <w:lang w:eastAsia="nb-NO"/>
              </w:rPr>
              <w:instrText xml:space="preserve"> FORMTEXT </w:instrText>
            </w:r>
            <w:r w:rsidRPr="00012440">
              <w:rPr>
                <w:lang w:eastAsia="nb-NO"/>
              </w:rPr>
            </w:r>
            <w:r w:rsidRPr="00012440">
              <w:rPr>
                <w:lang w:eastAsia="nb-NO"/>
              </w:rPr>
              <w:fldChar w:fldCharType="separate"/>
            </w:r>
            <w:r w:rsidRPr="00012440">
              <w:rPr>
                <w:noProof/>
                <w:lang w:eastAsia="nb-NO"/>
              </w:rPr>
              <w:t>Stikkord engelske</w:t>
            </w:r>
            <w:r w:rsidRPr="00012440">
              <w:rPr>
                <w:lang w:eastAsia="nb-NO"/>
              </w:rPr>
              <w:fldChar w:fldCharType="end"/>
            </w:r>
          </w:p>
        </w:tc>
        <w:tc>
          <w:tcPr>
            <w:tcW w:w="4536" w:type="dxa"/>
            <w:tcBorders>
              <w:top w:val="nil"/>
              <w:left w:val="single" w:sz="4" w:space="0" w:color="B3D1E1"/>
              <w:bottom w:val="nil"/>
            </w:tcBorders>
            <w:shd w:val="clear" w:color="auto" w:fill="FFFFFF" w:themeFill="background1"/>
            <w:hideMark/>
          </w:tcPr>
          <w:p w:rsidR="00EE5C77" w:rsidRPr="00012440" w:rsidRDefault="00266EFF" w:rsidP="00DD074B">
            <w:pPr>
              <w:rPr>
                <w:lang w:eastAsia="nb-NO"/>
              </w:rPr>
            </w:pPr>
            <w:proofErr w:type="spellStart"/>
            <w:r>
              <w:rPr>
                <w:lang w:eastAsia="nb-NO"/>
              </w:rPr>
              <w:t>Insert</w:t>
            </w:r>
            <w:proofErr w:type="spellEnd"/>
            <w:r>
              <w:rPr>
                <w:lang w:eastAsia="nb-NO"/>
              </w:rPr>
              <w:t xml:space="preserve"> </w:t>
            </w:r>
            <w:proofErr w:type="spellStart"/>
            <w:r>
              <w:rPr>
                <w:lang w:eastAsia="nb-NO"/>
              </w:rPr>
              <w:t>subject</w:t>
            </w:r>
            <w:proofErr w:type="spellEnd"/>
            <w:r>
              <w:rPr>
                <w:lang w:eastAsia="nb-NO"/>
              </w:rPr>
              <w:t xml:space="preserve"> area</w:t>
            </w:r>
          </w:p>
        </w:tc>
      </w:tr>
    </w:tbl>
    <w:p w:rsidR="00DE5600" w:rsidRPr="00012440" w:rsidRDefault="00DE5600" w:rsidP="00DD074B">
      <w:pPr>
        <w:rPr>
          <w:rFonts w:ascii="Trebuchet MS" w:eastAsia="Times New Roman" w:hAnsi="Trebuchet MS" w:cs="Times New Roman"/>
          <w:sz w:val="16"/>
          <w:szCs w:val="16"/>
        </w:rPr>
      </w:pPr>
    </w:p>
    <w:tbl>
      <w:tblPr>
        <w:tblW w:w="9072" w:type="dxa"/>
        <w:tblInd w:w="85" w:type="dxa"/>
        <w:shd w:val="clear" w:color="auto" w:fill="FFFFFF" w:themeFill="background1"/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9072"/>
      </w:tblGrid>
      <w:tr w:rsidR="00DE5600" w:rsidRPr="00012440" w:rsidTr="002B60A1">
        <w:trPr>
          <w:trHeight w:val="347"/>
        </w:trPr>
        <w:tc>
          <w:tcPr>
            <w:tcW w:w="9611" w:type="dxa"/>
            <w:shd w:val="clear" w:color="auto" w:fill="FFFFFF" w:themeFill="background1"/>
            <w:hideMark/>
          </w:tcPr>
          <w:p w:rsidR="00DE5600" w:rsidRPr="00012440" w:rsidRDefault="004A2573" w:rsidP="00DD074B">
            <w:pPr>
              <w:pStyle w:val="Etikett"/>
              <w:rPr>
                <w:lang w:eastAsia="nb-NO"/>
              </w:rPr>
            </w:pPr>
            <w:r w:rsidRPr="00012440">
              <w:rPr>
                <w:lang w:eastAsia="nb-NO"/>
              </w:rPr>
              <w:t>S</w:t>
            </w:r>
            <w:r w:rsidR="00E333F1">
              <w:rPr>
                <w:lang w:eastAsia="nb-NO"/>
              </w:rPr>
              <w:t>AMMENDRAG</w:t>
            </w:r>
            <w:r w:rsidR="00DE5600" w:rsidRPr="00012440">
              <w:rPr>
                <w:lang w:eastAsia="nb-NO"/>
              </w:rPr>
              <w:t>:</w:t>
            </w:r>
          </w:p>
        </w:tc>
      </w:tr>
      <w:tr w:rsidR="00DE5600" w:rsidRPr="001629A4" w:rsidTr="002B60A1">
        <w:trPr>
          <w:trHeight w:val="1254"/>
        </w:trPr>
        <w:tc>
          <w:tcPr>
            <w:tcW w:w="9611" w:type="dxa"/>
            <w:shd w:val="clear" w:color="auto" w:fill="FFFFFF" w:themeFill="background1"/>
            <w:hideMark/>
          </w:tcPr>
          <w:p w:rsidR="0020265E" w:rsidRDefault="002B60A1" w:rsidP="002B60A1">
            <w:r w:rsidRPr="002B60A1">
              <w:t>Sammendrag (norsk sammendrag er obligatorisk dersom rapporten er skrevet på engelsk)»</w:t>
            </w:r>
          </w:p>
          <w:p w:rsidR="0020265E" w:rsidRDefault="0020265E" w:rsidP="002B60A1"/>
          <w:p w:rsidR="0020265E" w:rsidRPr="0020265E" w:rsidRDefault="0020265E" w:rsidP="002B60A1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0265E">
              <w:rPr>
                <w:b/>
                <w:bCs/>
                <w:sz w:val="14"/>
                <w:szCs w:val="14"/>
                <w:lang w:val="en-US"/>
              </w:rPr>
              <w:t>SUMMARY:</w:t>
            </w:r>
          </w:p>
          <w:p w:rsidR="002B60A1" w:rsidRPr="0094367A" w:rsidRDefault="002B60A1" w:rsidP="002B60A1">
            <w:pPr>
              <w:rPr>
                <w:lang w:val="en-US"/>
              </w:rPr>
            </w:pPr>
            <w:r w:rsidRPr="0094367A">
              <w:rPr>
                <w:lang w:val="en-US"/>
              </w:rPr>
              <w:t xml:space="preserve">Summary (for reports written in English, a Norwegian summary is </w:t>
            </w:r>
            <w:proofErr w:type="gramStart"/>
            <w:r w:rsidRPr="0094367A">
              <w:rPr>
                <w:lang w:val="en-US"/>
              </w:rPr>
              <w:t>mandatory)»</w:t>
            </w:r>
            <w:proofErr w:type="gramEnd"/>
          </w:p>
          <w:p w:rsidR="00794567" w:rsidRPr="0094367A" w:rsidRDefault="00794567" w:rsidP="00CC4251">
            <w:pPr>
              <w:rPr>
                <w:lang w:val="en-US" w:eastAsia="nb-NO"/>
              </w:rPr>
            </w:pPr>
          </w:p>
        </w:tc>
      </w:tr>
    </w:tbl>
    <w:p w:rsidR="00DE5600" w:rsidRPr="0094367A" w:rsidRDefault="00DE5600" w:rsidP="00DD074B">
      <w:pPr>
        <w:rPr>
          <w:rFonts w:ascii="Trebuchet MS" w:eastAsia="Times New Roman" w:hAnsi="Trebuchet MS" w:cs="Times New Roman"/>
          <w:sz w:val="16"/>
          <w:szCs w:val="16"/>
          <w:lang w:val="en-US"/>
        </w:rPr>
      </w:pPr>
    </w:p>
    <w:tbl>
      <w:tblPr>
        <w:tblW w:w="9072" w:type="dxa"/>
        <w:tblInd w:w="85" w:type="dxa"/>
        <w:shd w:val="clear" w:color="auto" w:fill="FFFFFF" w:themeFill="background1"/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2254"/>
        <w:gridCol w:w="6818"/>
      </w:tblGrid>
      <w:tr w:rsidR="00C34C27" w:rsidRPr="00012440" w:rsidTr="006775F4">
        <w:tc>
          <w:tcPr>
            <w:tcW w:w="2254" w:type="dxa"/>
            <w:shd w:val="clear" w:color="auto" w:fill="FFFFFF" w:themeFill="background1"/>
            <w:hideMark/>
          </w:tcPr>
          <w:p w:rsidR="00DE5600" w:rsidRPr="00012440" w:rsidRDefault="00266EFF" w:rsidP="00DD074B">
            <w:pPr>
              <w:pStyle w:val="Etikett"/>
              <w:rPr>
                <w:lang w:eastAsia="nb-NO"/>
              </w:rPr>
            </w:pPr>
            <w:r>
              <w:rPr>
                <w:lang w:eastAsia="nb-NO"/>
              </w:rPr>
              <w:t>country</w:t>
            </w:r>
            <w:r w:rsidR="00DE5600" w:rsidRPr="00012440">
              <w:rPr>
                <w:lang w:eastAsia="nb-NO"/>
              </w:rPr>
              <w:t>:</w:t>
            </w:r>
          </w:p>
        </w:tc>
        <w:tc>
          <w:tcPr>
            <w:tcW w:w="6818" w:type="dxa"/>
            <w:shd w:val="clear" w:color="auto" w:fill="FFFFFF" w:themeFill="background1"/>
            <w:hideMark/>
          </w:tcPr>
          <w:p w:rsidR="00DE5600" w:rsidRPr="00012440" w:rsidRDefault="00266EFF" w:rsidP="005675D8">
            <w:pPr>
              <w:spacing w:after="0"/>
              <w:rPr>
                <w:lang w:eastAsia="nb-NO"/>
              </w:rPr>
            </w:pPr>
            <w:r>
              <w:rPr>
                <w:lang w:eastAsia="nb-NO"/>
              </w:rPr>
              <w:t>Country</w:t>
            </w:r>
          </w:p>
        </w:tc>
      </w:tr>
      <w:tr w:rsidR="00C34C27" w:rsidRPr="00012440" w:rsidTr="006775F4">
        <w:trPr>
          <w:trHeight w:val="206"/>
        </w:trPr>
        <w:tc>
          <w:tcPr>
            <w:tcW w:w="2254" w:type="dxa"/>
            <w:shd w:val="clear" w:color="auto" w:fill="FFFFFF" w:themeFill="background1"/>
            <w:hideMark/>
          </w:tcPr>
          <w:p w:rsidR="00DE5600" w:rsidRPr="00012440" w:rsidRDefault="00266EFF" w:rsidP="00DD074B">
            <w:pPr>
              <w:pStyle w:val="Etikett"/>
              <w:rPr>
                <w:lang w:eastAsia="nb-NO"/>
              </w:rPr>
            </w:pPr>
            <w:r>
              <w:rPr>
                <w:lang w:eastAsia="nb-NO"/>
              </w:rPr>
              <w:t>county</w:t>
            </w:r>
            <w:r w:rsidR="00DE5600" w:rsidRPr="00012440">
              <w:rPr>
                <w:lang w:eastAsia="nb-NO"/>
              </w:rPr>
              <w:t>:</w:t>
            </w:r>
          </w:p>
        </w:tc>
        <w:tc>
          <w:tcPr>
            <w:tcW w:w="6818" w:type="dxa"/>
            <w:shd w:val="clear" w:color="auto" w:fill="FFFFFF" w:themeFill="background1"/>
            <w:hideMark/>
          </w:tcPr>
          <w:p w:rsidR="00DE5600" w:rsidRPr="00012440" w:rsidRDefault="00266EFF" w:rsidP="005675D8">
            <w:pPr>
              <w:spacing w:after="0"/>
              <w:rPr>
                <w:lang w:eastAsia="nb-NO"/>
              </w:rPr>
            </w:pPr>
            <w:r>
              <w:rPr>
                <w:lang w:eastAsia="nb-NO"/>
              </w:rPr>
              <w:t>County</w:t>
            </w:r>
          </w:p>
        </w:tc>
      </w:tr>
      <w:tr w:rsidR="00C34C27" w:rsidRPr="00012440" w:rsidTr="006775F4">
        <w:trPr>
          <w:trHeight w:val="122"/>
        </w:trPr>
        <w:tc>
          <w:tcPr>
            <w:tcW w:w="2254" w:type="dxa"/>
            <w:shd w:val="clear" w:color="auto" w:fill="FFFFFF" w:themeFill="background1"/>
            <w:hideMark/>
          </w:tcPr>
          <w:p w:rsidR="00DE5600" w:rsidRPr="00012440" w:rsidRDefault="00266EFF" w:rsidP="00DD074B">
            <w:pPr>
              <w:pStyle w:val="Etikett"/>
              <w:rPr>
                <w:lang w:eastAsia="nb-NO"/>
              </w:rPr>
            </w:pPr>
            <w:r>
              <w:rPr>
                <w:lang w:eastAsia="nb-NO"/>
              </w:rPr>
              <w:t>Municipality</w:t>
            </w:r>
            <w:r w:rsidR="00DE5600" w:rsidRPr="00012440">
              <w:rPr>
                <w:lang w:eastAsia="nb-NO"/>
              </w:rPr>
              <w:t>:</w:t>
            </w:r>
          </w:p>
        </w:tc>
        <w:tc>
          <w:tcPr>
            <w:tcW w:w="6818" w:type="dxa"/>
            <w:shd w:val="clear" w:color="auto" w:fill="FFFFFF" w:themeFill="background1"/>
            <w:hideMark/>
          </w:tcPr>
          <w:p w:rsidR="00DE5600" w:rsidRPr="00012440" w:rsidRDefault="00266EFF" w:rsidP="005675D8">
            <w:pPr>
              <w:spacing w:after="0"/>
              <w:rPr>
                <w:lang w:eastAsia="nb-NO"/>
              </w:rPr>
            </w:pPr>
            <w:r>
              <w:rPr>
                <w:lang w:eastAsia="nb-NO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unicipality"/>
                  </w:textInput>
                </w:ffData>
              </w:fldChar>
            </w:r>
            <w:r>
              <w:rPr>
                <w:lang w:eastAsia="nb-NO"/>
              </w:rPr>
              <w:instrText xml:space="preserve"> FORMTEXT </w:instrText>
            </w:r>
            <w:r>
              <w:rPr>
                <w:lang w:eastAsia="nb-NO"/>
              </w:rPr>
            </w:r>
            <w:r>
              <w:rPr>
                <w:lang w:eastAsia="nb-NO"/>
              </w:rPr>
              <w:fldChar w:fldCharType="separate"/>
            </w:r>
            <w:r>
              <w:rPr>
                <w:noProof/>
                <w:lang w:eastAsia="nb-NO"/>
              </w:rPr>
              <w:t>Municipality</w:t>
            </w:r>
            <w:r>
              <w:rPr>
                <w:lang w:eastAsia="nb-NO"/>
              </w:rPr>
              <w:fldChar w:fldCharType="end"/>
            </w:r>
          </w:p>
        </w:tc>
      </w:tr>
    </w:tbl>
    <w:p w:rsidR="00DE5600" w:rsidRPr="00012440" w:rsidRDefault="00DE5600" w:rsidP="00DD074B">
      <w:pPr>
        <w:rPr>
          <w:rFonts w:ascii="Trebuchet MS" w:eastAsia="Times New Roman" w:hAnsi="Trebuchet MS" w:cs="Times New Roman"/>
          <w:szCs w:val="20"/>
        </w:rPr>
      </w:pPr>
    </w:p>
    <w:tbl>
      <w:tblPr>
        <w:tblpPr w:leftFromText="180" w:rightFromText="180" w:vertAnchor="text" w:tblpX="85" w:tblpY="1"/>
        <w:tblOverlap w:val="never"/>
        <w:tblW w:w="9072" w:type="dxa"/>
        <w:shd w:val="clear" w:color="auto" w:fill="FFFFFF" w:themeFill="background1"/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4540"/>
        <w:gridCol w:w="4532"/>
      </w:tblGrid>
      <w:tr w:rsidR="001C271E" w:rsidRPr="00012440" w:rsidTr="0020265E">
        <w:trPr>
          <w:trHeight w:val="1154"/>
        </w:trPr>
        <w:tc>
          <w:tcPr>
            <w:tcW w:w="4540" w:type="dxa"/>
            <w:shd w:val="clear" w:color="auto" w:fill="FFFFFF" w:themeFill="background1"/>
            <w:hideMark/>
          </w:tcPr>
          <w:tbl>
            <w:tblPr>
              <w:tblW w:w="0" w:type="auto"/>
              <w:tblInd w:w="3" w:type="dxa"/>
              <w:shd w:val="clear" w:color="auto" w:fill="FFFFFF" w:themeFill="background1"/>
              <w:tblCellMar>
                <w:top w:w="28" w:type="dxa"/>
                <w:left w:w="85" w:type="dxa"/>
                <w:bottom w:w="28" w:type="dxa"/>
                <w:right w:w="85" w:type="dxa"/>
              </w:tblCellMar>
              <w:tblLook w:val="01E0" w:firstRow="1" w:lastRow="1" w:firstColumn="1" w:lastColumn="1" w:noHBand="0" w:noVBand="0"/>
            </w:tblPr>
            <w:tblGrid>
              <w:gridCol w:w="4367"/>
            </w:tblGrid>
            <w:tr w:rsidR="00DE5600" w:rsidRPr="00012440" w:rsidTr="006E4747">
              <w:trPr>
                <w:trHeight w:val="567"/>
              </w:trPr>
              <w:tc>
                <w:tcPr>
                  <w:tcW w:w="4442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:rsidR="00DE5600" w:rsidRPr="00012440" w:rsidRDefault="00266EFF" w:rsidP="00F23FC0">
                  <w:pPr>
                    <w:pStyle w:val="Etikett"/>
                    <w:framePr w:hSpace="180" w:wrap="around" w:vAnchor="text" w:hAnchor="text" w:x="85" w:y="1"/>
                    <w:spacing w:before="0"/>
                    <w:suppressOverlap/>
                    <w:jc w:val="center"/>
                    <w:rPr>
                      <w:lang w:eastAsia="nb-NO"/>
                    </w:rPr>
                  </w:pPr>
                  <w:r>
                    <w:rPr>
                      <w:lang w:eastAsia="nb-NO"/>
                    </w:rPr>
                    <w:t>APPROVED</w:t>
                  </w:r>
                </w:p>
                <w:p w:rsidR="00DE5600" w:rsidRPr="00012440" w:rsidRDefault="008653B4" w:rsidP="00F23FC0">
                  <w:pPr>
                    <w:pStyle w:val="Ansvarlig"/>
                    <w:framePr w:hSpace="180" w:wrap="around" w:vAnchor="text" w:hAnchor="text" w:x="85" w:y="1"/>
                    <w:suppressOverlap/>
                    <w:rPr>
                      <w:lang w:eastAsia="nb-NO"/>
                    </w:rPr>
                  </w:pPr>
                  <w:r w:rsidRPr="00012440">
                    <w:rPr>
                      <w:lang w:eastAsia="nb-NO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Navn Navnesen]"/>
                        </w:textInput>
                      </w:ffData>
                    </w:fldChar>
                  </w:r>
                  <w:r w:rsidRPr="00012440">
                    <w:rPr>
                      <w:lang w:eastAsia="nb-NO"/>
                    </w:rPr>
                    <w:instrText xml:space="preserve"> FORMTEXT </w:instrText>
                  </w:r>
                  <w:r w:rsidRPr="00012440">
                    <w:rPr>
                      <w:lang w:eastAsia="nb-NO"/>
                    </w:rPr>
                  </w:r>
                  <w:r w:rsidRPr="00012440">
                    <w:rPr>
                      <w:lang w:eastAsia="nb-NO"/>
                    </w:rPr>
                    <w:fldChar w:fldCharType="separate"/>
                  </w:r>
                  <w:r w:rsidRPr="00012440">
                    <w:rPr>
                      <w:noProof/>
                      <w:lang w:eastAsia="nb-NO"/>
                    </w:rPr>
                    <w:t>[Navn Navnesen]</w:t>
                  </w:r>
                  <w:r w:rsidRPr="00012440">
                    <w:rPr>
                      <w:lang w:eastAsia="nb-NO"/>
                    </w:rPr>
                    <w:fldChar w:fldCharType="end"/>
                  </w:r>
                </w:p>
              </w:tc>
            </w:tr>
            <w:tr w:rsidR="00DE5600" w:rsidRPr="00012440" w:rsidTr="006E4747">
              <w:trPr>
                <w:trHeight w:val="56"/>
              </w:trPr>
              <w:tc>
                <w:tcPr>
                  <w:tcW w:w="4442" w:type="dxa"/>
                  <w:tcBorders>
                    <w:top w:val="single" w:sz="4" w:space="0" w:color="auto"/>
                  </w:tcBorders>
                  <w:shd w:val="clear" w:color="auto" w:fill="FFFFFF" w:themeFill="background1"/>
                  <w:hideMark/>
                </w:tcPr>
                <w:p w:rsidR="00DE5600" w:rsidRPr="00012440" w:rsidRDefault="00824BF2" w:rsidP="00F23FC0">
                  <w:pPr>
                    <w:pStyle w:val="Etikett"/>
                    <w:framePr w:hSpace="180" w:wrap="around" w:vAnchor="text" w:hAnchor="text" w:x="85" w:y="1"/>
                    <w:suppressOverlap/>
                    <w:jc w:val="center"/>
                  </w:pPr>
                  <w:r>
                    <w:t>NA</w:t>
                  </w:r>
                  <w:r w:rsidR="00266EFF">
                    <w:t>me</w:t>
                  </w:r>
                </w:p>
              </w:tc>
            </w:tr>
          </w:tbl>
          <w:p w:rsidR="00DE5600" w:rsidRPr="00012440" w:rsidRDefault="00DE5600" w:rsidP="00F23FC0">
            <w:pPr>
              <w:tabs>
                <w:tab w:val="left" w:pos="1280"/>
              </w:tabs>
              <w:jc w:val="center"/>
              <w:rPr>
                <w:rFonts w:ascii="Trebuchet MS" w:eastAsia="Times New Roman" w:hAnsi="Trebuchet MS" w:cs="Times New Roman"/>
              </w:rPr>
            </w:pPr>
          </w:p>
        </w:tc>
        <w:tc>
          <w:tcPr>
            <w:tcW w:w="4532" w:type="dxa"/>
            <w:shd w:val="clear" w:color="auto" w:fill="FFFFFF" w:themeFill="background1"/>
            <w:hideMark/>
          </w:tcPr>
          <w:tbl>
            <w:tblPr>
              <w:tblW w:w="0" w:type="auto"/>
              <w:tblInd w:w="3" w:type="dxa"/>
              <w:shd w:val="clear" w:color="auto" w:fill="FFFFFF" w:themeFill="background1"/>
              <w:tblCellMar>
                <w:top w:w="28" w:type="dxa"/>
                <w:left w:w="85" w:type="dxa"/>
                <w:bottom w:w="28" w:type="dxa"/>
                <w:right w:w="85" w:type="dxa"/>
              </w:tblCellMar>
              <w:tblLook w:val="01E0" w:firstRow="1" w:lastRow="1" w:firstColumn="1" w:lastColumn="1" w:noHBand="0" w:noVBand="0"/>
            </w:tblPr>
            <w:tblGrid>
              <w:gridCol w:w="4354"/>
            </w:tblGrid>
            <w:tr w:rsidR="00DE5600" w:rsidRPr="00012440" w:rsidTr="002B60A1">
              <w:trPr>
                <w:trHeight w:val="567"/>
              </w:trPr>
              <w:tc>
                <w:tcPr>
                  <w:tcW w:w="4597" w:type="dxa"/>
                  <w:tcBorders>
                    <w:bottom w:val="single" w:sz="4" w:space="0" w:color="auto"/>
                    <w:right w:val="single" w:sz="4" w:space="0" w:color="FFFFFF" w:themeColor="background1"/>
                  </w:tcBorders>
                  <w:shd w:val="clear" w:color="auto" w:fill="FFFFFF" w:themeFill="background1"/>
                </w:tcPr>
                <w:p w:rsidR="00DE5600" w:rsidRPr="00012440" w:rsidRDefault="00DE5600" w:rsidP="00F23FC0">
                  <w:pPr>
                    <w:pStyle w:val="Etikett"/>
                    <w:framePr w:hSpace="180" w:wrap="around" w:vAnchor="text" w:hAnchor="text" w:x="85" w:y="1"/>
                    <w:spacing w:before="0"/>
                    <w:suppressOverlap/>
                    <w:jc w:val="center"/>
                    <w:rPr>
                      <w:lang w:eastAsia="nb-NO"/>
                    </w:rPr>
                  </w:pPr>
                  <w:r w:rsidRPr="00012440">
                    <w:rPr>
                      <w:lang w:eastAsia="nb-NO"/>
                    </w:rPr>
                    <w:t>PRO</w:t>
                  </w:r>
                  <w:r w:rsidR="00266EFF">
                    <w:rPr>
                      <w:lang w:eastAsia="nb-NO"/>
                    </w:rPr>
                    <w:t>ject leader</w:t>
                  </w:r>
                </w:p>
                <w:p w:rsidR="00DE5600" w:rsidRPr="00012440" w:rsidRDefault="008653B4" w:rsidP="00F23FC0">
                  <w:pPr>
                    <w:pStyle w:val="Ansvarlig"/>
                    <w:framePr w:hSpace="180" w:wrap="around" w:vAnchor="text" w:hAnchor="text" w:x="85" w:y="1"/>
                    <w:suppressOverlap/>
                    <w:rPr>
                      <w:lang w:eastAsia="nb-NO"/>
                    </w:rPr>
                  </w:pPr>
                  <w:r w:rsidRPr="00012440">
                    <w:rPr>
                      <w:lang w:eastAsia="nb-NO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Navn Navnesen]"/>
                        </w:textInput>
                      </w:ffData>
                    </w:fldChar>
                  </w:r>
                  <w:r w:rsidRPr="00012440">
                    <w:rPr>
                      <w:lang w:eastAsia="nb-NO"/>
                    </w:rPr>
                    <w:instrText xml:space="preserve"> FORMTEXT </w:instrText>
                  </w:r>
                  <w:r w:rsidRPr="00012440">
                    <w:rPr>
                      <w:lang w:eastAsia="nb-NO"/>
                    </w:rPr>
                  </w:r>
                  <w:r w:rsidRPr="00012440">
                    <w:rPr>
                      <w:lang w:eastAsia="nb-NO"/>
                    </w:rPr>
                    <w:fldChar w:fldCharType="separate"/>
                  </w:r>
                  <w:r w:rsidRPr="00012440">
                    <w:rPr>
                      <w:noProof/>
                      <w:lang w:eastAsia="nb-NO"/>
                    </w:rPr>
                    <w:t>[Navn Navnesen]</w:t>
                  </w:r>
                  <w:r w:rsidRPr="00012440">
                    <w:rPr>
                      <w:lang w:eastAsia="nb-NO"/>
                    </w:rPr>
                    <w:fldChar w:fldCharType="end"/>
                  </w:r>
                </w:p>
              </w:tc>
            </w:tr>
            <w:tr w:rsidR="00DE5600" w:rsidRPr="00012440" w:rsidTr="006E4747">
              <w:trPr>
                <w:trHeight w:val="56"/>
              </w:trPr>
              <w:tc>
                <w:tcPr>
                  <w:tcW w:w="4597" w:type="dxa"/>
                  <w:tcBorders>
                    <w:top w:val="single" w:sz="4" w:space="0" w:color="auto"/>
                  </w:tcBorders>
                  <w:shd w:val="clear" w:color="auto" w:fill="FFFFFF" w:themeFill="background1"/>
                  <w:hideMark/>
                </w:tcPr>
                <w:p w:rsidR="00DE5600" w:rsidRPr="00012440" w:rsidRDefault="00824BF2" w:rsidP="00F23FC0">
                  <w:pPr>
                    <w:pStyle w:val="Etikett"/>
                    <w:framePr w:hSpace="180" w:wrap="around" w:vAnchor="text" w:hAnchor="text" w:x="85" w:y="1"/>
                    <w:suppressOverlap/>
                    <w:jc w:val="center"/>
                    <w:rPr>
                      <w:sz w:val="20"/>
                      <w:lang w:eastAsia="nb-NO"/>
                    </w:rPr>
                  </w:pPr>
                  <w:r>
                    <w:t>NA</w:t>
                  </w:r>
                  <w:r w:rsidR="00441857">
                    <w:t>me</w:t>
                  </w:r>
                </w:p>
              </w:tc>
            </w:tr>
          </w:tbl>
          <w:p w:rsidR="00DE5600" w:rsidRPr="00012440" w:rsidRDefault="00DE5600" w:rsidP="00F23FC0">
            <w:pPr>
              <w:pStyle w:val="Etikett"/>
              <w:jc w:val="center"/>
              <w:rPr>
                <w:lang w:eastAsia="nb-NO"/>
              </w:rPr>
            </w:pPr>
          </w:p>
        </w:tc>
      </w:tr>
    </w:tbl>
    <w:p w:rsidR="00E63862" w:rsidRDefault="00E63862" w:rsidP="00734AF1">
      <w:pPr>
        <w:tabs>
          <w:tab w:val="center" w:pos="4816"/>
        </w:tabs>
        <w:rPr>
          <w:lang w:eastAsia="en-GB"/>
        </w:rPr>
        <w:sectPr w:rsidR="00E63862" w:rsidSect="0020265E">
          <w:headerReference w:type="even" r:id="rId13"/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0" w:h="16840"/>
          <w:pgMar w:top="1729" w:right="1418" w:bottom="1701" w:left="1418" w:header="709" w:footer="590" w:gutter="0"/>
          <w:cols w:space="708"/>
          <w:titlePg/>
          <w:docGrid w:linePitch="360"/>
        </w:sectPr>
      </w:pPr>
    </w:p>
    <w:bookmarkEnd w:id="0"/>
    <w:bookmarkEnd w:id="1"/>
    <w:bookmarkEnd w:id="2"/>
    <w:p w:rsidR="00337313" w:rsidRDefault="00266EFF" w:rsidP="00E42C62">
      <w:pPr>
        <w:pStyle w:val="Overskrift1utennummer"/>
      </w:pPr>
      <w:r>
        <w:lastRenderedPageBreak/>
        <w:t xml:space="preserve">Preface </w:t>
      </w:r>
      <w:r w:rsidR="00580E07" w:rsidRPr="00012440">
        <w:t xml:space="preserve">– </w:t>
      </w:r>
      <w:r>
        <w:t>Without number</w:t>
      </w:r>
      <w:r w:rsidR="00EE5C77" w:rsidRPr="00012440">
        <w:t xml:space="preserve"> </w:t>
      </w:r>
    </w:p>
    <w:p w:rsidR="008865D3" w:rsidRDefault="008865D3" w:rsidP="008865D3">
      <w:pPr>
        <w:pStyle w:val="Overskiftutennummerering"/>
        <w:ind w:left="0" w:firstLine="0"/>
        <w:rPr>
          <w:lang w:eastAsia="nb-NO"/>
        </w:rPr>
      </w:pPr>
    </w:p>
    <w:p w:rsidR="00E42C62" w:rsidRPr="00E74042" w:rsidRDefault="00266EFF" w:rsidP="008865D3">
      <w:pPr>
        <w:pStyle w:val="Overskiftutennummerering"/>
        <w:rPr>
          <w:lang w:val="nb-NO" w:eastAsia="nb-NO"/>
        </w:rPr>
      </w:pPr>
      <w:proofErr w:type="spellStart"/>
      <w:r>
        <w:rPr>
          <w:lang w:val="nb-NO" w:eastAsia="nb-NO"/>
        </w:rPr>
        <w:t>Title</w:t>
      </w:r>
      <w:proofErr w:type="spellEnd"/>
      <w:r>
        <w:rPr>
          <w:lang w:val="nb-NO" w:eastAsia="nb-NO"/>
        </w:rPr>
        <w:t xml:space="preserve"> </w:t>
      </w:r>
      <w:proofErr w:type="spellStart"/>
      <w:r>
        <w:rPr>
          <w:lang w:val="nb-NO" w:eastAsia="nb-NO"/>
        </w:rPr>
        <w:t>without</w:t>
      </w:r>
      <w:proofErr w:type="spellEnd"/>
      <w:r>
        <w:rPr>
          <w:lang w:val="nb-NO" w:eastAsia="nb-NO"/>
        </w:rPr>
        <w:t xml:space="preserve"> </w:t>
      </w:r>
      <w:proofErr w:type="spellStart"/>
      <w:r>
        <w:rPr>
          <w:lang w:val="nb-NO" w:eastAsia="nb-NO"/>
        </w:rPr>
        <w:t>number</w:t>
      </w:r>
      <w:proofErr w:type="spellEnd"/>
    </w:p>
    <w:p w:rsidR="00306AD5" w:rsidRDefault="00266EFF" w:rsidP="00CC4251">
      <w:pPr>
        <w:rPr>
          <w:lang w:eastAsia="nb-NO"/>
        </w:rPr>
      </w:pPr>
      <w:r>
        <w:rPr>
          <w:lang w:eastAsia="nb-NO"/>
        </w:rPr>
        <w:fldChar w:fldCharType="begin">
          <w:ffData>
            <w:name w:val=""/>
            <w:enabled/>
            <w:calcOnExit w:val="0"/>
            <w:textInput>
              <w:default w:val="[Insert text]"/>
            </w:textInput>
          </w:ffData>
        </w:fldChar>
      </w:r>
      <w:r>
        <w:rPr>
          <w:lang w:eastAsia="nb-NO"/>
        </w:rPr>
        <w:instrText xml:space="preserve"> FORMTEXT </w:instrText>
      </w:r>
      <w:r>
        <w:rPr>
          <w:lang w:eastAsia="nb-NO"/>
        </w:rPr>
      </w:r>
      <w:r>
        <w:rPr>
          <w:lang w:eastAsia="nb-NO"/>
        </w:rPr>
        <w:fldChar w:fldCharType="separate"/>
      </w:r>
      <w:r>
        <w:rPr>
          <w:noProof/>
          <w:lang w:eastAsia="nb-NO"/>
        </w:rPr>
        <w:t>[Insert text]</w:t>
      </w:r>
      <w:r>
        <w:rPr>
          <w:lang w:eastAsia="nb-NO"/>
        </w:rPr>
        <w:fldChar w:fldCharType="end"/>
      </w:r>
    </w:p>
    <w:p w:rsidR="008865D3" w:rsidRDefault="008865D3" w:rsidP="00CC4251">
      <w:pPr>
        <w:rPr>
          <w:lang w:eastAsia="nb-NO"/>
        </w:rPr>
      </w:pPr>
    </w:p>
    <w:p w:rsidR="008865D3" w:rsidRDefault="008865D3" w:rsidP="00CC4251">
      <w:pPr>
        <w:rPr>
          <w:lang w:eastAsia="nb-NO"/>
        </w:rPr>
      </w:pPr>
    </w:p>
    <w:p w:rsidR="006A611D" w:rsidRDefault="006A611D" w:rsidP="00CC4251">
      <w:pPr>
        <w:rPr>
          <w:lang w:eastAsia="nb-NO"/>
        </w:rPr>
      </w:pPr>
    </w:p>
    <w:p w:rsidR="006A611D" w:rsidRDefault="006A611D" w:rsidP="00CC4251">
      <w:pPr>
        <w:rPr>
          <w:lang w:eastAsia="nb-NO"/>
        </w:rPr>
      </w:pPr>
    </w:p>
    <w:p w:rsidR="006A611D" w:rsidRDefault="006A611D" w:rsidP="00CC4251">
      <w:pPr>
        <w:rPr>
          <w:lang w:eastAsia="nb-NO"/>
        </w:rPr>
      </w:pPr>
      <w:bookmarkStart w:id="8" w:name="_GoBack"/>
      <w:bookmarkEnd w:id="8"/>
    </w:p>
    <w:p w:rsidR="008865D3" w:rsidRPr="008865D3" w:rsidRDefault="008865D3" w:rsidP="008865D3"/>
    <w:p w:rsidR="008653B4" w:rsidRPr="00012440" w:rsidRDefault="00266EFF" w:rsidP="00CC4251">
      <w:pPr>
        <w:rPr>
          <w:lang w:eastAsia="nb-NO"/>
        </w:rPr>
      </w:pPr>
      <w:r>
        <w:rPr>
          <w:lang w:eastAsia="nb-NO"/>
        </w:rPr>
        <w:fldChar w:fldCharType="begin">
          <w:ffData>
            <w:name w:val=""/>
            <w:enabled/>
            <w:calcOnExit w:val="0"/>
            <w:textInput>
              <w:default w:val="[Place]"/>
            </w:textInput>
          </w:ffData>
        </w:fldChar>
      </w:r>
      <w:r>
        <w:rPr>
          <w:lang w:eastAsia="nb-NO"/>
        </w:rPr>
        <w:instrText xml:space="preserve"> FORMTEXT </w:instrText>
      </w:r>
      <w:r>
        <w:rPr>
          <w:lang w:eastAsia="nb-NO"/>
        </w:rPr>
      </w:r>
      <w:r>
        <w:rPr>
          <w:lang w:eastAsia="nb-NO"/>
        </w:rPr>
        <w:fldChar w:fldCharType="separate"/>
      </w:r>
      <w:r>
        <w:rPr>
          <w:noProof/>
          <w:lang w:eastAsia="nb-NO"/>
        </w:rPr>
        <w:t>[Place]</w:t>
      </w:r>
      <w:r>
        <w:rPr>
          <w:lang w:eastAsia="nb-NO"/>
        </w:rPr>
        <w:fldChar w:fldCharType="end"/>
      </w:r>
      <w:r w:rsidR="008653B4" w:rsidRPr="00012440">
        <w:rPr>
          <w:lang w:eastAsia="nb-NO"/>
        </w:rPr>
        <w:t xml:space="preserve">, </w:t>
      </w:r>
      <w:r w:rsidR="008653B4" w:rsidRPr="00012440">
        <w:rPr>
          <w:lang w:eastAsia="nb-NO"/>
        </w:rPr>
        <w:fldChar w:fldCharType="begin"/>
      </w:r>
      <w:r w:rsidR="008653B4" w:rsidRPr="00012440">
        <w:rPr>
          <w:lang w:eastAsia="nb-NO"/>
        </w:rPr>
        <w:instrText xml:space="preserve"> TIME \@ "dd.MM.yy" </w:instrText>
      </w:r>
      <w:r w:rsidR="008653B4" w:rsidRPr="00012440">
        <w:rPr>
          <w:lang w:eastAsia="nb-NO"/>
        </w:rPr>
        <w:fldChar w:fldCharType="separate"/>
      </w:r>
      <w:r w:rsidR="001629A4">
        <w:rPr>
          <w:noProof/>
          <w:lang w:eastAsia="nb-NO"/>
        </w:rPr>
        <w:t>22.01.21</w:t>
      </w:r>
      <w:r w:rsidR="008653B4" w:rsidRPr="00012440">
        <w:rPr>
          <w:lang w:eastAsia="nb-NO"/>
        </w:rPr>
        <w:fldChar w:fldCharType="end"/>
      </w:r>
    </w:p>
    <w:p w:rsidR="008653B4" w:rsidRDefault="008653B4" w:rsidP="00CC4251">
      <w:pPr>
        <w:rPr>
          <w:lang w:eastAsia="nb-NO"/>
        </w:rPr>
      </w:pPr>
      <w:r w:rsidRPr="00012440">
        <w:rPr>
          <w:lang w:eastAsia="nb-NO"/>
        </w:rPr>
        <w:fldChar w:fldCharType="begin">
          <w:ffData>
            <w:name w:val=""/>
            <w:enabled/>
            <w:calcOnExit w:val="0"/>
            <w:textInput>
              <w:default w:val="[Navn Navnesen]"/>
            </w:textInput>
          </w:ffData>
        </w:fldChar>
      </w:r>
      <w:r w:rsidRPr="00012440">
        <w:rPr>
          <w:lang w:eastAsia="nb-NO"/>
        </w:rPr>
        <w:instrText xml:space="preserve"> FORMTEXT </w:instrText>
      </w:r>
      <w:r w:rsidRPr="00012440">
        <w:rPr>
          <w:lang w:eastAsia="nb-NO"/>
        </w:rPr>
      </w:r>
      <w:r w:rsidRPr="00012440">
        <w:rPr>
          <w:lang w:eastAsia="nb-NO"/>
        </w:rPr>
        <w:fldChar w:fldCharType="separate"/>
      </w:r>
      <w:r w:rsidRPr="00012440">
        <w:rPr>
          <w:noProof/>
          <w:lang w:eastAsia="nb-NO"/>
        </w:rPr>
        <w:t>[Navn Navnesen]</w:t>
      </w:r>
      <w:r w:rsidRPr="00012440">
        <w:rPr>
          <w:lang w:eastAsia="nb-NO"/>
        </w:rPr>
        <w:fldChar w:fldCharType="end"/>
      </w:r>
    </w:p>
    <w:p w:rsidR="007435E9" w:rsidRDefault="007435E9" w:rsidP="00CC4251">
      <w:pPr>
        <w:rPr>
          <w:lang w:eastAsia="nb-NO"/>
        </w:rPr>
      </w:pPr>
    </w:p>
    <w:p w:rsidR="007435E9" w:rsidRPr="00506A6B" w:rsidRDefault="00266EFF" w:rsidP="00CC4251">
      <w:pPr>
        <w:rPr>
          <w:lang w:eastAsia="nb-NO"/>
        </w:rPr>
      </w:pPr>
      <w:r w:rsidRPr="00266EFF">
        <w:rPr>
          <w:lang w:val="en-US" w:eastAsia="nb-NO"/>
        </w:rPr>
        <w:t xml:space="preserve">To change the </w:t>
      </w:r>
      <w:proofErr w:type="gramStart"/>
      <w:r w:rsidRPr="00266EFF">
        <w:rPr>
          <w:lang w:val="en-US" w:eastAsia="nb-NO"/>
        </w:rPr>
        <w:t>front p</w:t>
      </w:r>
      <w:r>
        <w:rPr>
          <w:lang w:val="en-US" w:eastAsia="nb-NO"/>
        </w:rPr>
        <w:t>age</w:t>
      </w:r>
      <w:proofErr w:type="gramEnd"/>
      <w:r>
        <w:rPr>
          <w:lang w:val="en-US" w:eastAsia="nb-NO"/>
        </w:rPr>
        <w:t xml:space="preserve"> picture</w:t>
      </w:r>
      <w:r w:rsidR="00506A6B">
        <w:rPr>
          <w:lang w:val="en-US" w:eastAsia="nb-NO"/>
        </w:rPr>
        <w:t>:</w:t>
      </w:r>
      <w:r w:rsidR="00506A6B">
        <w:rPr>
          <w:lang w:val="en-US" w:eastAsia="nb-NO"/>
        </w:rPr>
        <w:br/>
        <w:t xml:space="preserve">Right click at the picture -&gt; </w:t>
      </w:r>
      <w:proofErr w:type="spellStart"/>
      <w:r w:rsidR="00506A6B">
        <w:rPr>
          <w:lang w:val="en-US" w:eastAsia="nb-NO"/>
        </w:rPr>
        <w:t>endre</w:t>
      </w:r>
      <w:proofErr w:type="spellEnd"/>
      <w:r w:rsidR="00506A6B">
        <w:rPr>
          <w:lang w:val="en-US" w:eastAsia="nb-NO"/>
        </w:rPr>
        <w:t xml:space="preserve"> </w:t>
      </w:r>
      <w:proofErr w:type="spellStart"/>
      <w:r w:rsidR="00506A6B">
        <w:rPr>
          <w:lang w:val="en-US" w:eastAsia="nb-NO"/>
        </w:rPr>
        <w:t>bilde</w:t>
      </w:r>
      <w:proofErr w:type="spellEnd"/>
      <w:r w:rsidR="00506A6B">
        <w:rPr>
          <w:lang w:val="en-US" w:eastAsia="nb-NO"/>
        </w:rPr>
        <w:t xml:space="preserve">/change picture. </w:t>
      </w:r>
      <w:r w:rsidR="00506A6B" w:rsidRPr="00506A6B">
        <w:rPr>
          <w:lang w:eastAsia="nb-NO"/>
        </w:rPr>
        <w:t xml:space="preserve">The </w:t>
      </w:r>
      <w:proofErr w:type="spellStart"/>
      <w:r w:rsidR="00506A6B" w:rsidRPr="00506A6B">
        <w:rPr>
          <w:lang w:eastAsia="nb-NO"/>
        </w:rPr>
        <w:t>picture</w:t>
      </w:r>
      <w:proofErr w:type="spellEnd"/>
      <w:r w:rsidR="00506A6B" w:rsidRPr="00506A6B">
        <w:rPr>
          <w:lang w:eastAsia="nb-NO"/>
        </w:rPr>
        <w:t xml:space="preserve"> </w:t>
      </w:r>
      <w:proofErr w:type="spellStart"/>
      <w:r w:rsidR="00506A6B" w:rsidRPr="00506A6B">
        <w:rPr>
          <w:lang w:eastAsia="nb-NO"/>
        </w:rPr>
        <w:t>should</w:t>
      </w:r>
      <w:proofErr w:type="spellEnd"/>
      <w:r w:rsidR="00506A6B" w:rsidRPr="00506A6B">
        <w:rPr>
          <w:lang w:eastAsia="nb-NO"/>
        </w:rPr>
        <w:t xml:space="preserve"> c</w:t>
      </w:r>
      <w:r w:rsidR="00506A6B">
        <w:rPr>
          <w:lang w:eastAsia="nb-NO"/>
        </w:rPr>
        <w:t xml:space="preserve">over </w:t>
      </w:r>
      <w:proofErr w:type="spellStart"/>
      <w:r w:rsidR="00506A6B">
        <w:rPr>
          <w:lang w:eastAsia="nb-NO"/>
        </w:rPr>
        <w:t>the</w:t>
      </w:r>
      <w:proofErr w:type="spellEnd"/>
      <w:r w:rsidR="00506A6B">
        <w:rPr>
          <w:lang w:eastAsia="nb-NO"/>
        </w:rPr>
        <w:t xml:space="preserve"> </w:t>
      </w:r>
      <w:proofErr w:type="spellStart"/>
      <w:r w:rsidR="00506A6B">
        <w:rPr>
          <w:lang w:eastAsia="nb-NO"/>
        </w:rPr>
        <w:t>entire</w:t>
      </w:r>
      <w:proofErr w:type="spellEnd"/>
      <w:r w:rsidR="00506A6B">
        <w:rPr>
          <w:lang w:eastAsia="nb-NO"/>
        </w:rPr>
        <w:t xml:space="preserve"> area. </w:t>
      </w:r>
    </w:p>
    <w:p w:rsidR="00A01E1F" w:rsidRPr="00012440" w:rsidRDefault="00A01E1F" w:rsidP="00A01E1F">
      <w:pPr>
        <w:rPr>
          <w:szCs w:val="24"/>
        </w:rPr>
      </w:pPr>
    </w:p>
    <w:bookmarkStart w:id="9" w:name="_Toc297201984" w:displacedByCustomXml="next"/>
    <w:bookmarkStart w:id="10" w:name="_Toc297202400" w:displacedByCustomXml="next"/>
    <w:bookmarkStart w:id="11" w:name="_Toc429481793" w:displacedByCustomXml="next"/>
    <w:bookmarkStart w:id="12" w:name="_Toc430077011" w:displacedByCustomXml="next"/>
    <w:bookmarkStart w:id="13" w:name="_Toc430077037" w:displacedByCustomXml="next"/>
    <w:bookmarkStart w:id="14" w:name="_Toc430077111" w:displacedByCustomXml="next"/>
    <w:bookmarkStart w:id="15" w:name="_Toc430077179" w:displacedByCustomXml="next"/>
    <w:bookmarkStart w:id="16" w:name="_Toc430077196" w:displacedByCustomXml="next"/>
    <w:bookmarkStart w:id="17" w:name="_Toc430077219" w:displacedByCustomXml="next"/>
    <w:bookmarkStart w:id="18" w:name="_Toc430078023" w:displacedByCustomXml="next"/>
    <w:sdt>
      <w:sdtPr>
        <w:rPr>
          <w:rFonts w:ascii="Georgia" w:eastAsiaTheme="minorEastAsia" w:hAnsi="Georgia" w:cstheme="minorBidi"/>
          <w:bCs w:val="0"/>
          <w:caps/>
          <w:color w:val="auto"/>
          <w:sz w:val="22"/>
          <w:szCs w:val="22"/>
          <w:lang w:val="nb-NO" w:eastAsia="en-US"/>
        </w:rPr>
        <w:id w:val="288100026"/>
        <w:docPartObj>
          <w:docPartGallery w:val="Table of Contents"/>
          <w:docPartUnique/>
        </w:docPartObj>
      </w:sdtPr>
      <w:sdtEndPr>
        <w:rPr>
          <w:rFonts w:asciiTheme="majorHAnsi" w:hAnsiTheme="majorHAnsi"/>
          <w:b/>
          <w:caps w:val="0"/>
          <w:color w:val="000000" w:themeColor="text1"/>
          <w:szCs w:val="24"/>
        </w:rPr>
      </w:sdtEndPr>
      <w:sdtContent>
        <w:p w:rsidR="00AE6889" w:rsidRPr="00441857" w:rsidRDefault="00506A6B">
          <w:pPr>
            <w:pStyle w:val="Overskriftforinnholdsfortegnelse"/>
            <w:rPr>
              <w:lang w:val="en-US"/>
            </w:rPr>
          </w:pPr>
          <w:r w:rsidRPr="00441857">
            <w:rPr>
              <w:lang w:val="en-US"/>
            </w:rPr>
            <w:t>Table of content</w:t>
          </w:r>
        </w:p>
        <w:p w:rsidR="00441857" w:rsidRPr="00441857" w:rsidRDefault="00112DEE">
          <w:pPr>
            <w:pStyle w:val="INNH1"/>
            <w:rPr>
              <w:rFonts w:asciiTheme="minorHAnsi" w:hAnsiTheme="minorHAnsi"/>
              <w:noProof/>
              <w:color w:val="auto"/>
              <w:szCs w:val="22"/>
              <w:lang w:val="en-US" w:eastAsia="nb-NO"/>
            </w:rPr>
          </w:pPr>
          <w:r w:rsidRPr="00012440">
            <w:rPr>
              <w:caps/>
            </w:rPr>
            <w:fldChar w:fldCharType="begin"/>
          </w:r>
          <w:r w:rsidRPr="00441857">
            <w:rPr>
              <w:lang w:val="en-US"/>
            </w:rPr>
            <w:instrText xml:space="preserve"> TOC \o "1-3" </w:instrText>
          </w:r>
          <w:r w:rsidRPr="00012440">
            <w:rPr>
              <w:caps/>
            </w:rPr>
            <w:fldChar w:fldCharType="separate"/>
          </w:r>
          <w:r w:rsidR="00441857" w:rsidRPr="00441857">
            <w:rPr>
              <w:noProof/>
              <w:lang w:val="en-US"/>
            </w:rPr>
            <w:t>1</w:t>
          </w:r>
          <w:r w:rsidR="00441857" w:rsidRPr="00441857">
            <w:rPr>
              <w:rFonts w:asciiTheme="minorHAnsi" w:hAnsiTheme="minorHAnsi"/>
              <w:noProof/>
              <w:color w:val="auto"/>
              <w:szCs w:val="22"/>
              <w:lang w:val="en-US" w:eastAsia="nb-NO"/>
            </w:rPr>
            <w:tab/>
          </w:r>
          <w:r w:rsidR="00441857" w:rsidRPr="00441857">
            <w:rPr>
              <w:noProof/>
              <w:lang w:val="en-US"/>
            </w:rPr>
            <w:t>Introduction</w:t>
          </w:r>
          <w:r w:rsidR="00441857" w:rsidRPr="00441857">
            <w:rPr>
              <w:noProof/>
              <w:lang w:val="en-US"/>
            </w:rPr>
            <w:tab/>
          </w:r>
          <w:r w:rsidR="00441857">
            <w:rPr>
              <w:noProof/>
            </w:rPr>
            <w:fldChar w:fldCharType="begin"/>
          </w:r>
          <w:r w:rsidR="00441857" w:rsidRPr="00441857">
            <w:rPr>
              <w:noProof/>
              <w:lang w:val="en-US"/>
            </w:rPr>
            <w:instrText xml:space="preserve"> PAGEREF _Toc62198520 \h </w:instrText>
          </w:r>
          <w:r w:rsidR="00441857">
            <w:rPr>
              <w:noProof/>
            </w:rPr>
          </w:r>
          <w:r w:rsidR="00441857">
            <w:rPr>
              <w:noProof/>
            </w:rPr>
            <w:fldChar w:fldCharType="separate"/>
          </w:r>
          <w:r w:rsidR="00441857" w:rsidRPr="00441857">
            <w:rPr>
              <w:noProof/>
              <w:lang w:val="en-US"/>
            </w:rPr>
            <w:t>4</w:t>
          </w:r>
          <w:r w:rsidR="00441857">
            <w:rPr>
              <w:noProof/>
            </w:rPr>
            <w:fldChar w:fldCharType="end"/>
          </w:r>
        </w:p>
        <w:p w:rsidR="00441857" w:rsidRPr="00441857" w:rsidRDefault="00441857">
          <w:pPr>
            <w:pStyle w:val="INNH2"/>
            <w:rPr>
              <w:rFonts w:asciiTheme="minorHAnsi" w:hAnsiTheme="minorHAnsi"/>
              <w:noProof/>
              <w:lang w:val="en-US" w:eastAsia="nb-NO"/>
            </w:rPr>
          </w:pPr>
          <w:r w:rsidRPr="00441857">
            <w:rPr>
              <w:noProof/>
              <w:lang w:val="en-US"/>
            </w:rPr>
            <w:t>1.1</w:t>
          </w:r>
          <w:r w:rsidRPr="00441857">
            <w:rPr>
              <w:rFonts w:asciiTheme="minorHAnsi" w:hAnsiTheme="minorHAnsi"/>
              <w:noProof/>
              <w:lang w:val="en-US" w:eastAsia="nb-NO"/>
            </w:rPr>
            <w:tab/>
          </w:r>
          <w:r w:rsidRPr="00441857">
            <w:rPr>
              <w:noProof/>
              <w:lang w:val="en-US"/>
            </w:rPr>
            <w:t>Overskrift 2</w:t>
          </w:r>
          <w:r w:rsidRPr="00441857">
            <w:rPr>
              <w:noProof/>
              <w:lang w:val="en-US"/>
            </w:rPr>
            <w:tab/>
          </w:r>
          <w:r>
            <w:rPr>
              <w:noProof/>
            </w:rPr>
            <w:fldChar w:fldCharType="begin"/>
          </w:r>
          <w:r w:rsidRPr="00441857">
            <w:rPr>
              <w:noProof/>
              <w:lang w:val="en-US"/>
            </w:rPr>
            <w:instrText xml:space="preserve"> PAGEREF _Toc62198521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441857">
            <w:rPr>
              <w:noProof/>
              <w:lang w:val="en-US"/>
            </w:rPr>
            <w:t>4</w:t>
          </w:r>
          <w:r>
            <w:rPr>
              <w:noProof/>
            </w:rPr>
            <w:fldChar w:fldCharType="end"/>
          </w:r>
        </w:p>
        <w:p w:rsidR="00441857" w:rsidRPr="00441857" w:rsidRDefault="00441857">
          <w:pPr>
            <w:pStyle w:val="INNH3"/>
            <w:rPr>
              <w:rFonts w:asciiTheme="minorHAnsi" w:hAnsiTheme="minorHAnsi"/>
              <w:noProof/>
              <w:lang w:val="en-US" w:eastAsia="nb-NO"/>
            </w:rPr>
          </w:pPr>
          <w:r w:rsidRPr="00441857">
            <w:rPr>
              <w:rFonts w:ascii="Calibri" w:hAnsi="Calibri"/>
              <w:noProof/>
              <w:lang w:val="en-US"/>
            </w:rPr>
            <w:t>1.1.1</w:t>
          </w:r>
          <w:r w:rsidRPr="00441857">
            <w:rPr>
              <w:rFonts w:asciiTheme="minorHAnsi" w:hAnsiTheme="minorHAnsi"/>
              <w:noProof/>
              <w:lang w:val="en-US" w:eastAsia="nb-NO"/>
            </w:rPr>
            <w:tab/>
          </w:r>
          <w:r w:rsidRPr="00441857">
            <w:rPr>
              <w:noProof/>
              <w:lang w:val="en-US"/>
            </w:rPr>
            <w:t>Overskrift 3</w:t>
          </w:r>
          <w:r w:rsidRPr="00441857">
            <w:rPr>
              <w:noProof/>
              <w:lang w:val="en-US"/>
            </w:rPr>
            <w:tab/>
          </w:r>
          <w:r>
            <w:rPr>
              <w:noProof/>
            </w:rPr>
            <w:fldChar w:fldCharType="begin"/>
          </w:r>
          <w:r w:rsidRPr="00441857">
            <w:rPr>
              <w:noProof/>
              <w:lang w:val="en-US"/>
            </w:rPr>
            <w:instrText xml:space="preserve"> PAGEREF _Toc62198522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441857">
            <w:rPr>
              <w:noProof/>
              <w:lang w:val="en-US"/>
            </w:rPr>
            <w:t>4</w:t>
          </w:r>
          <w:r>
            <w:rPr>
              <w:noProof/>
            </w:rPr>
            <w:fldChar w:fldCharType="end"/>
          </w:r>
        </w:p>
        <w:p w:rsidR="00441857" w:rsidRPr="00441857" w:rsidRDefault="00441857">
          <w:pPr>
            <w:pStyle w:val="INNH1"/>
            <w:rPr>
              <w:rFonts w:asciiTheme="minorHAnsi" w:hAnsiTheme="minorHAnsi"/>
              <w:noProof/>
              <w:color w:val="auto"/>
              <w:szCs w:val="22"/>
              <w:lang w:val="en-US" w:eastAsia="nb-NO"/>
            </w:rPr>
          </w:pPr>
          <w:r w:rsidRPr="00441857">
            <w:rPr>
              <w:noProof/>
              <w:lang w:val="en-US"/>
            </w:rPr>
            <w:t>2</w:t>
          </w:r>
          <w:r w:rsidRPr="00441857">
            <w:rPr>
              <w:rFonts w:asciiTheme="minorHAnsi" w:hAnsiTheme="minorHAnsi"/>
              <w:noProof/>
              <w:color w:val="auto"/>
              <w:szCs w:val="22"/>
              <w:lang w:val="en-US" w:eastAsia="nb-NO"/>
            </w:rPr>
            <w:tab/>
          </w:r>
          <w:r w:rsidRPr="00441857">
            <w:rPr>
              <w:noProof/>
              <w:lang w:val="en-US"/>
            </w:rPr>
            <w:t>Results</w:t>
          </w:r>
          <w:r w:rsidRPr="00441857">
            <w:rPr>
              <w:noProof/>
              <w:lang w:val="en-US"/>
            </w:rPr>
            <w:tab/>
          </w:r>
          <w:r>
            <w:rPr>
              <w:noProof/>
            </w:rPr>
            <w:fldChar w:fldCharType="begin"/>
          </w:r>
          <w:r w:rsidRPr="00441857">
            <w:rPr>
              <w:noProof/>
              <w:lang w:val="en-US"/>
            </w:rPr>
            <w:instrText xml:space="preserve"> PAGEREF _Toc62198523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441857">
            <w:rPr>
              <w:noProof/>
              <w:lang w:val="en-US"/>
            </w:rPr>
            <w:t>7</w:t>
          </w:r>
          <w:r>
            <w:rPr>
              <w:noProof/>
            </w:rPr>
            <w:fldChar w:fldCharType="end"/>
          </w:r>
        </w:p>
        <w:p w:rsidR="00441857" w:rsidRPr="00441857" w:rsidRDefault="00441857">
          <w:pPr>
            <w:pStyle w:val="INNH1"/>
            <w:rPr>
              <w:rFonts w:asciiTheme="minorHAnsi" w:hAnsiTheme="minorHAnsi"/>
              <w:noProof/>
              <w:color w:val="auto"/>
              <w:szCs w:val="22"/>
              <w:lang w:val="en-US" w:eastAsia="nb-NO"/>
            </w:rPr>
          </w:pPr>
          <w:r w:rsidRPr="00441857">
            <w:rPr>
              <w:noProof/>
              <w:lang w:val="en-US"/>
            </w:rPr>
            <w:t>3</w:t>
          </w:r>
          <w:r w:rsidRPr="00441857">
            <w:rPr>
              <w:rFonts w:asciiTheme="minorHAnsi" w:hAnsiTheme="minorHAnsi"/>
              <w:noProof/>
              <w:color w:val="auto"/>
              <w:szCs w:val="22"/>
              <w:lang w:val="en-US" w:eastAsia="nb-NO"/>
            </w:rPr>
            <w:tab/>
          </w:r>
          <w:r w:rsidRPr="00441857">
            <w:rPr>
              <w:noProof/>
              <w:lang w:val="en-US"/>
            </w:rPr>
            <w:t>Analysis</w:t>
          </w:r>
          <w:r w:rsidRPr="00441857">
            <w:rPr>
              <w:noProof/>
              <w:lang w:val="en-US"/>
            </w:rPr>
            <w:tab/>
          </w:r>
          <w:r>
            <w:rPr>
              <w:noProof/>
            </w:rPr>
            <w:fldChar w:fldCharType="begin"/>
          </w:r>
          <w:r w:rsidRPr="00441857">
            <w:rPr>
              <w:noProof/>
              <w:lang w:val="en-US"/>
            </w:rPr>
            <w:instrText xml:space="preserve"> PAGEREF _Toc62198524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441857">
            <w:rPr>
              <w:noProof/>
              <w:lang w:val="en-US"/>
            </w:rPr>
            <w:t>8</w:t>
          </w:r>
          <w:r>
            <w:rPr>
              <w:noProof/>
            </w:rPr>
            <w:fldChar w:fldCharType="end"/>
          </w:r>
        </w:p>
        <w:p w:rsidR="00441857" w:rsidRPr="00441857" w:rsidRDefault="00441857">
          <w:pPr>
            <w:pStyle w:val="INNH1"/>
            <w:rPr>
              <w:rFonts w:asciiTheme="minorHAnsi" w:hAnsiTheme="minorHAnsi"/>
              <w:noProof/>
              <w:color w:val="auto"/>
              <w:szCs w:val="22"/>
              <w:lang w:val="en-US" w:eastAsia="nb-NO"/>
            </w:rPr>
          </w:pPr>
          <w:r w:rsidRPr="00441857">
            <w:rPr>
              <w:noProof/>
              <w:lang w:val="en-US"/>
            </w:rPr>
            <w:t>4</w:t>
          </w:r>
          <w:r w:rsidRPr="00441857">
            <w:rPr>
              <w:rFonts w:asciiTheme="minorHAnsi" w:hAnsiTheme="minorHAnsi"/>
              <w:noProof/>
              <w:color w:val="auto"/>
              <w:szCs w:val="22"/>
              <w:lang w:val="en-US" w:eastAsia="nb-NO"/>
            </w:rPr>
            <w:tab/>
          </w:r>
          <w:r w:rsidRPr="00441857">
            <w:rPr>
              <w:noProof/>
              <w:lang w:val="en-US"/>
            </w:rPr>
            <w:t>Conclusions</w:t>
          </w:r>
          <w:r w:rsidRPr="00441857">
            <w:rPr>
              <w:noProof/>
              <w:lang w:val="en-US"/>
            </w:rPr>
            <w:tab/>
          </w:r>
          <w:r>
            <w:rPr>
              <w:noProof/>
            </w:rPr>
            <w:fldChar w:fldCharType="begin"/>
          </w:r>
          <w:r w:rsidRPr="00441857">
            <w:rPr>
              <w:noProof/>
              <w:lang w:val="en-US"/>
            </w:rPr>
            <w:instrText xml:space="preserve"> PAGEREF _Toc62198525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441857">
            <w:rPr>
              <w:noProof/>
              <w:lang w:val="en-US"/>
            </w:rPr>
            <w:t>9</w:t>
          </w:r>
          <w:r>
            <w:rPr>
              <w:noProof/>
            </w:rPr>
            <w:fldChar w:fldCharType="end"/>
          </w:r>
        </w:p>
        <w:p w:rsidR="00441857" w:rsidRPr="00441857" w:rsidRDefault="00441857">
          <w:pPr>
            <w:pStyle w:val="INNH1"/>
            <w:rPr>
              <w:rFonts w:asciiTheme="minorHAnsi" w:hAnsiTheme="minorHAnsi"/>
              <w:noProof/>
              <w:color w:val="auto"/>
              <w:szCs w:val="22"/>
              <w:lang w:val="en-US" w:eastAsia="nb-NO"/>
            </w:rPr>
          </w:pPr>
          <w:r w:rsidRPr="00441857">
            <w:rPr>
              <w:noProof/>
              <w:lang w:val="en-US"/>
            </w:rPr>
            <w:t>Appendices</w:t>
          </w:r>
          <w:r w:rsidRPr="00441857">
            <w:rPr>
              <w:noProof/>
              <w:lang w:val="en-US"/>
            </w:rPr>
            <w:tab/>
          </w:r>
          <w:r>
            <w:rPr>
              <w:noProof/>
            </w:rPr>
            <w:fldChar w:fldCharType="begin"/>
          </w:r>
          <w:r w:rsidRPr="00441857">
            <w:rPr>
              <w:noProof/>
              <w:lang w:val="en-US"/>
            </w:rPr>
            <w:instrText xml:space="preserve"> PAGEREF _Toc62198526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441857">
            <w:rPr>
              <w:noProof/>
              <w:lang w:val="en-US"/>
            </w:rPr>
            <w:t>11</w:t>
          </w:r>
          <w:r>
            <w:rPr>
              <w:noProof/>
            </w:rPr>
            <w:fldChar w:fldCharType="end"/>
          </w:r>
        </w:p>
        <w:p w:rsidR="00441857" w:rsidRDefault="00441857">
          <w:pPr>
            <w:pStyle w:val="INNH2"/>
            <w:rPr>
              <w:rFonts w:asciiTheme="minorHAnsi" w:hAnsiTheme="minorHAnsi"/>
              <w:noProof/>
              <w:lang w:eastAsia="nb-NO"/>
            </w:rPr>
          </w:pPr>
          <w:r w:rsidRPr="000A32DB">
            <w:rPr>
              <w:noProof/>
            </w:rPr>
            <w:t>Appendix 1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_Toc62198527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:rsidR="00441857" w:rsidRDefault="00441857">
          <w:pPr>
            <w:pStyle w:val="INNH3"/>
            <w:rPr>
              <w:rFonts w:asciiTheme="minorHAnsi" w:hAnsiTheme="minorHAnsi"/>
              <w:noProof/>
              <w:lang w:eastAsia="nb-NO"/>
            </w:rPr>
          </w:pPr>
          <w:r w:rsidRPr="000A32DB">
            <w:rPr>
              <w:noProof/>
            </w:rPr>
            <w:t>Figur er (bilder, grafer, diagrammer, tegninger og andre illustrasjoner)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_Toc62198528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:rsidR="00441857" w:rsidRDefault="00441857">
          <w:pPr>
            <w:pStyle w:val="INNH3"/>
            <w:rPr>
              <w:rFonts w:asciiTheme="minorHAnsi" w:hAnsiTheme="minorHAnsi"/>
              <w:noProof/>
              <w:lang w:eastAsia="nb-NO"/>
            </w:rPr>
          </w:pPr>
          <w:r>
            <w:rPr>
              <w:noProof/>
            </w:rPr>
            <w:t>Referanser i tekst og referanseliste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_Toc62198529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:rsidR="00944B10" w:rsidRDefault="00112DEE" w:rsidP="00A75D53">
          <w:pPr>
            <w:pStyle w:val="INNH1"/>
            <w:rPr>
              <w:rFonts w:asciiTheme="minorHAnsi" w:hAnsiTheme="minorHAnsi"/>
              <w:caps/>
              <w:noProof/>
              <w:color w:val="auto"/>
              <w:lang w:eastAsia="nb-NO"/>
            </w:rPr>
          </w:pPr>
          <w:r w:rsidRPr="00012440">
            <w:rPr>
              <w:caps/>
            </w:rPr>
            <w:fldChar w:fldCharType="end"/>
          </w:r>
        </w:p>
      </w:sdtContent>
    </w:sdt>
    <w:bookmarkEnd w:id="9" w:displacedByCustomXml="prev"/>
    <w:bookmarkEnd w:id="10" w:displacedByCustomXml="prev"/>
    <w:bookmarkEnd w:id="11" w:displacedByCustomXml="prev"/>
    <w:bookmarkEnd w:id="12" w:displacedByCustomXml="prev"/>
    <w:bookmarkEnd w:id="13" w:displacedByCustomXml="prev"/>
    <w:bookmarkEnd w:id="14" w:displacedByCustomXml="prev"/>
    <w:bookmarkEnd w:id="15" w:displacedByCustomXml="prev"/>
    <w:bookmarkEnd w:id="16" w:displacedByCustomXml="prev"/>
    <w:bookmarkEnd w:id="17" w:displacedByCustomXml="prev"/>
    <w:bookmarkEnd w:id="18" w:displacedByCustomXml="prev"/>
    <w:p w:rsidR="00944B10" w:rsidRPr="00944B10" w:rsidRDefault="00944B10" w:rsidP="00944B10">
      <w:pPr>
        <w:rPr>
          <w:lang w:eastAsia="nb-NO"/>
        </w:rPr>
      </w:pPr>
    </w:p>
    <w:p w:rsidR="00944B10" w:rsidRPr="0020265E" w:rsidRDefault="00506A6B" w:rsidP="00944B10">
      <w:pPr>
        <w:rPr>
          <w:color w:val="094517" w:themeColor="accent6" w:themeShade="80"/>
          <w:lang w:eastAsia="nb-NO"/>
        </w:rPr>
      </w:pPr>
      <w:r w:rsidRPr="00506A6B">
        <w:rPr>
          <w:color w:val="094517" w:themeColor="accent6" w:themeShade="80"/>
          <w:lang w:val="en-US" w:eastAsia="nb-NO"/>
        </w:rPr>
        <w:t xml:space="preserve">If you have shortened the text in the table of contents and just want to keep the change. </w:t>
      </w:r>
      <w:proofErr w:type="spellStart"/>
      <w:r>
        <w:rPr>
          <w:color w:val="094517" w:themeColor="accent6" w:themeShade="80"/>
          <w:lang w:eastAsia="nb-NO"/>
        </w:rPr>
        <w:t>Click</w:t>
      </w:r>
      <w:proofErr w:type="spellEnd"/>
      <w:r>
        <w:rPr>
          <w:color w:val="094517" w:themeColor="accent6" w:themeShade="80"/>
          <w:lang w:eastAsia="nb-NO"/>
        </w:rPr>
        <w:t xml:space="preserve"> </w:t>
      </w:r>
      <w:r w:rsidR="0020265E" w:rsidRPr="0020265E">
        <w:rPr>
          <w:color w:val="094517" w:themeColor="accent6" w:themeShade="80"/>
          <w:lang w:eastAsia="nb-NO"/>
        </w:rPr>
        <w:t xml:space="preserve">«oppdater tabell» </w:t>
      </w:r>
      <w:r>
        <w:rPr>
          <w:color w:val="094517" w:themeColor="accent6" w:themeShade="80"/>
          <w:lang w:eastAsia="nb-NO"/>
        </w:rPr>
        <w:t>and</w:t>
      </w:r>
      <w:r w:rsidR="0020265E" w:rsidRPr="0020265E">
        <w:rPr>
          <w:color w:val="094517" w:themeColor="accent6" w:themeShade="80"/>
          <w:lang w:eastAsia="nb-NO"/>
        </w:rPr>
        <w:t xml:space="preserve"> «bare oppdater sidetall»</w:t>
      </w:r>
      <w:r>
        <w:rPr>
          <w:color w:val="094517" w:themeColor="accent6" w:themeShade="80"/>
          <w:lang w:eastAsia="nb-NO"/>
        </w:rPr>
        <w:t>.</w:t>
      </w:r>
    </w:p>
    <w:p w:rsidR="00944B10" w:rsidRPr="00944B10" w:rsidRDefault="00944B10" w:rsidP="00944B10">
      <w:pPr>
        <w:rPr>
          <w:lang w:eastAsia="nb-NO"/>
        </w:rPr>
      </w:pPr>
    </w:p>
    <w:p w:rsidR="00944B10" w:rsidRPr="00944B10" w:rsidRDefault="00944B10" w:rsidP="00944B10">
      <w:pPr>
        <w:rPr>
          <w:lang w:eastAsia="nb-NO"/>
        </w:rPr>
      </w:pPr>
    </w:p>
    <w:p w:rsidR="00944B10" w:rsidRDefault="00944B10" w:rsidP="00944B10">
      <w:pPr>
        <w:rPr>
          <w:lang w:eastAsia="nb-NO"/>
        </w:rPr>
      </w:pPr>
    </w:p>
    <w:p w:rsidR="00944B10" w:rsidRPr="00944B10" w:rsidRDefault="00944B10" w:rsidP="00944B10">
      <w:pPr>
        <w:rPr>
          <w:lang w:eastAsia="nb-NO"/>
        </w:rPr>
      </w:pPr>
    </w:p>
    <w:p w:rsidR="00944B10" w:rsidRPr="00944B10" w:rsidRDefault="00944B10" w:rsidP="00944B10">
      <w:pPr>
        <w:rPr>
          <w:lang w:eastAsia="nb-NO"/>
        </w:rPr>
      </w:pPr>
    </w:p>
    <w:p w:rsidR="00944B10" w:rsidRPr="00944B10" w:rsidRDefault="00944B10" w:rsidP="00944B10">
      <w:pPr>
        <w:rPr>
          <w:lang w:eastAsia="nb-NO"/>
        </w:rPr>
      </w:pPr>
    </w:p>
    <w:p w:rsidR="00944B10" w:rsidRDefault="00944B10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367A" w:rsidRDefault="0094367A" w:rsidP="00944B10">
      <w:pPr>
        <w:rPr>
          <w:lang w:eastAsia="nb-NO"/>
        </w:rPr>
      </w:pPr>
    </w:p>
    <w:p w:rsidR="00944B10" w:rsidRPr="006775F4" w:rsidRDefault="00506A6B" w:rsidP="00944B10">
      <w:pPr>
        <w:rPr>
          <w:sz w:val="28"/>
          <w:szCs w:val="28"/>
          <w:lang w:eastAsia="nb-NO"/>
        </w:rPr>
      </w:pPr>
      <w:r>
        <w:rPr>
          <w:sz w:val="28"/>
          <w:szCs w:val="28"/>
          <w:lang w:eastAsia="nb-NO"/>
        </w:rPr>
        <w:t>Pictures</w:t>
      </w:r>
    </w:p>
    <w:p w:rsidR="0094367A" w:rsidRDefault="0094367A">
      <w:pPr>
        <w:pStyle w:val="Figurliste"/>
        <w:tabs>
          <w:tab w:val="right" w:leader="dot" w:pos="9054"/>
        </w:tabs>
        <w:rPr>
          <w:rFonts w:eastAsiaTheme="minorEastAsia" w:cstheme="minorBidi"/>
          <w:noProof/>
          <w:szCs w:val="22"/>
        </w:rPr>
      </w:pPr>
      <w:r>
        <w:fldChar w:fldCharType="begin"/>
      </w:r>
      <w:r>
        <w:instrText xml:space="preserve"> TOC \h \z \c "Bilde" </w:instrText>
      </w:r>
      <w:r>
        <w:fldChar w:fldCharType="separate"/>
      </w:r>
      <w:hyperlink w:anchor="_Toc57706578" w:history="1">
        <w:r w:rsidRPr="00C8564C">
          <w:rPr>
            <w:rStyle w:val="Hyperkobling"/>
            <w:rFonts w:eastAsiaTheme="majorEastAsia"/>
            <w:noProof/>
          </w:rPr>
          <w:t>Bilde 1. Høne. Foto: Rosann Johnsen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_Toc57706578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4367A" w:rsidRDefault="00266EFF">
      <w:pPr>
        <w:pStyle w:val="Figurliste"/>
        <w:tabs>
          <w:tab w:val="right" w:leader="dot" w:pos="9054"/>
        </w:tabs>
        <w:rPr>
          <w:rFonts w:eastAsiaTheme="minorEastAsia" w:cstheme="minorBidi"/>
          <w:noProof/>
          <w:szCs w:val="22"/>
        </w:rPr>
      </w:pPr>
      <w:hyperlink w:anchor="_Toc57706579" w:history="1">
        <w:r w:rsidR="0094367A" w:rsidRPr="00C8564C">
          <w:rPr>
            <w:rStyle w:val="Hyperkobling"/>
            <w:rFonts w:eastAsiaTheme="majorEastAsia"/>
            <w:noProof/>
          </w:rPr>
          <w:t>Bilde 2. Soltracker. Foto: Ingvar Kvande</w:t>
        </w:r>
        <w:r w:rsidR="0094367A">
          <w:rPr>
            <w:noProof/>
            <w:webHidden/>
          </w:rPr>
          <w:tab/>
        </w:r>
        <w:r w:rsidR="0094367A">
          <w:rPr>
            <w:noProof/>
            <w:webHidden/>
          </w:rPr>
          <w:fldChar w:fldCharType="begin"/>
        </w:r>
        <w:r w:rsidR="0094367A">
          <w:rPr>
            <w:noProof/>
            <w:webHidden/>
          </w:rPr>
          <w:instrText xml:space="preserve"> PAGEREF _Toc57706579 \h </w:instrText>
        </w:r>
        <w:r w:rsidR="0094367A">
          <w:rPr>
            <w:noProof/>
            <w:webHidden/>
          </w:rPr>
        </w:r>
        <w:r w:rsidR="0094367A">
          <w:rPr>
            <w:noProof/>
            <w:webHidden/>
          </w:rPr>
          <w:fldChar w:fldCharType="separate"/>
        </w:r>
        <w:r w:rsidR="0094367A">
          <w:rPr>
            <w:noProof/>
            <w:webHidden/>
          </w:rPr>
          <w:t>6</w:t>
        </w:r>
        <w:r w:rsidR="0094367A">
          <w:rPr>
            <w:noProof/>
            <w:webHidden/>
          </w:rPr>
          <w:fldChar w:fldCharType="end"/>
        </w:r>
      </w:hyperlink>
    </w:p>
    <w:p w:rsidR="0094367A" w:rsidRDefault="0094367A" w:rsidP="0094367A">
      <w:pPr>
        <w:rPr>
          <w:lang w:eastAsia="nb-NO"/>
        </w:rPr>
      </w:pPr>
      <w:r>
        <w:rPr>
          <w:lang w:eastAsia="nb-NO"/>
        </w:rPr>
        <w:fldChar w:fldCharType="end"/>
      </w:r>
    </w:p>
    <w:p w:rsidR="004E58D9" w:rsidRPr="006775F4" w:rsidRDefault="00506A6B" w:rsidP="0094367A">
      <w:pPr>
        <w:rPr>
          <w:sz w:val="28"/>
          <w:szCs w:val="28"/>
          <w:lang w:eastAsia="nb-NO"/>
        </w:rPr>
      </w:pPr>
      <w:proofErr w:type="spellStart"/>
      <w:r>
        <w:rPr>
          <w:sz w:val="28"/>
          <w:szCs w:val="28"/>
          <w:lang w:eastAsia="nb-NO"/>
        </w:rPr>
        <w:t>Tables</w:t>
      </w:r>
      <w:proofErr w:type="spellEnd"/>
    </w:p>
    <w:p w:rsidR="004E58D9" w:rsidRDefault="004E58D9">
      <w:pPr>
        <w:pStyle w:val="Figurliste"/>
        <w:tabs>
          <w:tab w:val="right" w:leader="dot" w:pos="9054"/>
        </w:tabs>
        <w:rPr>
          <w:rFonts w:eastAsiaTheme="minorEastAsia" w:cstheme="minorBidi"/>
          <w:noProof/>
          <w:szCs w:val="22"/>
        </w:rPr>
      </w:pPr>
      <w:r>
        <w:fldChar w:fldCharType="begin"/>
      </w:r>
      <w:r>
        <w:instrText xml:space="preserve"> TOC \h \z \c "Tabell" </w:instrText>
      </w:r>
      <w:r>
        <w:fldChar w:fldCharType="separate"/>
      </w:r>
      <w:hyperlink w:anchor="_Toc57707774" w:history="1">
        <w:r w:rsidRPr="003D474B">
          <w:rPr>
            <w:rStyle w:val="Hyperkobling"/>
            <w:rFonts w:eastAsiaTheme="majorEastAsia"/>
            <w:noProof/>
          </w:rPr>
          <w:t>Tabell 1. Oversikt over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_Toc57707774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E58D9" w:rsidRPr="004E58D9" w:rsidRDefault="004E58D9" w:rsidP="0094367A">
      <w:pPr>
        <w:rPr>
          <w:b/>
          <w:bCs/>
          <w:lang w:eastAsia="nb-NO"/>
        </w:rPr>
      </w:pPr>
      <w:r>
        <w:rPr>
          <w:lang w:eastAsia="nb-NO"/>
        </w:rPr>
        <w:fldChar w:fldCharType="end"/>
      </w:r>
    </w:p>
    <w:p w:rsidR="004E58D9" w:rsidRPr="006775F4" w:rsidRDefault="004E58D9" w:rsidP="0094367A">
      <w:pPr>
        <w:rPr>
          <w:sz w:val="28"/>
          <w:szCs w:val="28"/>
          <w:lang w:eastAsia="nb-NO"/>
        </w:rPr>
      </w:pPr>
      <w:proofErr w:type="spellStart"/>
      <w:r w:rsidRPr="006775F4">
        <w:rPr>
          <w:sz w:val="28"/>
          <w:szCs w:val="28"/>
          <w:lang w:eastAsia="nb-NO"/>
        </w:rPr>
        <w:t>Figur</w:t>
      </w:r>
      <w:r w:rsidR="00506A6B">
        <w:rPr>
          <w:sz w:val="28"/>
          <w:szCs w:val="28"/>
          <w:lang w:eastAsia="nb-NO"/>
        </w:rPr>
        <w:t>es</w:t>
      </w:r>
      <w:proofErr w:type="spellEnd"/>
    </w:p>
    <w:p w:rsidR="004E58D9" w:rsidRDefault="004E58D9">
      <w:pPr>
        <w:pStyle w:val="Figurliste"/>
        <w:tabs>
          <w:tab w:val="right" w:leader="dot" w:pos="9054"/>
        </w:tabs>
        <w:rPr>
          <w:rFonts w:eastAsiaTheme="minorEastAsia" w:cstheme="minorBidi"/>
          <w:noProof/>
          <w:szCs w:val="22"/>
        </w:rPr>
      </w:pPr>
      <w:r>
        <w:fldChar w:fldCharType="begin"/>
      </w:r>
      <w:r>
        <w:instrText xml:space="preserve"> TOC \h \z \c "Figur" </w:instrText>
      </w:r>
      <w:r>
        <w:fldChar w:fldCharType="separate"/>
      </w:r>
      <w:hyperlink w:anchor="_Toc57708048" w:history="1">
        <w:r w:rsidRPr="005F6AD6">
          <w:rPr>
            <w:rStyle w:val="Hyperkobling"/>
            <w:rFonts w:eastAsiaTheme="majorEastAsia"/>
            <w:noProof/>
          </w:rPr>
          <w:t>Figur 1. Strømforbruk over året.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_Toc57708048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E58D9" w:rsidRDefault="004E58D9" w:rsidP="0094367A">
      <w:pPr>
        <w:rPr>
          <w:lang w:eastAsia="nb-NO"/>
        </w:rPr>
      </w:pPr>
      <w:r>
        <w:rPr>
          <w:lang w:eastAsia="nb-NO"/>
        </w:rPr>
        <w:fldChar w:fldCharType="end"/>
      </w:r>
    </w:p>
    <w:p w:rsidR="00506A6B" w:rsidRPr="00506A6B" w:rsidRDefault="00506A6B" w:rsidP="00506A6B">
      <w:pPr>
        <w:rPr>
          <w:color w:val="094517" w:themeColor="accent6" w:themeShade="80"/>
          <w:lang w:val="en-US" w:eastAsia="nb-NO"/>
        </w:rPr>
      </w:pPr>
      <w:r w:rsidRPr="00506A6B">
        <w:rPr>
          <w:color w:val="094517" w:themeColor="accent6" w:themeShade="80"/>
          <w:lang w:val="en-US" w:eastAsia="nb-NO"/>
        </w:rPr>
        <w:t xml:space="preserve">These lists are only necessary if there are many pictures, so that an overview is </w:t>
      </w:r>
      <w:proofErr w:type="spellStart"/>
      <w:r w:rsidRPr="00506A6B">
        <w:rPr>
          <w:color w:val="094517" w:themeColor="accent6" w:themeShade="80"/>
          <w:lang w:val="en-US" w:eastAsia="nb-NO"/>
        </w:rPr>
        <w:t>clearifying</w:t>
      </w:r>
      <w:proofErr w:type="spellEnd"/>
      <w:r w:rsidRPr="00506A6B">
        <w:rPr>
          <w:color w:val="094517" w:themeColor="accent6" w:themeShade="80"/>
          <w:lang w:val="en-US" w:eastAsia="nb-NO"/>
        </w:rPr>
        <w:t xml:space="preserve">. The list will be updated if each picture has a numbered </w:t>
      </w:r>
      <w:r>
        <w:rPr>
          <w:color w:val="094517" w:themeColor="accent6" w:themeShade="80"/>
          <w:lang w:val="en-US" w:eastAsia="nb-NO"/>
        </w:rPr>
        <w:t xml:space="preserve">caption. </w:t>
      </w:r>
    </w:p>
    <w:p w:rsidR="004F35D1" w:rsidRPr="00506A6B" w:rsidRDefault="001629A4" w:rsidP="0094367A">
      <w:pPr>
        <w:rPr>
          <w:color w:val="094517" w:themeColor="accent6" w:themeShade="80"/>
          <w:lang w:val="en-US" w:eastAsia="nb-NO"/>
        </w:rPr>
      </w:pPr>
      <w:r w:rsidRPr="00506A6B">
        <w:rPr>
          <w:color w:val="094517" w:themeColor="accent6" w:themeShade="80"/>
          <w:lang w:val="en-US" w:eastAsia="nb-NO"/>
        </w:rPr>
        <w:br/>
      </w:r>
    </w:p>
    <w:p w:rsidR="0047074C" w:rsidRPr="00506A6B" w:rsidRDefault="0047074C" w:rsidP="0094367A">
      <w:pPr>
        <w:rPr>
          <w:color w:val="094517" w:themeColor="accent6" w:themeShade="80"/>
          <w:lang w:val="en-US" w:eastAsia="nb-NO"/>
        </w:rPr>
      </w:pPr>
    </w:p>
    <w:p w:rsidR="004F35D1" w:rsidRPr="00506A6B" w:rsidRDefault="00506A6B" w:rsidP="004F35D1">
      <w:pPr>
        <w:rPr>
          <w:lang w:val="en-US" w:eastAsia="nb-NO"/>
        </w:rPr>
      </w:pPr>
      <w:r>
        <w:rPr>
          <w:sz w:val="28"/>
          <w:szCs w:val="28"/>
          <w:lang w:val="en-US" w:eastAsia="nb-NO"/>
        </w:rPr>
        <w:t>A</w:t>
      </w:r>
      <w:r w:rsidRPr="00506A6B">
        <w:rPr>
          <w:sz w:val="28"/>
          <w:szCs w:val="28"/>
          <w:lang w:val="en-US" w:eastAsia="nb-NO"/>
        </w:rPr>
        <w:t>bbreviations and terms</w:t>
      </w:r>
      <w:r>
        <w:rPr>
          <w:sz w:val="28"/>
          <w:szCs w:val="28"/>
          <w:lang w:val="en-US" w:eastAsia="nb-NO"/>
        </w:rPr>
        <w:br/>
      </w:r>
      <w:r w:rsidR="004F35D1" w:rsidRPr="00506A6B">
        <w:rPr>
          <w:lang w:val="en-US" w:eastAsia="nb-NO"/>
        </w:rPr>
        <w:t>CO2</w:t>
      </w:r>
      <w:r w:rsidR="004F35D1" w:rsidRPr="00506A6B">
        <w:rPr>
          <w:vertAlign w:val="subscript"/>
          <w:lang w:val="en-US" w:eastAsia="nb-NO"/>
        </w:rPr>
        <w:t>e</w:t>
      </w:r>
      <w:r w:rsidR="004F35D1" w:rsidRPr="00506A6B">
        <w:rPr>
          <w:vertAlign w:val="subscript"/>
          <w:lang w:val="en-US" w:eastAsia="nb-NO"/>
        </w:rPr>
        <w:tab/>
      </w:r>
      <w:proofErr w:type="spellStart"/>
      <w:r w:rsidR="004F35D1" w:rsidRPr="00506A6B">
        <w:rPr>
          <w:lang w:val="en-US" w:eastAsia="nb-NO"/>
        </w:rPr>
        <w:t>Karbondioksid</w:t>
      </w:r>
      <w:proofErr w:type="spellEnd"/>
      <w:r w:rsidR="004F35D1" w:rsidRPr="00506A6B">
        <w:rPr>
          <w:lang w:val="en-US" w:eastAsia="nb-NO"/>
        </w:rPr>
        <w:t xml:space="preserve"> </w:t>
      </w:r>
      <w:proofErr w:type="spellStart"/>
      <w:r w:rsidR="004F35D1" w:rsidRPr="00506A6B">
        <w:rPr>
          <w:lang w:val="en-US" w:eastAsia="nb-NO"/>
        </w:rPr>
        <w:t>ekvivalent</w:t>
      </w:r>
      <w:proofErr w:type="spellEnd"/>
    </w:p>
    <w:p w:rsidR="004F35D1" w:rsidRDefault="004F35D1" w:rsidP="0094367A">
      <w:pPr>
        <w:rPr>
          <w:lang w:eastAsia="nb-NO"/>
        </w:rPr>
      </w:pPr>
      <w:r w:rsidRPr="004F35D1">
        <w:rPr>
          <w:lang w:eastAsia="nb-NO"/>
        </w:rPr>
        <w:t>LCA</w:t>
      </w:r>
      <w:r w:rsidRPr="004F35D1">
        <w:rPr>
          <w:lang w:eastAsia="nb-NO"/>
        </w:rPr>
        <w:tab/>
        <w:t>Livs</w:t>
      </w:r>
      <w:r w:rsidR="00811DE1">
        <w:rPr>
          <w:lang w:eastAsia="nb-NO"/>
        </w:rPr>
        <w:t>syklus</w:t>
      </w:r>
      <w:r w:rsidRPr="004F35D1">
        <w:rPr>
          <w:lang w:eastAsia="nb-NO"/>
        </w:rPr>
        <w:t xml:space="preserve">analyse       </w:t>
      </w:r>
    </w:p>
    <w:p w:rsidR="004F35D1" w:rsidRPr="004F35D1" w:rsidRDefault="00811DE1" w:rsidP="0094367A">
      <w:pPr>
        <w:rPr>
          <w:vertAlign w:val="subscript"/>
          <w:lang w:eastAsia="nb-NO"/>
        </w:rPr>
      </w:pPr>
      <w:proofErr w:type="spellStart"/>
      <w:r>
        <w:rPr>
          <w:lang w:eastAsia="nb-NO"/>
        </w:rPr>
        <w:t>mva</w:t>
      </w:r>
      <w:proofErr w:type="spellEnd"/>
      <w:r>
        <w:rPr>
          <w:lang w:eastAsia="nb-NO"/>
        </w:rPr>
        <w:tab/>
        <w:t>Merverdiavgift</w:t>
      </w:r>
    </w:p>
    <w:p w:rsidR="001629A4" w:rsidRDefault="00506A6B" w:rsidP="001629A4">
      <w:pPr>
        <w:rPr>
          <w:color w:val="094517" w:themeColor="accent6" w:themeShade="80"/>
          <w:lang w:eastAsia="nb-NO"/>
        </w:rPr>
      </w:pPr>
      <w:proofErr w:type="spellStart"/>
      <w:r>
        <w:rPr>
          <w:color w:val="094517" w:themeColor="accent6" w:themeShade="80"/>
          <w:lang w:eastAsia="nb-NO"/>
        </w:rPr>
        <w:t>short</w:t>
      </w:r>
      <w:proofErr w:type="spellEnd"/>
      <w:r>
        <w:rPr>
          <w:color w:val="094517" w:themeColor="accent6" w:themeShade="80"/>
          <w:lang w:eastAsia="nb-NO"/>
        </w:rPr>
        <w:t xml:space="preserve"> </w:t>
      </w:r>
      <w:proofErr w:type="spellStart"/>
      <w:r>
        <w:rPr>
          <w:color w:val="094517" w:themeColor="accent6" w:themeShade="80"/>
          <w:lang w:eastAsia="nb-NO"/>
        </w:rPr>
        <w:t>name</w:t>
      </w:r>
      <w:proofErr w:type="spellEnd"/>
      <w:r>
        <w:rPr>
          <w:color w:val="094517" w:themeColor="accent6" w:themeShade="80"/>
          <w:lang w:eastAsia="nb-NO"/>
        </w:rPr>
        <w:t xml:space="preserve"> (tab -&gt;|) </w:t>
      </w:r>
      <w:proofErr w:type="spellStart"/>
      <w:r>
        <w:rPr>
          <w:color w:val="094517" w:themeColor="accent6" w:themeShade="80"/>
          <w:lang w:eastAsia="nb-NO"/>
        </w:rPr>
        <w:t>explanation</w:t>
      </w:r>
      <w:proofErr w:type="spellEnd"/>
      <w:r>
        <w:rPr>
          <w:color w:val="094517" w:themeColor="accent6" w:themeShade="80"/>
          <w:lang w:eastAsia="nb-NO"/>
        </w:rPr>
        <w:t xml:space="preserve"> </w:t>
      </w:r>
    </w:p>
    <w:p w:rsidR="0094367A" w:rsidRPr="00944B10" w:rsidRDefault="0094367A" w:rsidP="0094367A">
      <w:pPr>
        <w:rPr>
          <w:lang w:eastAsia="nb-NO"/>
        </w:rPr>
      </w:pPr>
    </w:p>
    <w:p w:rsidR="00CE231E" w:rsidRDefault="00CE231E" w:rsidP="00CE231E">
      <w:pPr>
        <w:pStyle w:val="Overskrift1"/>
      </w:pPr>
      <w:bookmarkStart w:id="19" w:name="_Toc62198520"/>
      <w:r w:rsidRPr="00012440">
        <w:lastRenderedPageBreak/>
        <w:t>In</w:t>
      </w:r>
      <w:r w:rsidR="00506A6B">
        <w:t>troduction</w:t>
      </w:r>
      <w:bookmarkEnd w:id="19"/>
    </w:p>
    <w:p w:rsidR="008865D3" w:rsidRPr="008865D3" w:rsidRDefault="00506A6B" w:rsidP="008865D3">
      <w:pPr>
        <w:pStyle w:val="Overskrift2"/>
      </w:pPr>
      <w:bookmarkStart w:id="20" w:name="_Toc62198521"/>
      <w:proofErr w:type="spellStart"/>
      <w:r>
        <w:t>Overskrift</w:t>
      </w:r>
      <w:proofErr w:type="spellEnd"/>
      <w:r>
        <w:t xml:space="preserve"> 2</w:t>
      </w:r>
      <w:bookmarkEnd w:id="20"/>
    </w:p>
    <w:p w:rsidR="008865D3" w:rsidRDefault="00506A6B" w:rsidP="00EC3EB2">
      <w:pPr>
        <w:rPr>
          <w:lang w:eastAsia="nb-NO"/>
        </w:rPr>
      </w:pPr>
      <w:r>
        <w:rPr>
          <w:lang w:eastAsia="nb-NO"/>
        </w:rPr>
        <w:fldChar w:fldCharType="begin">
          <w:ffData>
            <w:name w:val=""/>
            <w:enabled/>
            <w:calcOnExit w:val="0"/>
            <w:textInput>
              <w:default w:val="[Insert text]"/>
            </w:textInput>
          </w:ffData>
        </w:fldChar>
      </w:r>
      <w:r>
        <w:rPr>
          <w:lang w:eastAsia="nb-NO"/>
        </w:rPr>
        <w:instrText xml:space="preserve"> FORMTEXT </w:instrText>
      </w:r>
      <w:r>
        <w:rPr>
          <w:lang w:eastAsia="nb-NO"/>
        </w:rPr>
      </w:r>
      <w:r>
        <w:rPr>
          <w:lang w:eastAsia="nb-NO"/>
        </w:rPr>
        <w:fldChar w:fldCharType="separate"/>
      </w:r>
      <w:r>
        <w:rPr>
          <w:noProof/>
          <w:lang w:eastAsia="nb-NO"/>
        </w:rPr>
        <w:t>[Insert text]</w:t>
      </w:r>
      <w:r>
        <w:rPr>
          <w:lang w:eastAsia="nb-NO"/>
        </w:rPr>
        <w:fldChar w:fldCharType="end"/>
      </w:r>
    </w:p>
    <w:p w:rsidR="008865D3" w:rsidRPr="008865D3" w:rsidRDefault="00506A6B" w:rsidP="008865D3">
      <w:pPr>
        <w:pStyle w:val="Overskrift3"/>
      </w:pPr>
      <w:bookmarkStart w:id="21" w:name="_Toc62198522"/>
      <w:proofErr w:type="spellStart"/>
      <w:r>
        <w:t>O</w:t>
      </w:r>
      <w:r w:rsidR="008865D3">
        <w:t>verskrift</w:t>
      </w:r>
      <w:proofErr w:type="spellEnd"/>
      <w:r w:rsidR="008865D3">
        <w:t xml:space="preserve"> 3</w:t>
      </w:r>
      <w:bookmarkEnd w:id="21"/>
    </w:p>
    <w:p w:rsidR="008865D3" w:rsidRPr="00012440" w:rsidRDefault="00506A6B" w:rsidP="008865D3">
      <w:r>
        <w:rPr>
          <w:lang w:eastAsia="nb-NO"/>
        </w:rPr>
        <w:fldChar w:fldCharType="begin">
          <w:ffData>
            <w:name w:val=""/>
            <w:enabled/>
            <w:calcOnExit w:val="0"/>
            <w:textInput>
              <w:default w:val="[Insert text]"/>
            </w:textInput>
          </w:ffData>
        </w:fldChar>
      </w:r>
      <w:r>
        <w:rPr>
          <w:lang w:eastAsia="nb-NO"/>
        </w:rPr>
        <w:instrText xml:space="preserve"> FORMTEXT </w:instrText>
      </w:r>
      <w:r>
        <w:rPr>
          <w:lang w:eastAsia="nb-NO"/>
        </w:rPr>
      </w:r>
      <w:r>
        <w:rPr>
          <w:lang w:eastAsia="nb-NO"/>
        </w:rPr>
        <w:fldChar w:fldCharType="separate"/>
      </w:r>
      <w:r>
        <w:rPr>
          <w:noProof/>
          <w:lang w:eastAsia="nb-NO"/>
        </w:rPr>
        <w:t>[Insert text]</w:t>
      </w:r>
      <w:r>
        <w:rPr>
          <w:lang w:eastAsia="nb-NO"/>
        </w:rPr>
        <w:fldChar w:fldCharType="end"/>
      </w:r>
    </w:p>
    <w:p w:rsidR="008865D3" w:rsidRPr="008865D3" w:rsidRDefault="00506A6B" w:rsidP="008865D3">
      <w:pPr>
        <w:pStyle w:val="Overskrift4"/>
      </w:pPr>
      <w:r>
        <w:t>O</w:t>
      </w:r>
      <w:r w:rsidR="008865D3">
        <w:t>verskrift 4</w:t>
      </w:r>
    </w:p>
    <w:p w:rsidR="008865D3" w:rsidRDefault="00506A6B" w:rsidP="008865D3">
      <w:pPr>
        <w:rPr>
          <w:lang w:eastAsia="nb-NO"/>
        </w:rPr>
      </w:pPr>
      <w:r>
        <w:rPr>
          <w:lang w:eastAsia="nb-NO"/>
        </w:rPr>
        <w:fldChar w:fldCharType="begin">
          <w:ffData>
            <w:name w:val=""/>
            <w:enabled/>
            <w:calcOnExit w:val="0"/>
            <w:textInput>
              <w:default w:val="[Insert text]"/>
            </w:textInput>
          </w:ffData>
        </w:fldChar>
      </w:r>
      <w:r>
        <w:rPr>
          <w:lang w:eastAsia="nb-NO"/>
        </w:rPr>
        <w:instrText xml:space="preserve"> FORMTEXT </w:instrText>
      </w:r>
      <w:r>
        <w:rPr>
          <w:lang w:eastAsia="nb-NO"/>
        </w:rPr>
      </w:r>
      <w:r>
        <w:rPr>
          <w:lang w:eastAsia="nb-NO"/>
        </w:rPr>
        <w:fldChar w:fldCharType="separate"/>
      </w:r>
      <w:r>
        <w:rPr>
          <w:noProof/>
          <w:lang w:eastAsia="nb-NO"/>
        </w:rPr>
        <w:t>[Insert text]</w:t>
      </w:r>
      <w:r>
        <w:rPr>
          <w:lang w:eastAsia="nb-NO"/>
        </w:rPr>
        <w:fldChar w:fldCharType="end"/>
      </w:r>
    </w:p>
    <w:p w:rsidR="0094367A" w:rsidRDefault="0094367A" w:rsidP="008865D3">
      <w:pPr>
        <w:rPr>
          <w:lang w:eastAsia="nb-NO"/>
        </w:rPr>
      </w:pPr>
    </w:p>
    <w:p w:rsidR="001629A4" w:rsidRDefault="00506A6B" w:rsidP="008865D3">
      <w:pPr>
        <w:rPr>
          <w:lang w:eastAsia="nb-NO"/>
        </w:rPr>
      </w:pPr>
      <w:r>
        <w:rPr>
          <w:lang w:eastAsia="nb-NO"/>
        </w:rPr>
        <w:t>Pictures</w:t>
      </w:r>
    </w:p>
    <w:p w:rsidR="0094367A" w:rsidRDefault="0094367A" w:rsidP="0094367A">
      <w:pPr>
        <w:keepNext/>
      </w:pPr>
      <w:r>
        <w:rPr>
          <w:noProof/>
          <w:lang w:eastAsia="nb-NO"/>
        </w:rPr>
        <w:drawing>
          <wp:inline distT="0" distB="0" distL="0" distR="0">
            <wp:extent cx="3146961" cy="3475451"/>
            <wp:effectExtent l="0" t="0" r="0" b="0"/>
            <wp:docPr id="8" name="Bilde 8" descr="Et bilde som inneholder gress, utendørs, kylling, hønsefug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_.jpg"/>
                    <pic:cNvPicPr/>
                  </pic:nvPicPr>
                  <pic:blipFill rotWithShape="1">
                    <a:blip r:embed="rId18"/>
                    <a:srcRect t="15139" b="11153"/>
                    <a:stretch/>
                  </pic:blipFill>
                  <pic:spPr bwMode="auto">
                    <a:xfrm>
                      <a:off x="0" y="0"/>
                      <a:ext cx="3154985" cy="3484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67A" w:rsidRDefault="00506A6B" w:rsidP="0094367A">
      <w:pPr>
        <w:pStyle w:val="Bildetekst0"/>
        <w:rPr>
          <w:lang w:eastAsia="nb-NO"/>
        </w:rPr>
      </w:pPr>
      <w:bookmarkStart w:id="22" w:name="_Toc57706578"/>
      <w:r>
        <w:t>Picture</w:t>
      </w:r>
      <w:r w:rsidR="0094367A">
        <w:t xml:space="preserve"> </w:t>
      </w:r>
      <w:r w:rsidR="0094367A">
        <w:fldChar w:fldCharType="begin"/>
      </w:r>
      <w:r w:rsidR="0094367A">
        <w:instrText xml:space="preserve"> SEQ Bilde \* ARABIC </w:instrText>
      </w:r>
      <w:r w:rsidR="0094367A">
        <w:fldChar w:fldCharType="separate"/>
      </w:r>
      <w:r w:rsidR="0094367A">
        <w:rPr>
          <w:noProof/>
        </w:rPr>
        <w:t>1</w:t>
      </w:r>
      <w:r w:rsidR="0094367A">
        <w:fldChar w:fldCharType="end"/>
      </w:r>
      <w:r w:rsidR="0094367A">
        <w:t>. H</w:t>
      </w:r>
      <w:r w:rsidR="005A240C">
        <w:t>en</w:t>
      </w:r>
      <w:r w:rsidR="0094367A">
        <w:t xml:space="preserve">. </w:t>
      </w:r>
      <w:proofErr w:type="spellStart"/>
      <w:r>
        <w:t>Photograph</w:t>
      </w:r>
      <w:proofErr w:type="spellEnd"/>
      <w:r w:rsidR="0094367A">
        <w:t>: Rosann Johnsen</w:t>
      </w:r>
      <w:bookmarkEnd w:id="22"/>
      <w:r w:rsidR="001629A4">
        <w:t xml:space="preserve"> </w:t>
      </w:r>
    </w:p>
    <w:p w:rsidR="00850CCA" w:rsidRDefault="005A240C" w:rsidP="008865D3">
      <w:pPr>
        <w:rPr>
          <w:lang w:eastAsia="nb-NO"/>
        </w:rPr>
      </w:pPr>
      <w:r w:rsidRPr="005A240C">
        <w:rPr>
          <w:lang w:val="en-US" w:eastAsia="nb-NO"/>
        </w:rPr>
        <w:t xml:space="preserve">To add </w:t>
      </w:r>
      <w:proofErr w:type="spellStart"/>
      <w:r w:rsidRPr="005A240C">
        <w:rPr>
          <w:lang w:val="en-US" w:eastAsia="nb-NO"/>
        </w:rPr>
        <w:t>picturetext</w:t>
      </w:r>
      <w:proofErr w:type="spellEnd"/>
      <w:r w:rsidRPr="005A240C">
        <w:rPr>
          <w:lang w:val="en-US" w:eastAsia="nb-NO"/>
        </w:rPr>
        <w:t xml:space="preserve"> in Norwegian word:</w:t>
      </w:r>
      <w:r w:rsidRPr="005A240C">
        <w:rPr>
          <w:lang w:val="en-US" w:eastAsia="nb-NO"/>
        </w:rPr>
        <w:br/>
        <w:t>right click at picture</w:t>
      </w:r>
      <w:r w:rsidR="00E13364" w:rsidRPr="005A240C">
        <w:rPr>
          <w:lang w:val="en-US" w:eastAsia="nb-NO"/>
        </w:rPr>
        <w:t xml:space="preserve"> -&gt; sett inn </w:t>
      </w:r>
      <w:proofErr w:type="spellStart"/>
      <w:r w:rsidR="00E13364" w:rsidRPr="005A240C">
        <w:rPr>
          <w:lang w:val="en-US" w:eastAsia="nb-NO"/>
        </w:rPr>
        <w:t>bildetekst</w:t>
      </w:r>
      <w:proofErr w:type="spellEnd"/>
      <w:r w:rsidR="00E13364" w:rsidRPr="005A240C">
        <w:rPr>
          <w:lang w:val="en-US" w:eastAsia="nb-NO"/>
        </w:rPr>
        <w:t xml:space="preserve"> -&gt; </w:t>
      </w:r>
      <w:r w:rsidRPr="005A240C">
        <w:rPr>
          <w:lang w:val="en-US" w:eastAsia="nb-NO"/>
        </w:rPr>
        <w:t>write in the na</w:t>
      </w:r>
      <w:r>
        <w:rPr>
          <w:lang w:val="en-US" w:eastAsia="nb-NO"/>
        </w:rPr>
        <w:t xml:space="preserve">me of content (picture). Ad text. OK. </w:t>
      </w:r>
      <w:r w:rsidR="00E13364" w:rsidRPr="005A240C">
        <w:rPr>
          <w:lang w:val="en-US" w:eastAsia="nb-NO"/>
        </w:rPr>
        <w:t xml:space="preserve"> </w:t>
      </w:r>
    </w:p>
    <w:p w:rsidR="004A09E7" w:rsidRPr="005A240C" w:rsidRDefault="005A240C" w:rsidP="008865D3">
      <w:pPr>
        <w:rPr>
          <w:lang w:eastAsia="nb-NO"/>
        </w:rPr>
      </w:pPr>
      <w:r w:rsidRPr="005A240C">
        <w:rPr>
          <w:lang w:val="en-US"/>
        </w:rPr>
        <w:t>For easy moving pictures around.</w:t>
      </w:r>
      <w:r>
        <w:rPr>
          <w:lang w:val="en-US"/>
        </w:rPr>
        <w:t xml:space="preserve"> </w:t>
      </w:r>
      <w:r w:rsidRPr="005A240C">
        <w:t xml:space="preserve">Right </w:t>
      </w:r>
      <w:proofErr w:type="spellStart"/>
      <w:r w:rsidRPr="005A240C">
        <w:t>click</w:t>
      </w:r>
      <w:proofErr w:type="spellEnd"/>
      <w:r w:rsidR="00B63BD1" w:rsidRPr="005A240C">
        <w:t xml:space="preserve"> - &gt; Bryt tekst -&gt; Tett. </w:t>
      </w:r>
    </w:p>
    <w:p w:rsidR="001629A4" w:rsidRDefault="005A240C" w:rsidP="0094367A">
      <w:bookmarkStart w:id="23" w:name="_Hlk62196240"/>
      <w:r w:rsidRPr="005A240C">
        <w:rPr>
          <w:lang w:val="en-US"/>
        </w:rPr>
        <w:t>Edit picture: Right click -&gt;</w:t>
      </w:r>
      <w:r w:rsidR="001629A4" w:rsidRPr="005A240C">
        <w:rPr>
          <w:lang w:val="en-US"/>
        </w:rPr>
        <w:t xml:space="preserve"> «</w:t>
      </w:r>
      <w:proofErr w:type="spellStart"/>
      <w:r w:rsidR="001629A4" w:rsidRPr="005A240C">
        <w:rPr>
          <w:lang w:val="en-US"/>
        </w:rPr>
        <w:t>formater</w:t>
      </w:r>
      <w:proofErr w:type="spellEnd"/>
      <w:r w:rsidR="001629A4" w:rsidRPr="005A240C">
        <w:rPr>
          <w:lang w:val="en-US"/>
        </w:rPr>
        <w:t xml:space="preserve"> </w:t>
      </w:r>
      <w:proofErr w:type="spellStart"/>
      <w:r w:rsidR="001629A4" w:rsidRPr="005A240C">
        <w:rPr>
          <w:lang w:val="en-US"/>
        </w:rPr>
        <w:t>bilde</w:t>
      </w:r>
      <w:proofErr w:type="spellEnd"/>
      <w:r w:rsidR="001629A4" w:rsidRPr="005A240C">
        <w:rPr>
          <w:lang w:val="en-US"/>
        </w:rPr>
        <w:t xml:space="preserve">». </w:t>
      </w:r>
    </w:p>
    <w:bookmarkEnd w:id="23"/>
    <w:p w:rsidR="005A240C" w:rsidRDefault="005A240C" w:rsidP="0094367A"/>
    <w:p w:rsidR="005A240C" w:rsidRDefault="005A240C" w:rsidP="0094367A"/>
    <w:p w:rsidR="005A240C" w:rsidRDefault="005A240C" w:rsidP="0094367A"/>
    <w:p w:rsidR="0020265E" w:rsidRPr="005A240C" w:rsidRDefault="001629A4" w:rsidP="0094367A">
      <w:pPr>
        <w:rPr>
          <w:lang w:val="en-US"/>
        </w:rPr>
      </w:pPr>
      <w:r w:rsidRPr="005A240C">
        <w:rPr>
          <w:lang w:val="en-US"/>
        </w:rPr>
        <w:t xml:space="preserve"> </w:t>
      </w:r>
    </w:p>
    <w:p w:rsidR="001629A4" w:rsidRPr="005A240C" w:rsidRDefault="001629A4" w:rsidP="0094367A">
      <w:pPr>
        <w:rPr>
          <w:lang w:val="en-US"/>
        </w:rPr>
      </w:pPr>
      <w:r w:rsidRPr="005A240C">
        <w:rPr>
          <w:lang w:val="en-US"/>
        </w:rPr>
        <w:lastRenderedPageBreak/>
        <w:t>List</w:t>
      </w:r>
      <w:r w:rsidR="005A240C" w:rsidRPr="005A240C">
        <w:rPr>
          <w:lang w:val="en-US"/>
        </w:rPr>
        <w:t>s</w:t>
      </w:r>
    </w:p>
    <w:p w:rsidR="002A54E0" w:rsidRPr="005A240C" w:rsidRDefault="002A54E0" w:rsidP="002A54E0">
      <w:pPr>
        <w:rPr>
          <w:lang w:val="en-US"/>
        </w:rPr>
      </w:pPr>
      <w:r w:rsidRPr="005A240C">
        <w:rPr>
          <w:lang w:val="en-US"/>
        </w:rPr>
        <w:t>List</w:t>
      </w:r>
      <w:r w:rsidR="005A240C" w:rsidRPr="005A240C">
        <w:rPr>
          <w:lang w:val="en-US"/>
        </w:rPr>
        <w:t xml:space="preserve">s are made with </w:t>
      </w:r>
      <w:r w:rsidR="005A240C">
        <w:rPr>
          <w:lang w:val="en-US"/>
        </w:rPr>
        <w:t>bullet points</w:t>
      </w:r>
    </w:p>
    <w:p w:rsidR="002A54E0" w:rsidRDefault="002A54E0" w:rsidP="002A54E0">
      <w:pPr>
        <w:pStyle w:val="Listeavsnitt"/>
        <w:numPr>
          <w:ilvl w:val="0"/>
          <w:numId w:val="50"/>
        </w:numPr>
        <w:rPr>
          <w:lang w:eastAsia="nb-NO"/>
        </w:rPr>
      </w:pPr>
      <w:r>
        <w:rPr>
          <w:lang w:eastAsia="nb-NO"/>
        </w:rPr>
        <w:t>F</w:t>
      </w:r>
      <w:r w:rsidR="005A240C">
        <w:rPr>
          <w:lang w:eastAsia="nb-NO"/>
        </w:rPr>
        <w:t>irst</w:t>
      </w:r>
    </w:p>
    <w:p w:rsidR="002A54E0" w:rsidRDefault="005A240C" w:rsidP="002A54E0">
      <w:pPr>
        <w:pStyle w:val="Listeavsnitt"/>
        <w:numPr>
          <w:ilvl w:val="0"/>
          <w:numId w:val="50"/>
        </w:numPr>
        <w:rPr>
          <w:lang w:eastAsia="nb-NO"/>
        </w:rPr>
      </w:pPr>
      <w:r>
        <w:rPr>
          <w:lang w:eastAsia="nb-NO"/>
        </w:rPr>
        <w:t>Second</w:t>
      </w:r>
    </w:p>
    <w:p w:rsidR="002A54E0" w:rsidRDefault="002A54E0" w:rsidP="002A54E0">
      <w:pPr>
        <w:pStyle w:val="Listeavsnitt"/>
        <w:numPr>
          <w:ilvl w:val="0"/>
          <w:numId w:val="50"/>
        </w:numPr>
        <w:rPr>
          <w:lang w:eastAsia="nb-NO"/>
        </w:rPr>
      </w:pPr>
      <w:r>
        <w:rPr>
          <w:lang w:eastAsia="nb-NO"/>
        </w:rPr>
        <w:t>T</w:t>
      </w:r>
      <w:r w:rsidR="005A240C">
        <w:rPr>
          <w:lang w:eastAsia="nb-NO"/>
        </w:rPr>
        <w:t>hird</w:t>
      </w:r>
    </w:p>
    <w:p w:rsidR="0020265E" w:rsidRPr="001C6542" w:rsidRDefault="0020265E" w:rsidP="0094367A"/>
    <w:p w:rsidR="001629A4" w:rsidRDefault="001629A4" w:rsidP="0094367A"/>
    <w:p w:rsidR="001629A4" w:rsidRPr="001C6542" w:rsidRDefault="001629A4" w:rsidP="0094367A">
      <w:proofErr w:type="spellStart"/>
      <w:r>
        <w:t>Tab</w:t>
      </w:r>
      <w:r w:rsidR="005A240C">
        <w:t>le</w:t>
      </w:r>
      <w:proofErr w:type="spellEnd"/>
    </w:p>
    <w:p w:rsidR="0094367A" w:rsidRPr="005A240C" w:rsidRDefault="0094367A" w:rsidP="0094367A">
      <w:pPr>
        <w:pStyle w:val="Bildetekst0"/>
        <w:keepNext/>
        <w:rPr>
          <w:lang w:val="en-US"/>
        </w:rPr>
      </w:pPr>
      <w:bookmarkStart w:id="24" w:name="_Toc57707774"/>
      <w:r w:rsidRPr="005A240C">
        <w:rPr>
          <w:lang w:val="en-US"/>
        </w:rPr>
        <w:t>Tab</w:t>
      </w:r>
      <w:r w:rsidR="005A240C" w:rsidRPr="005A240C">
        <w:rPr>
          <w:lang w:val="en-US"/>
        </w:rPr>
        <w:t>le</w:t>
      </w:r>
      <w:r w:rsidRPr="005A240C">
        <w:rPr>
          <w:lang w:val="en-US"/>
        </w:rPr>
        <w:t xml:space="preserve"> </w:t>
      </w:r>
      <w:r>
        <w:fldChar w:fldCharType="begin"/>
      </w:r>
      <w:r w:rsidRPr="005A240C">
        <w:rPr>
          <w:lang w:val="en-US"/>
        </w:rPr>
        <w:instrText xml:space="preserve"> SEQ Tabell \* ARABIC </w:instrText>
      </w:r>
      <w:r>
        <w:fldChar w:fldCharType="separate"/>
      </w:r>
      <w:r w:rsidRPr="005A240C">
        <w:rPr>
          <w:noProof/>
          <w:lang w:val="en-US"/>
        </w:rPr>
        <w:t>1</w:t>
      </w:r>
      <w:r>
        <w:fldChar w:fldCharType="end"/>
      </w:r>
      <w:r w:rsidRPr="005A240C">
        <w:rPr>
          <w:lang w:val="en-US"/>
        </w:rPr>
        <w:t xml:space="preserve">. </w:t>
      </w:r>
      <w:bookmarkEnd w:id="24"/>
      <w:r w:rsidR="005A240C" w:rsidRPr="005A240C">
        <w:rPr>
          <w:lang w:val="en-US"/>
        </w:rPr>
        <w:t>Text over the t</w:t>
      </w:r>
      <w:r w:rsidR="005A240C">
        <w:rPr>
          <w:lang w:val="en-US"/>
        </w:rPr>
        <w:t>able.</w:t>
      </w:r>
    </w:p>
    <w:tbl>
      <w:tblPr>
        <w:tblStyle w:val="Enkelttabell1"/>
        <w:tblW w:w="0" w:type="auto"/>
        <w:tblLook w:val="04A0" w:firstRow="1" w:lastRow="0" w:firstColumn="1" w:lastColumn="0" w:noHBand="0" w:noVBand="1"/>
      </w:tblPr>
      <w:tblGrid>
        <w:gridCol w:w="1509"/>
        <w:gridCol w:w="1509"/>
        <w:gridCol w:w="1509"/>
        <w:gridCol w:w="1509"/>
        <w:gridCol w:w="1509"/>
        <w:gridCol w:w="1509"/>
      </w:tblGrid>
      <w:tr w:rsidR="000B4E05" w:rsidRPr="00A34B68" w:rsidTr="002A54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9" w:type="dxa"/>
          </w:tcPr>
          <w:p w:rsidR="000B4E05" w:rsidRPr="005A240C" w:rsidRDefault="000B4E05" w:rsidP="002A54E0">
            <w:pPr>
              <w:spacing w:after="0" w:line="240" w:lineRule="auto"/>
              <w:rPr>
                <w:b/>
                <w:bCs/>
                <w:lang w:val="en-US"/>
              </w:rPr>
            </w:pP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%</w:t>
            </w:r>
            <w:r>
              <w:t xml:space="preserve"> 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%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%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%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%</w:t>
            </w:r>
          </w:p>
        </w:tc>
      </w:tr>
      <w:tr w:rsidR="000B4E05" w:rsidRPr="00A34B68" w:rsidTr="002A5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Laks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</w:tr>
      <w:tr w:rsidR="000B4E05" w:rsidRPr="00A34B68" w:rsidTr="002A54E0"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Sei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</w:tr>
      <w:tr w:rsidR="000B4E05" w:rsidRPr="00A34B68" w:rsidTr="002A5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Torsk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</w:tr>
      <w:tr w:rsidR="000B4E05" w:rsidRPr="00A34B68" w:rsidTr="00E13364">
        <w:trPr>
          <w:trHeight w:val="131"/>
        </w:trPr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Hyse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</w:tr>
      <w:tr w:rsidR="000B4E05" w:rsidRPr="00A34B68" w:rsidTr="002A5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Lange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</w:tr>
      <w:tr w:rsidR="000B4E05" w:rsidRPr="00A34B68" w:rsidTr="002A54E0"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Brosme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</w:tr>
      <w:tr w:rsidR="000B4E05" w:rsidRPr="00A34B68" w:rsidTr="002A5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Reke</w:t>
            </w:r>
            <w:r w:rsidR="00E13364">
              <w:t>*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</w:tr>
      <w:tr w:rsidR="000B4E05" w:rsidRPr="00A34B68" w:rsidTr="002A54E0"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Krabbe</w:t>
            </w:r>
            <w:r w:rsidR="00E13364">
              <w:t>*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  <w:tc>
          <w:tcPr>
            <w:tcW w:w="1509" w:type="dxa"/>
          </w:tcPr>
          <w:p w:rsidR="000B4E05" w:rsidRPr="00A34B68" w:rsidRDefault="000B4E05" w:rsidP="002A54E0">
            <w:pPr>
              <w:spacing w:after="0" w:line="240" w:lineRule="auto"/>
            </w:pPr>
            <w:r w:rsidRPr="00A34B68">
              <w:t>x</w:t>
            </w:r>
          </w:p>
        </w:tc>
      </w:tr>
    </w:tbl>
    <w:p w:rsidR="0094367A" w:rsidRPr="009C22A7" w:rsidRDefault="00E13364" w:rsidP="0094367A">
      <w:pPr>
        <w:rPr>
          <w:sz w:val="18"/>
          <w:szCs w:val="18"/>
        </w:rPr>
      </w:pPr>
      <w:r w:rsidRPr="009C22A7">
        <w:rPr>
          <w:sz w:val="18"/>
          <w:szCs w:val="18"/>
        </w:rPr>
        <w:t>*Skalldyr</w:t>
      </w:r>
    </w:p>
    <w:p w:rsidR="002A54E0" w:rsidRPr="001629A4" w:rsidRDefault="005A240C" w:rsidP="0094367A">
      <w:proofErr w:type="spellStart"/>
      <w:r>
        <w:t>Tabel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Right </w:t>
      </w:r>
      <w:proofErr w:type="spellStart"/>
      <w:r>
        <w:t>click</w:t>
      </w:r>
      <w:proofErr w:type="spellEnd"/>
      <w:r>
        <w:t xml:space="preserve">. </w:t>
      </w:r>
      <w:r w:rsidR="006D7CE2" w:rsidRPr="001629A4">
        <w:t>Sett inn bildetekst</w:t>
      </w:r>
      <w:r w:rsidR="009D7916" w:rsidRPr="001629A4">
        <w:t xml:space="preserve"> -&gt; Tabell</w:t>
      </w:r>
      <w:r>
        <w:t xml:space="preserve"> (or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to </w:t>
      </w:r>
      <w:proofErr w:type="spellStart"/>
      <w:r>
        <w:t>table</w:t>
      </w:r>
      <w:proofErr w:type="spellEnd"/>
      <w:r w:rsidR="009D7916" w:rsidRPr="001629A4">
        <w:t>.</w:t>
      </w:r>
      <w:r>
        <w:t>)</w:t>
      </w:r>
    </w:p>
    <w:p w:rsidR="0020265E" w:rsidRDefault="005A240C" w:rsidP="0094367A">
      <w:r w:rsidRPr="005A240C">
        <w:rPr>
          <w:lang w:val="en-US"/>
        </w:rPr>
        <w:t>To make all columns the same si</w:t>
      </w:r>
      <w:r>
        <w:rPr>
          <w:lang w:val="en-US"/>
        </w:rPr>
        <w:t xml:space="preserve">ze. </w:t>
      </w:r>
      <w:proofErr w:type="spellStart"/>
      <w:r w:rsidRPr="005A240C">
        <w:t>Choose</w:t>
      </w:r>
      <w:proofErr w:type="spellEnd"/>
      <w:r w:rsidR="00E13364" w:rsidRPr="005A240C">
        <w:t xml:space="preserve"> </w:t>
      </w:r>
      <w:r w:rsidR="00E13364" w:rsidRPr="001629A4">
        <w:t xml:space="preserve">«fordel rader jevnt». </w:t>
      </w:r>
    </w:p>
    <w:p w:rsidR="0020265E" w:rsidRPr="005A240C" w:rsidRDefault="005A240C" w:rsidP="0094367A">
      <w:pPr>
        <w:rPr>
          <w:lang w:val="en-US"/>
        </w:rPr>
      </w:pPr>
      <w:r w:rsidRPr="005A240C">
        <w:rPr>
          <w:lang w:val="en-US"/>
        </w:rPr>
        <w:t>The table should be t</w:t>
      </w:r>
      <w:r>
        <w:rPr>
          <w:lang w:val="en-US"/>
        </w:rPr>
        <w:t xml:space="preserve">he entire length of the </w:t>
      </w:r>
      <w:proofErr w:type="gramStart"/>
      <w:r>
        <w:rPr>
          <w:lang w:val="en-US"/>
        </w:rPr>
        <w:t>page, or</w:t>
      </w:r>
      <w:proofErr w:type="gramEnd"/>
      <w:r>
        <w:rPr>
          <w:lang w:val="en-US"/>
        </w:rPr>
        <w:t xml:space="preserve"> make space for text on the side. </w:t>
      </w:r>
    </w:p>
    <w:p w:rsidR="001629A4" w:rsidRDefault="001629A4" w:rsidP="0094367A">
      <w:pPr>
        <w:rPr>
          <w:lang w:val="en-US"/>
        </w:rPr>
      </w:pPr>
    </w:p>
    <w:p w:rsidR="005A240C" w:rsidRDefault="005A240C" w:rsidP="0094367A">
      <w:pPr>
        <w:rPr>
          <w:lang w:val="en-US"/>
        </w:rPr>
      </w:pPr>
    </w:p>
    <w:p w:rsidR="005A240C" w:rsidRDefault="005A240C" w:rsidP="0094367A">
      <w:pPr>
        <w:rPr>
          <w:lang w:val="en-US"/>
        </w:rPr>
      </w:pPr>
    </w:p>
    <w:p w:rsidR="005A240C" w:rsidRDefault="005A240C" w:rsidP="0094367A">
      <w:pPr>
        <w:rPr>
          <w:lang w:val="en-US"/>
        </w:rPr>
      </w:pPr>
    </w:p>
    <w:p w:rsidR="005A240C" w:rsidRDefault="005A240C" w:rsidP="0094367A">
      <w:pPr>
        <w:rPr>
          <w:lang w:val="en-US"/>
        </w:rPr>
      </w:pPr>
    </w:p>
    <w:p w:rsidR="005A240C" w:rsidRDefault="005A240C" w:rsidP="0094367A">
      <w:pPr>
        <w:rPr>
          <w:lang w:val="en-US"/>
        </w:rPr>
      </w:pPr>
    </w:p>
    <w:p w:rsidR="005A240C" w:rsidRDefault="005A240C" w:rsidP="0094367A">
      <w:pPr>
        <w:rPr>
          <w:lang w:val="en-US"/>
        </w:rPr>
      </w:pPr>
    </w:p>
    <w:p w:rsidR="005A240C" w:rsidRDefault="005A240C" w:rsidP="0094367A">
      <w:pPr>
        <w:rPr>
          <w:lang w:val="en-US"/>
        </w:rPr>
      </w:pPr>
    </w:p>
    <w:p w:rsidR="005A240C" w:rsidRDefault="005A240C" w:rsidP="0094367A">
      <w:pPr>
        <w:rPr>
          <w:lang w:val="en-US"/>
        </w:rPr>
      </w:pPr>
    </w:p>
    <w:p w:rsidR="005A240C" w:rsidRDefault="005A240C" w:rsidP="0094367A">
      <w:pPr>
        <w:rPr>
          <w:lang w:val="en-US"/>
        </w:rPr>
      </w:pPr>
    </w:p>
    <w:p w:rsidR="005A240C" w:rsidRDefault="005A240C" w:rsidP="0094367A">
      <w:pPr>
        <w:rPr>
          <w:lang w:val="en-US"/>
        </w:rPr>
      </w:pPr>
    </w:p>
    <w:p w:rsidR="005A240C" w:rsidRDefault="005A240C" w:rsidP="0094367A">
      <w:pPr>
        <w:rPr>
          <w:lang w:val="en-US"/>
        </w:rPr>
      </w:pPr>
    </w:p>
    <w:p w:rsidR="005A240C" w:rsidRPr="005A240C" w:rsidRDefault="005A240C" w:rsidP="0094367A">
      <w:pPr>
        <w:rPr>
          <w:lang w:val="en-US"/>
        </w:rPr>
      </w:pPr>
    </w:p>
    <w:p w:rsidR="001629A4" w:rsidRDefault="005A240C" w:rsidP="0094367A">
      <w:proofErr w:type="spellStart"/>
      <w:r>
        <w:lastRenderedPageBreak/>
        <w:t>Figure</w:t>
      </w:r>
      <w:proofErr w:type="spellEnd"/>
    </w:p>
    <w:p w:rsidR="004E58D9" w:rsidRDefault="004E58D9" w:rsidP="004E58D9">
      <w:pPr>
        <w:keepNext/>
      </w:pPr>
      <w:r>
        <w:rPr>
          <w:noProof/>
        </w:rPr>
        <w:drawing>
          <wp:inline distT="0" distB="0" distL="0" distR="0">
            <wp:extent cx="5746750" cy="2667000"/>
            <wp:effectExtent l="0" t="0" r="6350" b="0"/>
            <wp:docPr id="11" name="Diagram 11">
              <a:extLst xmlns:a="http://schemas.openxmlformats.org/drawingml/2006/main">
                <a:ext uri="{FF2B5EF4-FFF2-40B4-BE49-F238E27FC236}">
                  <a16:creationId xmlns:a16="http://schemas.microsoft.com/office/drawing/2014/main" id="{609A2284-70ED-422B-9C05-EF629D04E4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E58D9" w:rsidRDefault="004E58D9" w:rsidP="004E58D9">
      <w:pPr>
        <w:pStyle w:val="Bildetekst0"/>
      </w:pPr>
      <w:bookmarkStart w:id="25" w:name="_Toc57376276"/>
      <w:bookmarkStart w:id="26" w:name="_Toc57708048"/>
      <w:proofErr w:type="spellStart"/>
      <w:r>
        <w:t>Figur</w:t>
      </w:r>
      <w:r w:rsidR="005A240C">
        <w:t>e</w:t>
      </w:r>
      <w:proofErr w:type="spellEnd"/>
      <w:r>
        <w:t xml:space="preserve">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 Strømforbruk over året</w:t>
      </w:r>
      <w:bookmarkEnd w:id="25"/>
      <w:r>
        <w:t>.</w:t>
      </w:r>
      <w:bookmarkEnd w:id="26"/>
    </w:p>
    <w:p w:rsidR="001629A4" w:rsidRPr="005A240C" w:rsidRDefault="005A240C" w:rsidP="001629A4">
      <w:pPr>
        <w:rPr>
          <w:lang w:val="en-US"/>
        </w:rPr>
      </w:pPr>
      <w:r w:rsidRPr="005A240C">
        <w:rPr>
          <w:lang w:val="en-US"/>
        </w:rPr>
        <w:t xml:space="preserve">Ad elements using the «+». The </w:t>
      </w:r>
      <w:proofErr w:type="spellStart"/>
      <w:r w:rsidRPr="005A240C">
        <w:rPr>
          <w:lang w:val="en-US"/>
        </w:rPr>
        <w:t>colours</w:t>
      </w:r>
      <w:proofErr w:type="spellEnd"/>
      <w:r w:rsidRPr="005A240C">
        <w:rPr>
          <w:lang w:val="en-US"/>
        </w:rPr>
        <w:t xml:space="preserve"> should match t</w:t>
      </w:r>
      <w:r>
        <w:rPr>
          <w:lang w:val="en-US"/>
        </w:rPr>
        <w:t xml:space="preserve">he rest of the report. To change </w:t>
      </w:r>
      <w:proofErr w:type="spellStart"/>
      <w:r>
        <w:rPr>
          <w:lang w:val="en-US"/>
        </w:rPr>
        <w:t>colours</w:t>
      </w:r>
      <w:proofErr w:type="spellEnd"/>
      <w:r>
        <w:rPr>
          <w:lang w:val="en-US"/>
        </w:rPr>
        <w:t xml:space="preserve"> press the painting brush. </w:t>
      </w:r>
    </w:p>
    <w:p w:rsidR="00094ED9" w:rsidRDefault="00094ED9" w:rsidP="0094367A">
      <w:pPr>
        <w:rPr>
          <w:color w:val="094517" w:themeColor="accent6" w:themeShade="80"/>
        </w:rPr>
      </w:pPr>
    </w:p>
    <w:p w:rsidR="00094ED9" w:rsidRDefault="00094ED9" w:rsidP="0094367A">
      <w:pPr>
        <w:rPr>
          <w:color w:val="094517" w:themeColor="accent6" w:themeShade="80"/>
        </w:rPr>
      </w:pPr>
    </w:p>
    <w:p w:rsidR="00094ED9" w:rsidRDefault="00094ED9" w:rsidP="0094367A">
      <w:pPr>
        <w:rPr>
          <w:color w:val="094517" w:themeColor="accent6" w:themeShade="80"/>
        </w:rPr>
      </w:pPr>
    </w:p>
    <w:p w:rsidR="00094ED9" w:rsidRDefault="00094ED9" w:rsidP="00094ED9">
      <w:pPr>
        <w:rPr>
          <w:lang w:eastAsia="nb-NO"/>
        </w:rPr>
      </w:pPr>
      <w:bookmarkStart w:id="27" w:name="_Hlk57894338"/>
      <w:r>
        <w:rPr>
          <w:lang w:eastAsia="nb-NO"/>
        </w:rPr>
        <w:t>H</w:t>
      </w:r>
      <w:r w:rsidR="005A240C">
        <w:rPr>
          <w:lang w:eastAsia="nb-NO"/>
        </w:rPr>
        <w:t xml:space="preserve">ot </w:t>
      </w:r>
      <w:proofErr w:type="spellStart"/>
      <w:r w:rsidR="005A240C">
        <w:rPr>
          <w:lang w:eastAsia="nb-NO"/>
        </w:rPr>
        <w:t>keys</w:t>
      </w:r>
      <w:proofErr w:type="spellEnd"/>
      <w:r w:rsidR="005A240C">
        <w:rPr>
          <w:lang w:eastAsia="nb-NO"/>
        </w:rPr>
        <w:t>:</w:t>
      </w:r>
    </w:p>
    <w:p w:rsidR="004E58D9" w:rsidRPr="00441857" w:rsidRDefault="00094ED9" w:rsidP="00094ED9">
      <w:pPr>
        <w:rPr>
          <w:lang w:val="en-US" w:eastAsia="nb-NO"/>
        </w:rPr>
      </w:pPr>
      <w:r w:rsidRPr="00441857">
        <w:rPr>
          <w:lang w:val="en-US" w:eastAsia="nb-NO"/>
        </w:rPr>
        <w:t>Ctrl + a – m</w:t>
      </w:r>
      <w:r w:rsidR="005A240C" w:rsidRPr="00441857">
        <w:rPr>
          <w:lang w:val="en-US" w:eastAsia="nb-NO"/>
        </w:rPr>
        <w:t>ark all</w:t>
      </w:r>
      <w:r w:rsidRPr="00441857">
        <w:rPr>
          <w:lang w:val="en-US" w:eastAsia="nb-NO"/>
        </w:rPr>
        <w:t xml:space="preserve"> </w:t>
      </w:r>
      <w:r w:rsidRPr="00441857">
        <w:rPr>
          <w:lang w:val="en-US" w:eastAsia="nb-NO"/>
        </w:rPr>
        <w:br/>
      </w:r>
      <w:r w:rsidRPr="00441857">
        <w:rPr>
          <w:i/>
          <w:iCs/>
          <w:lang w:val="en-US" w:eastAsia="nb-NO"/>
        </w:rPr>
        <w:t xml:space="preserve">Ctrl + c – </w:t>
      </w:r>
      <w:r w:rsidR="005A240C" w:rsidRPr="00441857">
        <w:rPr>
          <w:i/>
          <w:iCs/>
          <w:lang w:val="en-US" w:eastAsia="nb-NO"/>
        </w:rPr>
        <w:t>copy</w:t>
      </w:r>
      <w:r w:rsidRPr="00441857">
        <w:rPr>
          <w:i/>
          <w:iCs/>
          <w:lang w:val="en-US" w:eastAsia="nb-NO"/>
        </w:rPr>
        <w:br/>
        <w:t xml:space="preserve">Ctrl + v – </w:t>
      </w:r>
      <w:r w:rsidR="005A240C" w:rsidRPr="00441857">
        <w:rPr>
          <w:i/>
          <w:iCs/>
          <w:lang w:val="en-US" w:eastAsia="nb-NO"/>
        </w:rPr>
        <w:t>paste</w:t>
      </w:r>
      <w:r w:rsidRPr="00441857">
        <w:rPr>
          <w:i/>
          <w:iCs/>
          <w:lang w:val="en-US" w:eastAsia="nb-NO"/>
        </w:rPr>
        <w:t xml:space="preserve"> </w:t>
      </w:r>
      <w:r w:rsidRPr="00441857">
        <w:rPr>
          <w:i/>
          <w:iCs/>
          <w:lang w:val="en-US" w:eastAsia="nb-NO"/>
        </w:rPr>
        <w:br/>
        <w:t xml:space="preserve">Ctrl + z – </w:t>
      </w:r>
      <w:r w:rsidR="00441857" w:rsidRPr="00441857">
        <w:rPr>
          <w:i/>
          <w:iCs/>
          <w:lang w:val="en-US" w:eastAsia="nb-NO"/>
        </w:rPr>
        <w:t>one step back</w:t>
      </w:r>
      <w:r w:rsidRPr="00441857">
        <w:rPr>
          <w:lang w:val="en-US" w:eastAsia="nb-NO"/>
        </w:rPr>
        <w:t xml:space="preserve"> </w:t>
      </w:r>
      <w:r w:rsidRPr="00441857">
        <w:rPr>
          <w:lang w:val="en-US" w:eastAsia="nb-NO"/>
        </w:rPr>
        <w:br/>
        <w:t>Ctrl + f – f</w:t>
      </w:r>
      <w:r w:rsidR="00441857" w:rsidRPr="00441857">
        <w:rPr>
          <w:lang w:val="en-US" w:eastAsia="nb-NO"/>
        </w:rPr>
        <w:t>at</w:t>
      </w:r>
      <w:r w:rsidRPr="00441857">
        <w:rPr>
          <w:lang w:val="en-US" w:eastAsia="nb-NO"/>
        </w:rPr>
        <w:br/>
        <w:t xml:space="preserve">Ctrl + b – </w:t>
      </w:r>
      <w:proofErr w:type="spellStart"/>
      <w:r w:rsidRPr="00441857">
        <w:rPr>
          <w:lang w:val="en-US" w:eastAsia="nb-NO"/>
        </w:rPr>
        <w:t>s</w:t>
      </w:r>
      <w:r w:rsidR="00441857" w:rsidRPr="00441857">
        <w:rPr>
          <w:lang w:val="en-US" w:eastAsia="nb-NO"/>
        </w:rPr>
        <w:t>each</w:t>
      </w:r>
      <w:proofErr w:type="spellEnd"/>
      <w:r w:rsidR="00441857" w:rsidRPr="00441857">
        <w:rPr>
          <w:lang w:val="en-US" w:eastAsia="nb-NO"/>
        </w:rPr>
        <w:t xml:space="preserve"> in document</w:t>
      </w:r>
      <w:r w:rsidRPr="00441857">
        <w:rPr>
          <w:lang w:val="en-US" w:eastAsia="nb-NO"/>
        </w:rPr>
        <w:br/>
        <w:t>Ctrl + home – top</w:t>
      </w:r>
      <w:r w:rsidRPr="00441857">
        <w:rPr>
          <w:lang w:val="en-US" w:eastAsia="nb-NO"/>
        </w:rPr>
        <w:br/>
        <w:t>Ctrl + end – b</w:t>
      </w:r>
      <w:r w:rsidR="00441857" w:rsidRPr="00441857">
        <w:rPr>
          <w:lang w:val="en-US" w:eastAsia="nb-NO"/>
        </w:rPr>
        <w:t>ottom</w:t>
      </w:r>
      <w:r w:rsidRPr="00441857">
        <w:rPr>
          <w:lang w:val="en-US" w:eastAsia="nb-NO"/>
        </w:rPr>
        <w:br/>
        <w:t xml:space="preserve">Ctrl + h </w:t>
      </w:r>
      <w:r w:rsidR="00441857" w:rsidRPr="00441857">
        <w:rPr>
          <w:lang w:val="en-US" w:eastAsia="nb-NO"/>
        </w:rPr>
        <w:t>–</w:t>
      </w:r>
      <w:r w:rsidRPr="00441857">
        <w:rPr>
          <w:lang w:val="en-US" w:eastAsia="nb-NO"/>
        </w:rPr>
        <w:t xml:space="preserve"> </w:t>
      </w:r>
      <w:r w:rsidR="00441857" w:rsidRPr="00441857">
        <w:rPr>
          <w:lang w:val="en-US" w:eastAsia="nb-NO"/>
        </w:rPr>
        <w:t>Replace all words.</w:t>
      </w:r>
      <w:r w:rsidR="00441857">
        <w:rPr>
          <w:lang w:val="en-US" w:eastAsia="nb-NO"/>
        </w:rPr>
        <w:t xml:space="preserve"> Replace XX with YY.</w:t>
      </w:r>
      <w:r w:rsidR="00441857" w:rsidRPr="00441857">
        <w:rPr>
          <w:lang w:val="en-US" w:eastAsia="nb-NO"/>
        </w:rPr>
        <w:t xml:space="preserve"> </w:t>
      </w:r>
    </w:p>
    <w:p w:rsidR="001C6542" w:rsidRPr="00441857" w:rsidRDefault="001C6542" w:rsidP="00094ED9">
      <w:pPr>
        <w:rPr>
          <w:lang w:val="en-US" w:eastAsia="nb-NO"/>
        </w:rPr>
      </w:pPr>
    </w:p>
    <w:p w:rsidR="001C6542" w:rsidRPr="00441857" w:rsidRDefault="001C6542" w:rsidP="00094ED9">
      <w:pPr>
        <w:rPr>
          <w:lang w:val="en-US" w:eastAsia="nb-NO"/>
        </w:rPr>
      </w:pPr>
    </w:p>
    <w:p w:rsidR="001C6542" w:rsidRPr="00441857" w:rsidRDefault="001C6542" w:rsidP="00094ED9">
      <w:pPr>
        <w:rPr>
          <w:lang w:val="en-US" w:eastAsia="nb-NO"/>
        </w:rPr>
      </w:pPr>
    </w:p>
    <w:p w:rsidR="001C6542" w:rsidRPr="00441857" w:rsidRDefault="001C6542" w:rsidP="00094ED9">
      <w:pPr>
        <w:rPr>
          <w:lang w:val="en-US" w:eastAsia="nb-NO"/>
        </w:rPr>
      </w:pPr>
    </w:p>
    <w:p w:rsidR="001C6542" w:rsidRPr="00441857" w:rsidRDefault="001C6542" w:rsidP="00094ED9">
      <w:pPr>
        <w:rPr>
          <w:lang w:val="en-US" w:eastAsia="nb-NO"/>
        </w:rPr>
      </w:pPr>
    </w:p>
    <w:p w:rsidR="001C6542" w:rsidRPr="00012440" w:rsidRDefault="001C6542" w:rsidP="001C6542">
      <w:pPr>
        <w:pStyle w:val="Overskrift1"/>
      </w:pPr>
      <w:bookmarkStart w:id="28" w:name="_Toc62198523"/>
      <w:r w:rsidRPr="00012440">
        <w:lastRenderedPageBreak/>
        <w:t>Result</w:t>
      </w:r>
      <w:r w:rsidR="00441857">
        <w:t>s</w:t>
      </w:r>
      <w:bookmarkEnd w:id="28"/>
    </w:p>
    <w:p w:rsidR="001C6542" w:rsidRDefault="00441857" w:rsidP="001C6542">
      <w:pPr>
        <w:rPr>
          <w:lang w:eastAsia="nb-NO"/>
        </w:rPr>
      </w:pPr>
      <w:r>
        <w:rPr>
          <w:lang w:eastAsia="nb-NO"/>
        </w:rPr>
        <w:fldChar w:fldCharType="begin">
          <w:ffData>
            <w:name w:val=""/>
            <w:enabled/>
            <w:calcOnExit w:val="0"/>
            <w:textInput>
              <w:default w:val="[Insert text]"/>
            </w:textInput>
          </w:ffData>
        </w:fldChar>
      </w:r>
      <w:r>
        <w:rPr>
          <w:lang w:eastAsia="nb-NO"/>
        </w:rPr>
        <w:instrText xml:space="preserve"> FORMTEXT </w:instrText>
      </w:r>
      <w:r>
        <w:rPr>
          <w:lang w:eastAsia="nb-NO"/>
        </w:rPr>
      </w:r>
      <w:r>
        <w:rPr>
          <w:lang w:eastAsia="nb-NO"/>
        </w:rPr>
        <w:fldChar w:fldCharType="separate"/>
      </w:r>
      <w:r>
        <w:rPr>
          <w:noProof/>
          <w:lang w:eastAsia="nb-NO"/>
        </w:rPr>
        <w:t>[Insert text]</w:t>
      </w:r>
      <w:r>
        <w:rPr>
          <w:lang w:eastAsia="nb-NO"/>
        </w:rPr>
        <w:fldChar w:fldCharType="end"/>
      </w:r>
    </w:p>
    <w:p w:rsidR="001C6542" w:rsidRPr="000B4E05" w:rsidRDefault="001C6542" w:rsidP="00094ED9">
      <w:pPr>
        <w:rPr>
          <w:color w:val="094517" w:themeColor="accent6" w:themeShade="80"/>
        </w:rPr>
      </w:pPr>
    </w:p>
    <w:p w:rsidR="00CE231E" w:rsidRPr="00012440" w:rsidRDefault="00441857" w:rsidP="00CE231E">
      <w:pPr>
        <w:pStyle w:val="Overskrift1"/>
      </w:pPr>
      <w:bookmarkStart w:id="29" w:name="_Toc62198524"/>
      <w:bookmarkEnd w:id="27"/>
      <w:r>
        <w:lastRenderedPageBreak/>
        <w:t>Analysis</w:t>
      </w:r>
      <w:bookmarkEnd w:id="29"/>
    </w:p>
    <w:p w:rsidR="000A540C" w:rsidRPr="00012440" w:rsidRDefault="00441857" w:rsidP="00CE231E">
      <w:r>
        <w:rPr>
          <w:lang w:eastAsia="nb-NO"/>
        </w:rPr>
        <w:fldChar w:fldCharType="begin">
          <w:ffData>
            <w:name w:val=""/>
            <w:enabled/>
            <w:calcOnExit w:val="0"/>
            <w:textInput>
              <w:default w:val="[Insert text]"/>
            </w:textInput>
          </w:ffData>
        </w:fldChar>
      </w:r>
      <w:r>
        <w:rPr>
          <w:lang w:eastAsia="nb-NO"/>
        </w:rPr>
        <w:instrText xml:space="preserve"> FORMTEXT </w:instrText>
      </w:r>
      <w:r>
        <w:rPr>
          <w:lang w:eastAsia="nb-NO"/>
        </w:rPr>
      </w:r>
      <w:r>
        <w:rPr>
          <w:lang w:eastAsia="nb-NO"/>
        </w:rPr>
        <w:fldChar w:fldCharType="separate"/>
      </w:r>
      <w:r>
        <w:rPr>
          <w:noProof/>
          <w:lang w:eastAsia="nb-NO"/>
        </w:rPr>
        <w:t>[Insert text]</w:t>
      </w:r>
      <w:r>
        <w:rPr>
          <w:lang w:eastAsia="nb-NO"/>
        </w:rPr>
        <w:fldChar w:fldCharType="end"/>
      </w:r>
    </w:p>
    <w:p w:rsidR="00CE231E" w:rsidRPr="00012440" w:rsidRDefault="00CE231E" w:rsidP="00CE231E"/>
    <w:p w:rsidR="00C012B8" w:rsidRPr="00012440" w:rsidRDefault="00441857" w:rsidP="00A444F9">
      <w:pPr>
        <w:pStyle w:val="Overskrift1"/>
      </w:pPr>
      <w:bookmarkStart w:id="30" w:name="_Toc62198525"/>
      <w:r>
        <w:lastRenderedPageBreak/>
        <w:t>Conclusions</w:t>
      </w:r>
      <w:bookmarkEnd w:id="30"/>
    </w:p>
    <w:p w:rsidR="000A540C" w:rsidRDefault="00441857" w:rsidP="00C012B8">
      <w:pPr>
        <w:rPr>
          <w:lang w:eastAsia="nb-NO"/>
        </w:rPr>
      </w:pPr>
      <w:r>
        <w:rPr>
          <w:lang w:eastAsia="nb-NO"/>
        </w:rPr>
        <w:fldChar w:fldCharType="begin">
          <w:ffData>
            <w:name w:val=""/>
            <w:enabled/>
            <w:calcOnExit w:val="0"/>
            <w:textInput>
              <w:default w:val="[Insert text]"/>
            </w:textInput>
          </w:ffData>
        </w:fldChar>
      </w:r>
      <w:r>
        <w:rPr>
          <w:lang w:eastAsia="nb-NO"/>
        </w:rPr>
        <w:instrText xml:space="preserve"> FORMTEXT </w:instrText>
      </w:r>
      <w:r>
        <w:rPr>
          <w:lang w:eastAsia="nb-NO"/>
        </w:rPr>
      </w:r>
      <w:r>
        <w:rPr>
          <w:lang w:eastAsia="nb-NO"/>
        </w:rPr>
        <w:fldChar w:fldCharType="separate"/>
      </w:r>
      <w:r>
        <w:rPr>
          <w:noProof/>
          <w:lang w:eastAsia="nb-NO"/>
        </w:rPr>
        <w:t>[Insert text]</w:t>
      </w:r>
      <w:r>
        <w:rPr>
          <w:lang w:eastAsia="nb-NO"/>
        </w:rPr>
        <w:fldChar w:fldCharType="end"/>
      </w:r>
    </w:p>
    <w:p w:rsidR="00BC3186" w:rsidRPr="00012440" w:rsidRDefault="00BC3186" w:rsidP="00CB7D2D">
      <w:pPr>
        <w:pStyle w:val="Tabelltekst"/>
      </w:pPr>
    </w:p>
    <w:p w:rsidR="00EC3EB2" w:rsidRPr="000B4E05" w:rsidRDefault="00441857" w:rsidP="00EC3EB2">
      <w:pPr>
        <w:pStyle w:val="Overskrift1utennummer"/>
        <w:rPr>
          <w:lang w:val="nb-NO"/>
        </w:rPr>
      </w:pPr>
      <w:r>
        <w:rPr>
          <w:lang w:val="nb-NO"/>
        </w:rPr>
        <w:lastRenderedPageBreak/>
        <w:t>Re</w:t>
      </w:r>
      <w:r w:rsidR="00A257BA" w:rsidRPr="000B4E05">
        <w:rPr>
          <w:lang w:val="nb-NO"/>
        </w:rPr>
        <w:t>fer</w:t>
      </w:r>
      <w:r>
        <w:rPr>
          <w:lang w:val="nb-NO"/>
        </w:rPr>
        <w:t>ences</w:t>
      </w:r>
    </w:p>
    <w:p w:rsidR="00980ACE" w:rsidRPr="002A54E0" w:rsidRDefault="007435E9" w:rsidP="0094367A">
      <w:pPr>
        <w:pStyle w:val="Litteraturreferanse"/>
        <w:rPr>
          <w:lang w:val="en-US"/>
        </w:rPr>
      </w:pPr>
      <w:r w:rsidRPr="007435E9">
        <w:rPr>
          <w:lang w:val="nn-NO"/>
        </w:rPr>
        <w:t xml:space="preserve">Lorem </w:t>
      </w:r>
      <w:proofErr w:type="spellStart"/>
      <w:r w:rsidRPr="007435E9">
        <w:rPr>
          <w:lang w:val="nn-NO"/>
        </w:rPr>
        <w:t>ipsum</w:t>
      </w:r>
      <w:proofErr w:type="spellEnd"/>
      <w:r w:rsidRPr="007435E9">
        <w:rPr>
          <w:lang w:val="nn-NO"/>
        </w:rPr>
        <w:t xml:space="preserve"> </w:t>
      </w:r>
      <w:proofErr w:type="spellStart"/>
      <w:r w:rsidRPr="007435E9">
        <w:rPr>
          <w:lang w:val="nn-NO"/>
        </w:rPr>
        <w:t>dolor</w:t>
      </w:r>
      <w:proofErr w:type="spellEnd"/>
      <w:r w:rsidRPr="007435E9">
        <w:rPr>
          <w:lang w:val="nn-NO"/>
        </w:rPr>
        <w:t xml:space="preserve"> sit </w:t>
      </w:r>
      <w:proofErr w:type="spellStart"/>
      <w:r w:rsidRPr="007435E9">
        <w:rPr>
          <w:lang w:val="nn-NO"/>
        </w:rPr>
        <w:t>amet</w:t>
      </w:r>
      <w:proofErr w:type="spellEnd"/>
      <w:r w:rsidRPr="007435E9">
        <w:rPr>
          <w:lang w:val="nn-NO"/>
        </w:rPr>
        <w:t xml:space="preserve">, </w:t>
      </w:r>
      <w:proofErr w:type="spellStart"/>
      <w:r w:rsidRPr="007435E9">
        <w:rPr>
          <w:lang w:val="nn-NO"/>
        </w:rPr>
        <w:t>consectetur</w:t>
      </w:r>
      <w:proofErr w:type="spellEnd"/>
      <w:r w:rsidRPr="007435E9">
        <w:rPr>
          <w:lang w:val="nn-NO"/>
        </w:rPr>
        <w:t xml:space="preserve"> </w:t>
      </w:r>
      <w:proofErr w:type="spellStart"/>
      <w:r w:rsidRPr="007435E9">
        <w:rPr>
          <w:lang w:val="nn-NO"/>
        </w:rPr>
        <w:t>adipiscing</w:t>
      </w:r>
      <w:proofErr w:type="spellEnd"/>
      <w:r w:rsidRPr="007435E9">
        <w:rPr>
          <w:lang w:val="nn-NO"/>
        </w:rPr>
        <w:t xml:space="preserve"> </w:t>
      </w:r>
      <w:proofErr w:type="spellStart"/>
      <w:r w:rsidRPr="007435E9">
        <w:rPr>
          <w:lang w:val="nn-NO"/>
        </w:rPr>
        <w:t>elit</w:t>
      </w:r>
      <w:proofErr w:type="spellEnd"/>
      <w:r w:rsidRPr="007435E9">
        <w:rPr>
          <w:lang w:val="nn-NO"/>
        </w:rPr>
        <w:t xml:space="preserve">. </w:t>
      </w:r>
      <w:proofErr w:type="spellStart"/>
      <w:r w:rsidRPr="007435E9">
        <w:rPr>
          <w:lang w:val="nn-NO"/>
        </w:rPr>
        <w:t>Phasellus</w:t>
      </w:r>
      <w:proofErr w:type="spellEnd"/>
      <w:r w:rsidRPr="007435E9">
        <w:rPr>
          <w:lang w:val="nn-NO"/>
        </w:rPr>
        <w:t xml:space="preserve"> at </w:t>
      </w:r>
      <w:proofErr w:type="spellStart"/>
      <w:r w:rsidRPr="007435E9">
        <w:rPr>
          <w:lang w:val="nn-NO"/>
        </w:rPr>
        <w:t>tellus</w:t>
      </w:r>
      <w:proofErr w:type="spellEnd"/>
      <w:r w:rsidRPr="007435E9">
        <w:rPr>
          <w:lang w:val="nn-NO"/>
        </w:rPr>
        <w:t xml:space="preserve"> </w:t>
      </w:r>
      <w:proofErr w:type="spellStart"/>
      <w:r w:rsidRPr="007435E9">
        <w:rPr>
          <w:lang w:val="nn-NO"/>
        </w:rPr>
        <w:t>porttitor</w:t>
      </w:r>
      <w:proofErr w:type="spellEnd"/>
      <w:r w:rsidRPr="007435E9">
        <w:rPr>
          <w:lang w:val="nn-NO"/>
        </w:rPr>
        <w:t xml:space="preserve">, </w:t>
      </w:r>
      <w:proofErr w:type="spellStart"/>
      <w:r w:rsidRPr="007435E9">
        <w:rPr>
          <w:lang w:val="nn-NO"/>
        </w:rPr>
        <w:t>bibendum</w:t>
      </w:r>
      <w:proofErr w:type="spellEnd"/>
      <w:r w:rsidRPr="007435E9">
        <w:rPr>
          <w:lang w:val="nn-NO"/>
        </w:rPr>
        <w:t xml:space="preserve"> sem </w:t>
      </w:r>
      <w:proofErr w:type="spellStart"/>
      <w:r w:rsidRPr="007435E9">
        <w:rPr>
          <w:lang w:val="nn-NO"/>
        </w:rPr>
        <w:t>quis</w:t>
      </w:r>
      <w:proofErr w:type="spellEnd"/>
      <w:r w:rsidRPr="007435E9">
        <w:rPr>
          <w:lang w:val="nn-NO"/>
        </w:rPr>
        <w:t xml:space="preserve">, </w:t>
      </w:r>
      <w:proofErr w:type="spellStart"/>
      <w:r w:rsidRPr="007435E9">
        <w:rPr>
          <w:lang w:val="nn-NO"/>
        </w:rPr>
        <w:t>ullamcorper</w:t>
      </w:r>
      <w:proofErr w:type="spellEnd"/>
      <w:r w:rsidRPr="007435E9">
        <w:rPr>
          <w:lang w:val="nn-NO"/>
        </w:rPr>
        <w:t xml:space="preserve"> </w:t>
      </w:r>
      <w:proofErr w:type="spellStart"/>
      <w:r w:rsidRPr="007435E9">
        <w:rPr>
          <w:lang w:val="nn-NO"/>
        </w:rPr>
        <w:t>dui</w:t>
      </w:r>
      <w:proofErr w:type="spellEnd"/>
      <w:r w:rsidRPr="007435E9">
        <w:rPr>
          <w:lang w:val="nn-NO"/>
        </w:rPr>
        <w:t xml:space="preserve">. Sed id urna eros. </w:t>
      </w:r>
    </w:p>
    <w:p w:rsidR="000B4E05" w:rsidRPr="001D0032" w:rsidRDefault="007435E9" w:rsidP="001D0032">
      <w:pPr>
        <w:pStyle w:val="Litteraturreferanse"/>
      </w:pPr>
      <w:r w:rsidRPr="007435E9">
        <w:rPr>
          <w:lang w:val="nn-NO"/>
        </w:rPr>
        <w:t xml:space="preserve">Lorem </w:t>
      </w:r>
      <w:proofErr w:type="spellStart"/>
      <w:r w:rsidRPr="007435E9">
        <w:rPr>
          <w:lang w:val="nn-NO"/>
        </w:rPr>
        <w:t>ipsum</w:t>
      </w:r>
      <w:proofErr w:type="spellEnd"/>
      <w:r w:rsidRPr="007435E9">
        <w:rPr>
          <w:lang w:val="nn-NO"/>
        </w:rPr>
        <w:t xml:space="preserve"> </w:t>
      </w:r>
      <w:proofErr w:type="spellStart"/>
      <w:r w:rsidRPr="007435E9">
        <w:rPr>
          <w:lang w:val="nn-NO"/>
        </w:rPr>
        <w:t>dolor</w:t>
      </w:r>
      <w:proofErr w:type="spellEnd"/>
      <w:r w:rsidRPr="007435E9">
        <w:rPr>
          <w:lang w:val="nn-NO"/>
        </w:rPr>
        <w:t xml:space="preserve"> sit </w:t>
      </w:r>
      <w:proofErr w:type="spellStart"/>
      <w:r w:rsidRPr="007435E9">
        <w:rPr>
          <w:lang w:val="nn-NO"/>
        </w:rPr>
        <w:t>amet</w:t>
      </w:r>
      <w:proofErr w:type="spellEnd"/>
      <w:r w:rsidRPr="007435E9">
        <w:rPr>
          <w:lang w:val="nn-NO"/>
        </w:rPr>
        <w:t xml:space="preserve">, </w:t>
      </w:r>
      <w:proofErr w:type="spellStart"/>
      <w:r w:rsidRPr="007435E9">
        <w:rPr>
          <w:lang w:val="nn-NO"/>
        </w:rPr>
        <w:t>consectetur</w:t>
      </w:r>
      <w:proofErr w:type="spellEnd"/>
      <w:r w:rsidRPr="007435E9">
        <w:rPr>
          <w:lang w:val="nn-NO"/>
        </w:rPr>
        <w:t xml:space="preserve"> ad</w:t>
      </w:r>
      <w:proofErr w:type="spellStart"/>
      <w:r w:rsidRPr="002A54E0">
        <w:rPr>
          <w:lang w:val="en-US"/>
        </w:rPr>
        <w:t>ipiscing</w:t>
      </w:r>
      <w:proofErr w:type="spellEnd"/>
      <w:r w:rsidRPr="002A54E0">
        <w:rPr>
          <w:lang w:val="en-US"/>
        </w:rPr>
        <w:t xml:space="preserve"> </w:t>
      </w:r>
      <w:proofErr w:type="spellStart"/>
      <w:r w:rsidRPr="002A54E0">
        <w:rPr>
          <w:lang w:val="en-US"/>
        </w:rPr>
        <w:t>elit</w:t>
      </w:r>
      <w:proofErr w:type="spellEnd"/>
      <w:r w:rsidRPr="002A54E0">
        <w:rPr>
          <w:lang w:val="en-US"/>
        </w:rPr>
        <w:t xml:space="preserve">. </w:t>
      </w:r>
      <w:proofErr w:type="spellStart"/>
      <w:r w:rsidRPr="002A54E0">
        <w:rPr>
          <w:lang w:val="en-US"/>
        </w:rPr>
        <w:t>Phasellus</w:t>
      </w:r>
      <w:proofErr w:type="spellEnd"/>
      <w:r w:rsidRPr="002A54E0">
        <w:rPr>
          <w:lang w:val="en-US"/>
        </w:rPr>
        <w:t xml:space="preserve"> at </w:t>
      </w:r>
      <w:proofErr w:type="spellStart"/>
      <w:r w:rsidRPr="002A54E0">
        <w:rPr>
          <w:lang w:val="en-US"/>
        </w:rPr>
        <w:t>tellus</w:t>
      </w:r>
      <w:proofErr w:type="spellEnd"/>
      <w:r w:rsidRPr="002A54E0">
        <w:rPr>
          <w:lang w:val="en-US"/>
        </w:rPr>
        <w:t xml:space="preserve"> </w:t>
      </w:r>
      <w:proofErr w:type="spellStart"/>
      <w:r w:rsidRPr="002A54E0">
        <w:rPr>
          <w:lang w:val="en-US"/>
        </w:rPr>
        <w:t>porttitor</w:t>
      </w:r>
      <w:proofErr w:type="spellEnd"/>
      <w:r w:rsidRPr="002A54E0">
        <w:rPr>
          <w:lang w:val="en-US"/>
        </w:rPr>
        <w:t xml:space="preserve">, </w:t>
      </w:r>
      <w:proofErr w:type="spellStart"/>
      <w:r w:rsidRPr="002A54E0">
        <w:rPr>
          <w:lang w:val="en-US"/>
        </w:rPr>
        <w:t>bibendum</w:t>
      </w:r>
      <w:proofErr w:type="spellEnd"/>
      <w:r w:rsidRPr="002A54E0">
        <w:rPr>
          <w:lang w:val="en-US"/>
        </w:rPr>
        <w:t xml:space="preserve"> </w:t>
      </w:r>
      <w:proofErr w:type="spellStart"/>
      <w:r w:rsidRPr="002A54E0">
        <w:rPr>
          <w:lang w:val="en-US"/>
        </w:rPr>
        <w:t>sem</w:t>
      </w:r>
      <w:proofErr w:type="spellEnd"/>
      <w:r w:rsidRPr="002A54E0">
        <w:rPr>
          <w:lang w:val="en-US"/>
        </w:rPr>
        <w:t xml:space="preserve"> </w:t>
      </w:r>
      <w:proofErr w:type="spellStart"/>
      <w:r w:rsidRPr="002A54E0">
        <w:rPr>
          <w:lang w:val="en-US"/>
        </w:rPr>
        <w:t>quis</w:t>
      </w:r>
      <w:proofErr w:type="spellEnd"/>
      <w:r w:rsidRPr="002A54E0">
        <w:rPr>
          <w:lang w:val="en-US"/>
        </w:rPr>
        <w:t xml:space="preserve">, </w:t>
      </w:r>
      <w:proofErr w:type="spellStart"/>
      <w:r w:rsidRPr="002A54E0">
        <w:rPr>
          <w:lang w:val="en-US"/>
        </w:rPr>
        <w:t>ullamcorper</w:t>
      </w:r>
      <w:proofErr w:type="spellEnd"/>
      <w:r w:rsidRPr="002A54E0">
        <w:rPr>
          <w:lang w:val="en-US"/>
        </w:rPr>
        <w:t xml:space="preserve"> dui. </w:t>
      </w:r>
      <w:r w:rsidRPr="000B4E05">
        <w:t xml:space="preserve">Sed id urna eros. </w:t>
      </w:r>
      <w:proofErr w:type="spellStart"/>
      <w:r w:rsidRPr="000B4E05">
        <w:t>Proin</w:t>
      </w:r>
      <w:proofErr w:type="spellEnd"/>
      <w:r w:rsidRPr="000B4E05">
        <w:t xml:space="preserve"> </w:t>
      </w:r>
      <w:proofErr w:type="spellStart"/>
      <w:r w:rsidRPr="000B4E05">
        <w:t>cursus</w:t>
      </w:r>
      <w:proofErr w:type="spellEnd"/>
      <w:r w:rsidRPr="000B4E05">
        <w:t xml:space="preserve"> </w:t>
      </w:r>
      <w:proofErr w:type="spellStart"/>
      <w:r w:rsidRPr="000B4E05">
        <w:t>sagittis</w:t>
      </w:r>
      <w:proofErr w:type="spellEnd"/>
      <w:r w:rsidRPr="000B4E05">
        <w:t xml:space="preserve"> </w:t>
      </w:r>
      <w:proofErr w:type="spellStart"/>
      <w:r w:rsidRPr="000B4E05">
        <w:t>nunc</w:t>
      </w:r>
      <w:proofErr w:type="spellEnd"/>
      <w:r w:rsidR="000B4E05" w:rsidRPr="000B4E05">
        <w:t xml:space="preserve">. </w:t>
      </w:r>
    </w:p>
    <w:p w:rsidR="000B4E05" w:rsidRPr="000B4E05" w:rsidRDefault="000B4E05" w:rsidP="00980ACE">
      <w:pPr>
        <w:pStyle w:val="Litteraturreferanse"/>
        <w:rPr>
          <w:color w:val="094517" w:themeColor="accent6" w:themeShade="80"/>
          <w:lang w:val="nn-NO"/>
        </w:rPr>
      </w:pPr>
    </w:p>
    <w:p w:rsidR="000B4E05" w:rsidRDefault="00441857" w:rsidP="00980ACE">
      <w:pPr>
        <w:pStyle w:val="Litteraturreferanse"/>
        <w:rPr>
          <w:color w:val="094517" w:themeColor="accent6" w:themeShade="80"/>
          <w:lang w:val="nn-NO"/>
        </w:rPr>
      </w:pPr>
      <w:proofErr w:type="spellStart"/>
      <w:r>
        <w:rPr>
          <w:color w:val="094517" w:themeColor="accent6" w:themeShade="80"/>
          <w:lang w:val="nn-NO"/>
        </w:rPr>
        <w:t>Choose</w:t>
      </w:r>
      <w:proofErr w:type="spellEnd"/>
      <w:r>
        <w:rPr>
          <w:color w:val="094517" w:themeColor="accent6" w:themeShade="80"/>
          <w:lang w:val="nn-NO"/>
        </w:rPr>
        <w:t xml:space="preserve"> </w:t>
      </w:r>
      <w:proofErr w:type="spellStart"/>
      <w:r>
        <w:rPr>
          <w:color w:val="094517" w:themeColor="accent6" w:themeShade="80"/>
          <w:lang w:val="nn-NO"/>
        </w:rPr>
        <w:t>the</w:t>
      </w:r>
      <w:proofErr w:type="spellEnd"/>
      <w:r>
        <w:rPr>
          <w:color w:val="094517" w:themeColor="accent6" w:themeShade="80"/>
          <w:lang w:val="nn-NO"/>
        </w:rPr>
        <w:t xml:space="preserve"> style</w:t>
      </w:r>
      <w:r w:rsidR="000B4E05" w:rsidRPr="000B4E05">
        <w:rPr>
          <w:color w:val="094517" w:themeColor="accent6" w:themeShade="80"/>
          <w:lang w:val="nn-NO"/>
        </w:rPr>
        <w:t xml:space="preserve"> </w:t>
      </w:r>
      <w:r w:rsidR="000B4E05">
        <w:rPr>
          <w:color w:val="094517" w:themeColor="accent6" w:themeShade="80"/>
          <w:lang w:val="nn-NO"/>
        </w:rPr>
        <w:t xml:space="preserve">«Litteratur referanse». </w:t>
      </w: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1C6542" w:rsidRDefault="001C6542" w:rsidP="00980ACE">
      <w:pPr>
        <w:pStyle w:val="Litteraturreferanse"/>
        <w:rPr>
          <w:color w:val="094517" w:themeColor="accent6" w:themeShade="80"/>
          <w:lang w:val="nn-NO"/>
        </w:rPr>
      </w:pPr>
    </w:p>
    <w:p w:rsidR="008435B1" w:rsidRPr="00441857" w:rsidRDefault="00441857" w:rsidP="00441857">
      <w:pPr>
        <w:pStyle w:val="Overskrift1"/>
        <w:numPr>
          <w:ilvl w:val="0"/>
          <w:numId w:val="0"/>
        </w:numPr>
        <w:ind w:left="567" w:hanging="567"/>
        <w:rPr>
          <w:lang w:val="nb-NO"/>
        </w:rPr>
      </w:pPr>
      <w:bookmarkStart w:id="31" w:name="_Toc62198526"/>
      <w:proofErr w:type="spellStart"/>
      <w:r>
        <w:rPr>
          <w:lang w:val="nb-NO"/>
        </w:rPr>
        <w:lastRenderedPageBreak/>
        <w:t>Appendices</w:t>
      </w:r>
      <w:bookmarkEnd w:id="31"/>
      <w:proofErr w:type="spellEnd"/>
    </w:p>
    <w:p w:rsidR="001D0032" w:rsidRPr="001629A4" w:rsidRDefault="00441857" w:rsidP="009D7916">
      <w:pPr>
        <w:pStyle w:val="Overskrift2"/>
        <w:numPr>
          <w:ilvl w:val="0"/>
          <w:numId w:val="0"/>
        </w:numPr>
        <w:ind w:left="576" w:hanging="576"/>
        <w:rPr>
          <w:lang w:val="nb-NO"/>
        </w:rPr>
      </w:pPr>
      <w:bookmarkStart w:id="32" w:name="_Toc62198527"/>
      <w:proofErr w:type="spellStart"/>
      <w:r>
        <w:rPr>
          <w:lang w:val="nb-NO"/>
        </w:rPr>
        <w:t>Appendix</w:t>
      </w:r>
      <w:proofErr w:type="spellEnd"/>
      <w:r w:rsidR="001D0032" w:rsidRPr="001629A4">
        <w:rPr>
          <w:lang w:val="nb-NO"/>
        </w:rPr>
        <w:t xml:space="preserve"> 1</w:t>
      </w:r>
      <w:bookmarkEnd w:id="32"/>
    </w:p>
    <w:p w:rsidR="00C012B8" w:rsidRPr="00E333F1" w:rsidRDefault="00A257BA" w:rsidP="00A257BA">
      <w:pPr>
        <w:pStyle w:val="Overskrift1utennummer"/>
        <w:rPr>
          <w:lang w:val="nn-NO"/>
        </w:rPr>
      </w:pPr>
      <w:r w:rsidRPr="00E333F1">
        <w:rPr>
          <w:lang w:val="nn-NO"/>
        </w:rPr>
        <w:lastRenderedPageBreak/>
        <w:t>Etterord</w:t>
      </w:r>
      <w:r w:rsidR="00A34B68">
        <w:rPr>
          <w:lang w:val="nn-NO"/>
        </w:rPr>
        <w:t xml:space="preserve"> – utan nummerering</w:t>
      </w:r>
    </w:p>
    <w:p w:rsidR="00CE231E" w:rsidRPr="00E333F1" w:rsidRDefault="00CE231E" w:rsidP="00B74A28">
      <w:pPr>
        <w:rPr>
          <w:szCs w:val="20"/>
          <w:lang w:val="nn-NO"/>
        </w:rPr>
      </w:pPr>
    </w:p>
    <w:p w:rsidR="00CB097E" w:rsidRPr="00012440" w:rsidRDefault="00CB097E" w:rsidP="00CB097E">
      <w:r w:rsidRPr="00012440">
        <w:rPr>
          <w:lang w:eastAsia="nb-NO"/>
        </w:rPr>
        <w:fldChar w:fldCharType="begin">
          <w:ffData>
            <w:name w:val=""/>
            <w:enabled/>
            <w:calcOnExit w:val="0"/>
            <w:textInput>
              <w:default w:val="[Sett inn tekst]"/>
            </w:textInput>
          </w:ffData>
        </w:fldChar>
      </w:r>
      <w:r w:rsidRPr="00012440">
        <w:rPr>
          <w:lang w:eastAsia="nb-NO"/>
        </w:rPr>
        <w:instrText xml:space="preserve"> FORMTEXT </w:instrText>
      </w:r>
      <w:r w:rsidRPr="00012440">
        <w:rPr>
          <w:lang w:eastAsia="nb-NO"/>
        </w:rPr>
      </w:r>
      <w:r w:rsidRPr="00012440">
        <w:rPr>
          <w:lang w:eastAsia="nb-NO"/>
        </w:rPr>
        <w:fldChar w:fldCharType="separate"/>
      </w:r>
      <w:r w:rsidRPr="00012440">
        <w:rPr>
          <w:noProof/>
          <w:lang w:eastAsia="nb-NO"/>
        </w:rPr>
        <w:t>[Sett inn tekst]</w:t>
      </w:r>
      <w:r w:rsidRPr="00012440">
        <w:rPr>
          <w:lang w:eastAsia="nb-NO"/>
        </w:rPr>
        <w:fldChar w:fldCharType="end"/>
      </w:r>
    </w:p>
    <w:p w:rsidR="00B74A28" w:rsidRPr="00012440" w:rsidRDefault="00B74A28" w:rsidP="00B74A28">
      <w:pPr>
        <w:rPr>
          <w:szCs w:val="20"/>
        </w:rPr>
      </w:pPr>
      <w:r w:rsidRPr="00012440">
        <w:rPr>
          <w:szCs w:val="20"/>
        </w:rPr>
        <w:br/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3"/>
        <w:gridCol w:w="7161"/>
      </w:tblGrid>
      <w:tr w:rsidR="00B74A28" w:rsidRPr="00012440" w:rsidTr="00B83F21">
        <w:trPr>
          <w:trHeight w:val="16"/>
        </w:trPr>
        <w:tc>
          <w:tcPr>
            <w:tcW w:w="1951" w:type="dxa"/>
            <w:shd w:val="clear" w:color="auto" w:fill="auto"/>
            <w:tcMar>
              <w:top w:w="85" w:type="dxa"/>
              <w:left w:w="113" w:type="dxa"/>
              <w:bottom w:w="28" w:type="dxa"/>
              <w:right w:w="113" w:type="dxa"/>
            </w:tcMar>
            <w:vAlign w:val="center"/>
          </w:tcPr>
          <w:p w:rsidR="00B74A28" w:rsidRPr="00E01293" w:rsidRDefault="00B74A28" w:rsidP="00E01293">
            <w:r w:rsidRPr="00E01293">
              <w:t>Nøkkelord:</w:t>
            </w:r>
          </w:p>
        </w:tc>
        <w:sdt>
          <w:sdtPr>
            <w:alias w:val="[Nøkkelord]"/>
            <w:tag w:val="[Nøkkelord]"/>
            <w:id w:val="1433864477"/>
            <w:text w:multiLine="1"/>
          </w:sdtPr>
          <w:sdtContent>
            <w:tc>
              <w:tcPr>
                <w:tcW w:w="7821" w:type="dxa"/>
                <w:shd w:val="clear" w:color="auto" w:fill="auto"/>
                <w:tcMar>
                  <w:top w:w="85" w:type="dxa"/>
                  <w:left w:w="113" w:type="dxa"/>
                  <w:bottom w:w="28" w:type="dxa"/>
                  <w:right w:w="113" w:type="dxa"/>
                </w:tcMar>
                <w:vAlign w:val="center"/>
              </w:tcPr>
              <w:p w:rsidR="00B74A28" w:rsidRPr="00E01293" w:rsidRDefault="00397840" w:rsidP="00E01293">
                <w:r w:rsidRPr="00E01293">
                  <w:t>[Sett inn tekst]</w:t>
                </w:r>
              </w:p>
            </w:tc>
          </w:sdtContent>
        </w:sdt>
      </w:tr>
      <w:tr w:rsidR="00B74A28" w:rsidRPr="00012440" w:rsidTr="00B83F21">
        <w:trPr>
          <w:trHeight w:val="432"/>
        </w:trPr>
        <w:tc>
          <w:tcPr>
            <w:tcW w:w="1951" w:type="dxa"/>
            <w:shd w:val="clear" w:color="auto" w:fill="auto"/>
            <w:tcMar>
              <w:top w:w="85" w:type="dxa"/>
              <w:left w:w="113" w:type="dxa"/>
              <w:bottom w:w="28" w:type="dxa"/>
              <w:right w:w="113" w:type="dxa"/>
            </w:tcMar>
            <w:vAlign w:val="center"/>
          </w:tcPr>
          <w:p w:rsidR="00B74A28" w:rsidRPr="00E01293" w:rsidRDefault="00B74A28" w:rsidP="00E01293">
            <w:r w:rsidRPr="00E01293">
              <w:t xml:space="preserve">Key </w:t>
            </w:r>
            <w:proofErr w:type="spellStart"/>
            <w:r w:rsidRPr="00E01293">
              <w:t>words</w:t>
            </w:r>
            <w:proofErr w:type="spellEnd"/>
            <w:r w:rsidRPr="00E01293">
              <w:t>:</w:t>
            </w:r>
          </w:p>
        </w:tc>
        <w:sdt>
          <w:sdtPr>
            <w:alias w:val="[Key words]"/>
            <w:id w:val="1126431415"/>
            <w:text w:multiLine="1"/>
          </w:sdtPr>
          <w:sdtContent>
            <w:tc>
              <w:tcPr>
                <w:tcW w:w="7821" w:type="dxa"/>
                <w:shd w:val="clear" w:color="auto" w:fill="auto"/>
                <w:tcMar>
                  <w:top w:w="85" w:type="dxa"/>
                  <w:left w:w="113" w:type="dxa"/>
                  <w:bottom w:w="28" w:type="dxa"/>
                  <w:right w:w="113" w:type="dxa"/>
                </w:tcMar>
                <w:vAlign w:val="center"/>
              </w:tcPr>
              <w:p w:rsidR="00B74A28" w:rsidRPr="00E01293" w:rsidRDefault="00397840" w:rsidP="00E01293">
                <w:r w:rsidRPr="00E01293">
                  <w:t>[Sett inn tekst]</w:t>
                </w:r>
              </w:p>
            </w:tc>
          </w:sdtContent>
        </w:sdt>
      </w:tr>
      <w:tr w:rsidR="00B74A28" w:rsidRPr="00012440" w:rsidTr="00B83F21">
        <w:trPr>
          <w:trHeight w:val="897"/>
        </w:trPr>
        <w:tc>
          <w:tcPr>
            <w:tcW w:w="1951" w:type="dxa"/>
            <w:shd w:val="clear" w:color="auto" w:fill="auto"/>
            <w:tcMar>
              <w:top w:w="85" w:type="dxa"/>
              <w:left w:w="113" w:type="dxa"/>
              <w:bottom w:w="28" w:type="dxa"/>
              <w:right w:w="113" w:type="dxa"/>
            </w:tcMar>
            <w:vAlign w:val="center"/>
          </w:tcPr>
          <w:p w:rsidR="00B74A28" w:rsidRPr="00E01293" w:rsidRDefault="00B74A28" w:rsidP="00E01293">
            <w:r w:rsidRPr="00E01293">
              <w:t xml:space="preserve">Andre aktuelle publikasjoner fra </w:t>
            </w:r>
            <w:r w:rsidRPr="00E01293">
              <w:br/>
              <w:t>prosjekt:</w:t>
            </w:r>
          </w:p>
        </w:tc>
        <w:sdt>
          <w:sdtPr>
            <w:alias w:val="[Aktuelle publikasjoner]"/>
            <w:tag w:val="[Aktuelle publikasjoner]"/>
            <w:id w:val="-296767200"/>
            <w:text w:multiLine="1"/>
          </w:sdtPr>
          <w:sdtContent>
            <w:tc>
              <w:tcPr>
                <w:tcW w:w="7821" w:type="dxa"/>
                <w:shd w:val="clear" w:color="auto" w:fill="auto"/>
                <w:tcMar>
                  <w:top w:w="85" w:type="dxa"/>
                  <w:left w:w="113" w:type="dxa"/>
                  <w:bottom w:w="28" w:type="dxa"/>
                  <w:right w:w="113" w:type="dxa"/>
                </w:tcMar>
                <w:vAlign w:val="center"/>
              </w:tcPr>
              <w:p w:rsidR="00B74A28" w:rsidRPr="00E01293" w:rsidRDefault="00397840" w:rsidP="00E01293">
                <w:r w:rsidRPr="00E01293">
                  <w:t>[Sett inn tekst]</w:t>
                </w:r>
              </w:p>
            </w:tc>
          </w:sdtContent>
        </w:sdt>
      </w:tr>
    </w:tbl>
    <w:p w:rsidR="00C47889" w:rsidRDefault="00C4788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Default="00094ED9" w:rsidP="00B74A28"/>
    <w:p w:rsidR="00094ED9" w:rsidRPr="00012440" w:rsidRDefault="00094ED9" w:rsidP="00B74A28"/>
    <w:p w:rsidR="006A611D" w:rsidRPr="00012440" w:rsidRDefault="006A611D" w:rsidP="00DC2CBD">
      <w:pPr>
        <w:spacing w:after="0" w:line="240" w:lineRule="auto"/>
      </w:pPr>
    </w:p>
    <w:p w:rsidR="007E1BC3" w:rsidRPr="0066017F" w:rsidRDefault="007E1BC3" w:rsidP="0066017F">
      <w:pPr>
        <w:rPr>
          <w:sz w:val="36"/>
          <w:szCs w:val="36"/>
        </w:rPr>
      </w:pPr>
      <w:r w:rsidRPr="0066017F">
        <w:rPr>
          <w:sz w:val="36"/>
          <w:szCs w:val="36"/>
        </w:rPr>
        <w:lastRenderedPageBreak/>
        <w:t xml:space="preserve">Tekniske retningslinjer for </w:t>
      </w:r>
      <w:proofErr w:type="spellStart"/>
      <w:r w:rsidRPr="0066017F">
        <w:rPr>
          <w:sz w:val="36"/>
          <w:szCs w:val="36"/>
        </w:rPr>
        <w:t>N</w:t>
      </w:r>
      <w:r w:rsidR="00231AFF" w:rsidRPr="0066017F">
        <w:rPr>
          <w:sz w:val="36"/>
          <w:szCs w:val="36"/>
        </w:rPr>
        <w:t>ORSØK</w:t>
      </w:r>
      <w:r w:rsidRPr="0066017F">
        <w:rPr>
          <w:sz w:val="36"/>
          <w:szCs w:val="36"/>
        </w:rPr>
        <w:t>s</w:t>
      </w:r>
      <w:proofErr w:type="spellEnd"/>
      <w:r w:rsidRPr="0066017F">
        <w:rPr>
          <w:sz w:val="36"/>
          <w:szCs w:val="36"/>
        </w:rPr>
        <w:t xml:space="preserve"> publikasjoner</w:t>
      </w:r>
    </w:p>
    <w:p w:rsidR="007E1BC3" w:rsidRPr="0066017F" w:rsidRDefault="007E1BC3" w:rsidP="0066017F">
      <w:pPr>
        <w:rPr>
          <w:sz w:val="28"/>
          <w:szCs w:val="28"/>
        </w:rPr>
      </w:pPr>
      <w:bookmarkStart w:id="33" w:name="_Toc432768513"/>
      <w:bookmarkStart w:id="34" w:name="_Toc57712475"/>
      <w:r w:rsidRPr="0066017F">
        <w:rPr>
          <w:sz w:val="28"/>
          <w:szCs w:val="28"/>
        </w:rPr>
        <w:t>Forkortelser, nomenklatur, enheter m.m.</w:t>
      </w:r>
      <w:bookmarkEnd w:id="33"/>
      <w:bookmarkEnd w:id="34"/>
    </w:p>
    <w:p w:rsidR="007E1BC3" w:rsidRPr="00012440" w:rsidRDefault="007E1BC3" w:rsidP="00883311">
      <w:r w:rsidRPr="00B83F21">
        <w:t xml:space="preserve">Forkortelser skal forklares samtidig med at de brukes første gangen. Det brukes bare SI-enheter og forkortelser for disse. N, P, K etc. for grunnstoffer, 14C, 32P etc. for isotoper, H+, Mg2+ etc. for ioner, N og M i kursiv for normal og molar konsentrasjon. Vitenskapelige art- og slektsnavn (f. eks. </w:t>
      </w:r>
      <w:proofErr w:type="spellStart"/>
      <w:r w:rsidRPr="00B83F21">
        <w:t>Phleum</w:t>
      </w:r>
      <w:proofErr w:type="spellEnd"/>
      <w:r w:rsidRPr="00B83F21">
        <w:t xml:space="preserve"> </w:t>
      </w:r>
      <w:proofErr w:type="spellStart"/>
      <w:r w:rsidRPr="00B83F21">
        <w:t>pratense</w:t>
      </w:r>
      <w:proofErr w:type="spellEnd"/>
      <w:r w:rsidRPr="00B83F21">
        <w:t xml:space="preserve">) skrives i kursiv, andre taksonomiske nivåer skal ikke kursiveres. Dersom autornavnet legges til, skal dette ikke skrives i kursiv (f. eks. </w:t>
      </w:r>
      <w:r w:rsidRPr="008253D2">
        <w:rPr>
          <w:lang w:val="en-GB"/>
        </w:rPr>
        <w:t xml:space="preserve">Fragaria </w:t>
      </w:r>
      <w:proofErr w:type="spellStart"/>
      <w:r w:rsidRPr="008253D2">
        <w:rPr>
          <w:lang w:val="en-GB"/>
        </w:rPr>
        <w:t>muricáta</w:t>
      </w:r>
      <w:proofErr w:type="spellEnd"/>
      <w:r w:rsidRPr="008253D2">
        <w:rPr>
          <w:lang w:val="en-GB"/>
        </w:rPr>
        <w:t xml:space="preserve"> Miller). </w:t>
      </w:r>
      <w:proofErr w:type="spellStart"/>
      <w:r w:rsidRPr="00E333F1">
        <w:rPr>
          <w:lang w:val="en-GB"/>
        </w:rPr>
        <w:t>Følg</w:t>
      </w:r>
      <w:proofErr w:type="spellEnd"/>
      <w:r w:rsidRPr="00E333F1">
        <w:rPr>
          <w:lang w:val="en-GB"/>
        </w:rPr>
        <w:t xml:space="preserve"> for </w:t>
      </w:r>
      <w:proofErr w:type="spellStart"/>
      <w:r w:rsidRPr="00E333F1">
        <w:rPr>
          <w:lang w:val="en-GB"/>
        </w:rPr>
        <w:t>øv</w:t>
      </w:r>
      <w:proofErr w:type="spellEnd"/>
      <w:r w:rsidRPr="00E74042">
        <w:rPr>
          <w:lang w:val="en-US"/>
        </w:rPr>
        <w:t xml:space="preserve">rig International Code of Botanical </w:t>
      </w:r>
      <w:proofErr w:type="spellStart"/>
      <w:r w:rsidRPr="00E74042">
        <w:rPr>
          <w:lang w:val="en-US"/>
        </w:rPr>
        <w:t>Nomenaclature</w:t>
      </w:r>
      <w:proofErr w:type="spellEnd"/>
      <w:r w:rsidRPr="00E74042">
        <w:rPr>
          <w:lang w:val="en-US"/>
        </w:rPr>
        <w:t xml:space="preserve">, International Code of Zoological Nomenclature </w:t>
      </w:r>
      <w:proofErr w:type="spellStart"/>
      <w:r w:rsidRPr="00E74042">
        <w:rPr>
          <w:lang w:val="en-US"/>
        </w:rPr>
        <w:t>og</w:t>
      </w:r>
      <w:proofErr w:type="spellEnd"/>
      <w:r w:rsidRPr="00E74042">
        <w:rPr>
          <w:lang w:val="en-US"/>
        </w:rPr>
        <w:t xml:space="preserve"> International Code of Nomenclature of Bacteria. </w:t>
      </w:r>
      <w:r w:rsidRPr="00012440">
        <w:t>Kommersielle produkter som er brukt i undersøkelsen skal ha formell referanse. Ang. forkortelser anbefales Språkrådet.</w:t>
      </w:r>
    </w:p>
    <w:p w:rsidR="007E1BC3" w:rsidRPr="00012440" w:rsidRDefault="007E1BC3" w:rsidP="00883311">
      <w:r w:rsidRPr="00012440">
        <w:t xml:space="preserve">Mengdeangivelser per enhet angis som for eksempel kg/daa i norskspråklige artikler. </w:t>
      </w:r>
      <w:r w:rsidRPr="00012440">
        <w:br/>
        <w:t>I norskspråklige artikler brukes komma som desimaltegn.</w:t>
      </w:r>
    </w:p>
    <w:p w:rsidR="00A75D53" w:rsidRPr="00012440" w:rsidRDefault="00A75D53" w:rsidP="007E1BC3"/>
    <w:p w:rsidR="007E1BC3" w:rsidRPr="0066017F" w:rsidRDefault="007E1BC3" w:rsidP="0066017F">
      <w:pPr>
        <w:rPr>
          <w:sz w:val="28"/>
          <w:szCs w:val="28"/>
        </w:rPr>
      </w:pPr>
      <w:bookmarkStart w:id="35" w:name="_Toc432768514"/>
      <w:bookmarkStart w:id="36" w:name="_Toc57712476"/>
      <w:r w:rsidRPr="0066017F">
        <w:rPr>
          <w:sz w:val="28"/>
          <w:szCs w:val="28"/>
        </w:rPr>
        <w:t>Tabeller</w:t>
      </w:r>
      <w:bookmarkEnd w:id="35"/>
      <w:bookmarkEnd w:id="36"/>
    </w:p>
    <w:p w:rsidR="007E1BC3" w:rsidRPr="00012440" w:rsidRDefault="007E1BC3" w:rsidP="007E1BC3">
      <w:pPr>
        <w:pStyle w:val="Normalmednummering"/>
      </w:pPr>
      <w:r w:rsidRPr="00012440">
        <w:t>Unngå tabeller som ikke følger skriftretningen.</w:t>
      </w:r>
    </w:p>
    <w:p w:rsidR="007E1BC3" w:rsidRPr="00012440" w:rsidRDefault="007E1BC3" w:rsidP="007E1BC3">
      <w:pPr>
        <w:pStyle w:val="Normalmednummering"/>
      </w:pPr>
      <w:r w:rsidRPr="00012440">
        <w:t>I teksten skal henvising til tabell skrives med arabiske tegn (Tabell 1, Figur 1).</w:t>
      </w:r>
    </w:p>
    <w:p w:rsidR="007E1BC3" w:rsidRPr="00012440" w:rsidRDefault="007E1BC3" w:rsidP="007E1BC3">
      <w:pPr>
        <w:pStyle w:val="Normalmednummering"/>
      </w:pPr>
      <w:r w:rsidRPr="00012440">
        <w:t>Det skal være en kort og selvforklarende tekst over den enkelte tabell. Nødvendige forklaringer for å forstå tabellen skal gis som fotnote under tabellen.</w:t>
      </w:r>
    </w:p>
    <w:p w:rsidR="007E1BC3" w:rsidRPr="00012440" w:rsidRDefault="007E1BC3" w:rsidP="007E1BC3">
      <w:pPr>
        <w:pStyle w:val="Normalmednummering"/>
      </w:pPr>
      <w:r w:rsidRPr="00012440">
        <w:t xml:space="preserve">Desimaler i tabeller skrives i henhold til språkform. </w:t>
      </w:r>
      <w:proofErr w:type="spellStart"/>
      <w:r w:rsidRPr="00012440">
        <w:t>Høyrestill</w:t>
      </w:r>
      <w:proofErr w:type="spellEnd"/>
      <w:r w:rsidRPr="00012440">
        <w:t xml:space="preserve"> sifrene i kolonnene.</w:t>
      </w:r>
    </w:p>
    <w:p w:rsidR="007E1BC3" w:rsidRPr="00012440" w:rsidRDefault="007E1BC3" w:rsidP="007E1BC3">
      <w:pPr>
        <w:pStyle w:val="Normalmednummering"/>
      </w:pPr>
      <w:r w:rsidRPr="00012440">
        <w:t>Lag tabellene med tabellfunksjon i Word (ikke tabulator).</w:t>
      </w:r>
    </w:p>
    <w:p w:rsidR="007E1BC3" w:rsidRPr="00012440" w:rsidRDefault="007E1BC3" w:rsidP="007E1BC3">
      <w:pPr>
        <w:pStyle w:val="Normalmednummering"/>
      </w:pPr>
      <w:r w:rsidRPr="00012440">
        <w:t>Tabellen skal ha strek over og under tabellhodet og en avsluttende strek.</w:t>
      </w:r>
    </w:p>
    <w:p w:rsidR="007E1BC3" w:rsidRPr="00012440" w:rsidRDefault="007E1BC3" w:rsidP="007E1BC3">
      <w:pPr>
        <w:pStyle w:val="Normalmednummering"/>
      </w:pPr>
      <w:r w:rsidRPr="00012440">
        <w:t>Tabeller bør fylle skrivebredden eller ha en bredde som gir god plass til tekst ved siden av tabellen.</w:t>
      </w:r>
    </w:p>
    <w:p w:rsidR="007E1BC3" w:rsidRPr="00012440" w:rsidRDefault="007E1BC3" w:rsidP="007E1BC3"/>
    <w:p w:rsidR="007E1BC3" w:rsidRPr="00012440" w:rsidRDefault="007E1BC3" w:rsidP="00CB7D2D">
      <w:pPr>
        <w:pStyle w:val="Tabelltittelogbilledtekst"/>
        <w:rPr>
          <w:lang w:val="nb-NO"/>
        </w:rPr>
      </w:pPr>
      <w:r w:rsidRPr="00012440">
        <w:rPr>
          <w:lang w:val="nb-NO"/>
        </w:rPr>
        <w:t xml:space="preserve">Tabell: </w:t>
      </w:r>
      <w:r w:rsidR="00231AFF">
        <w:rPr>
          <w:lang w:val="nb-NO"/>
        </w:rPr>
        <w:t>NORSØK</w:t>
      </w:r>
      <w:r w:rsidRPr="00012440">
        <w:rPr>
          <w:lang w:val="nb-NO"/>
        </w:rPr>
        <w:t xml:space="preserve"> venstre justert tabell</w:t>
      </w:r>
      <w:r w:rsidR="00FF14C9" w:rsidRPr="00012440">
        <w:rPr>
          <w:lang w:val="nb-NO"/>
        </w:rPr>
        <w:t xml:space="preserve"> – tabellstil</w:t>
      </w:r>
    </w:p>
    <w:tbl>
      <w:tblPr>
        <w:tblStyle w:val="Enkelttabell1"/>
        <w:tblW w:w="0" w:type="auto"/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3"/>
        <w:gridCol w:w="1813"/>
      </w:tblGrid>
      <w:tr w:rsidR="008962C2" w:rsidRPr="007604C0" w:rsidTr="003C23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13" w:type="dxa"/>
          </w:tcPr>
          <w:p w:rsidR="007E1BC3" w:rsidRPr="003C2323" w:rsidRDefault="007E1BC3" w:rsidP="00CB7D2D">
            <w:pPr>
              <w:pStyle w:val="Tabelltekst"/>
              <w:rPr>
                <w:b w:val="0"/>
                <w:bCs/>
              </w:rPr>
            </w:pPr>
          </w:p>
        </w:tc>
        <w:tc>
          <w:tcPr>
            <w:tcW w:w="1813" w:type="dxa"/>
          </w:tcPr>
          <w:p w:rsidR="007E1BC3" w:rsidRPr="003C2323" w:rsidRDefault="007E1BC3" w:rsidP="00CB7D2D">
            <w:pPr>
              <w:pStyle w:val="Tabelltekst"/>
              <w:rPr>
                <w:b w:val="0"/>
                <w:bCs/>
              </w:rPr>
            </w:pPr>
            <w:r w:rsidRPr="003C2323">
              <w:rPr>
                <w:b w:val="0"/>
                <w:bCs/>
              </w:rPr>
              <w:t>Venstre justert</w:t>
            </w:r>
          </w:p>
        </w:tc>
        <w:tc>
          <w:tcPr>
            <w:tcW w:w="1812" w:type="dxa"/>
          </w:tcPr>
          <w:p w:rsidR="007E1BC3" w:rsidRPr="003C2323" w:rsidRDefault="007E1BC3" w:rsidP="00CB7D2D">
            <w:pPr>
              <w:pStyle w:val="Tabelltekst"/>
              <w:rPr>
                <w:b w:val="0"/>
                <w:bCs/>
              </w:rPr>
            </w:pPr>
            <w:r w:rsidRPr="003C2323">
              <w:rPr>
                <w:b w:val="0"/>
                <w:bCs/>
              </w:rPr>
              <w:t>Venstre justert</w:t>
            </w:r>
          </w:p>
        </w:tc>
        <w:tc>
          <w:tcPr>
            <w:tcW w:w="1813" w:type="dxa"/>
          </w:tcPr>
          <w:p w:rsidR="007E1BC3" w:rsidRPr="003C2323" w:rsidRDefault="007E1BC3" w:rsidP="00CB7D2D">
            <w:pPr>
              <w:pStyle w:val="Tabelltekst"/>
              <w:rPr>
                <w:b w:val="0"/>
                <w:bCs/>
              </w:rPr>
            </w:pPr>
            <w:r w:rsidRPr="003C2323">
              <w:rPr>
                <w:b w:val="0"/>
                <w:bCs/>
              </w:rPr>
              <w:t>Venstre justert</w:t>
            </w:r>
          </w:p>
        </w:tc>
        <w:tc>
          <w:tcPr>
            <w:tcW w:w="1813" w:type="dxa"/>
          </w:tcPr>
          <w:p w:rsidR="007E1BC3" w:rsidRPr="003C2323" w:rsidRDefault="007E1BC3" w:rsidP="00CB7D2D">
            <w:pPr>
              <w:pStyle w:val="Tabelltekst"/>
              <w:rPr>
                <w:b w:val="0"/>
                <w:bCs/>
              </w:rPr>
            </w:pPr>
            <w:r w:rsidRPr="003C2323">
              <w:rPr>
                <w:b w:val="0"/>
                <w:bCs/>
              </w:rPr>
              <w:t>Venstre justert</w:t>
            </w:r>
          </w:p>
        </w:tc>
      </w:tr>
      <w:tr w:rsidR="008962C2" w:rsidRPr="007604C0" w:rsidTr="003C23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13" w:type="dxa"/>
          </w:tcPr>
          <w:p w:rsidR="007E1BC3" w:rsidRPr="003C2323" w:rsidRDefault="007E1BC3" w:rsidP="00CB7D2D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asdfasdf</w:t>
            </w:r>
            <w:proofErr w:type="spellEnd"/>
          </w:p>
        </w:tc>
        <w:tc>
          <w:tcPr>
            <w:tcW w:w="1813" w:type="dxa"/>
          </w:tcPr>
          <w:p w:rsidR="007E1BC3" w:rsidRPr="003C2323" w:rsidRDefault="007E1BC3" w:rsidP="00CB7D2D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asdfasd</w:t>
            </w:r>
            <w:proofErr w:type="spellEnd"/>
          </w:p>
        </w:tc>
        <w:tc>
          <w:tcPr>
            <w:tcW w:w="1812" w:type="dxa"/>
          </w:tcPr>
          <w:p w:rsidR="007E1BC3" w:rsidRPr="003C2323" w:rsidRDefault="007E1BC3" w:rsidP="00CB7D2D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asdfasd</w:t>
            </w:r>
            <w:proofErr w:type="spellEnd"/>
          </w:p>
        </w:tc>
        <w:tc>
          <w:tcPr>
            <w:tcW w:w="1813" w:type="dxa"/>
          </w:tcPr>
          <w:p w:rsidR="007E1BC3" w:rsidRPr="003C2323" w:rsidRDefault="007E1BC3" w:rsidP="00CB7D2D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asdfasd</w:t>
            </w:r>
            <w:proofErr w:type="spellEnd"/>
          </w:p>
        </w:tc>
        <w:tc>
          <w:tcPr>
            <w:tcW w:w="1813" w:type="dxa"/>
          </w:tcPr>
          <w:p w:rsidR="007E1BC3" w:rsidRPr="003C2323" w:rsidRDefault="007E1BC3" w:rsidP="00CB7D2D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asdfasdf</w:t>
            </w:r>
            <w:proofErr w:type="spellEnd"/>
          </w:p>
        </w:tc>
      </w:tr>
      <w:tr w:rsidR="003C2323" w:rsidRPr="007604C0" w:rsidTr="003C2323">
        <w:tc>
          <w:tcPr>
            <w:tcW w:w="1813" w:type="dxa"/>
          </w:tcPr>
          <w:p w:rsidR="003C2323" w:rsidRPr="003C2323" w:rsidRDefault="003C2323" w:rsidP="003C2323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asdfasdf</w:t>
            </w:r>
            <w:proofErr w:type="spellEnd"/>
          </w:p>
        </w:tc>
        <w:tc>
          <w:tcPr>
            <w:tcW w:w="1813" w:type="dxa"/>
          </w:tcPr>
          <w:p w:rsidR="003C2323" w:rsidRPr="003C2323" w:rsidRDefault="003C2323" w:rsidP="003C2323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asdfasdf</w:t>
            </w:r>
            <w:proofErr w:type="spellEnd"/>
          </w:p>
        </w:tc>
        <w:tc>
          <w:tcPr>
            <w:tcW w:w="1812" w:type="dxa"/>
          </w:tcPr>
          <w:p w:rsidR="003C2323" w:rsidRPr="003C2323" w:rsidRDefault="003C2323" w:rsidP="003C2323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asdfasdf</w:t>
            </w:r>
            <w:proofErr w:type="spellEnd"/>
          </w:p>
        </w:tc>
        <w:tc>
          <w:tcPr>
            <w:tcW w:w="1813" w:type="dxa"/>
          </w:tcPr>
          <w:p w:rsidR="003C2323" w:rsidRPr="003C2323" w:rsidRDefault="003C2323" w:rsidP="003C2323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asdfafsd</w:t>
            </w:r>
            <w:proofErr w:type="spellEnd"/>
          </w:p>
        </w:tc>
        <w:tc>
          <w:tcPr>
            <w:tcW w:w="1813" w:type="dxa"/>
          </w:tcPr>
          <w:p w:rsidR="003C2323" w:rsidRPr="003C2323" w:rsidRDefault="003C2323" w:rsidP="003C2323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asdfasdf</w:t>
            </w:r>
            <w:proofErr w:type="spellEnd"/>
          </w:p>
        </w:tc>
      </w:tr>
      <w:tr w:rsidR="003C2323" w:rsidRPr="007604C0" w:rsidTr="003C23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tcW w:w="1813" w:type="dxa"/>
          </w:tcPr>
          <w:p w:rsidR="003C2323" w:rsidRPr="003C2323" w:rsidRDefault="003C2323" w:rsidP="003C2323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sdfasd</w:t>
            </w:r>
            <w:proofErr w:type="spellEnd"/>
          </w:p>
        </w:tc>
        <w:tc>
          <w:tcPr>
            <w:tcW w:w="1813" w:type="dxa"/>
          </w:tcPr>
          <w:p w:rsidR="003C2323" w:rsidRPr="003C2323" w:rsidRDefault="003C2323" w:rsidP="003C2323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</w:t>
            </w:r>
            <w:proofErr w:type="spellEnd"/>
          </w:p>
        </w:tc>
        <w:tc>
          <w:tcPr>
            <w:tcW w:w="1812" w:type="dxa"/>
          </w:tcPr>
          <w:p w:rsidR="003C2323" w:rsidRPr="003C2323" w:rsidRDefault="003C2323" w:rsidP="003C2323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</w:t>
            </w:r>
            <w:proofErr w:type="spellEnd"/>
          </w:p>
        </w:tc>
        <w:tc>
          <w:tcPr>
            <w:tcW w:w="1813" w:type="dxa"/>
          </w:tcPr>
          <w:p w:rsidR="003C2323" w:rsidRPr="003C2323" w:rsidRDefault="003C2323" w:rsidP="003C2323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</w:t>
            </w:r>
            <w:proofErr w:type="spellEnd"/>
          </w:p>
        </w:tc>
        <w:tc>
          <w:tcPr>
            <w:tcW w:w="1813" w:type="dxa"/>
          </w:tcPr>
          <w:p w:rsidR="003C2323" w:rsidRPr="003C2323" w:rsidRDefault="003C2323" w:rsidP="003C2323">
            <w:pPr>
              <w:pStyle w:val="Tabelltekst"/>
              <w:rPr>
                <w:b w:val="0"/>
                <w:bCs/>
              </w:rPr>
            </w:pPr>
            <w:proofErr w:type="spellStart"/>
            <w:r w:rsidRPr="003C2323">
              <w:rPr>
                <w:b w:val="0"/>
                <w:bCs/>
              </w:rPr>
              <w:t>Asdf</w:t>
            </w:r>
            <w:proofErr w:type="spellEnd"/>
          </w:p>
        </w:tc>
      </w:tr>
      <w:tr w:rsidR="003C2323" w:rsidRPr="007604C0" w:rsidTr="003C2323">
        <w:trPr>
          <w:trHeight w:val="281"/>
        </w:trPr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2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</w:tr>
      <w:tr w:rsidR="003C2323" w:rsidRPr="007604C0" w:rsidTr="003C23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2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</w:tr>
      <w:tr w:rsidR="003C2323" w:rsidRPr="007604C0" w:rsidTr="003C2323">
        <w:trPr>
          <w:trHeight w:val="281"/>
        </w:trPr>
        <w:tc>
          <w:tcPr>
            <w:tcW w:w="1813" w:type="dxa"/>
          </w:tcPr>
          <w:p w:rsidR="003C2323" w:rsidRDefault="003C2323" w:rsidP="003C2323">
            <w:pPr>
              <w:pStyle w:val="Tabelltekst"/>
            </w:pPr>
          </w:p>
        </w:tc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2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  <w:tc>
          <w:tcPr>
            <w:tcW w:w="1813" w:type="dxa"/>
          </w:tcPr>
          <w:p w:rsidR="003C2323" w:rsidRPr="007604C0" w:rsidRDefault="003C2323" w:rsidP="003C2323">
            <w:pPr>
              <w:pStyle w:val="Tabelltekst"/>
            </w:pPr>
          </w:p>
        </w:tc>
      </w:tr>
    </w:tbl>
    <w:p w:rsidR="007E1BC3" w:rsidRDefault="007E1BC3" w:rsidP="007E1BC3">
      <w:pPr>
        <w:pStyle w:val="Normalmedbullets"/>
        <w:numPr>
          <w:ilvl w:val="0"/>
          <w:numId w:val="0"/>
        </w:numPr>
      </w:pPr>
    </w:p>
    <w:p w:rsidR="00A75D53" w:rsidRDefault="00A75D53">
      <w:pPr>
        <w:spacing w:after="0" w:line="240" w:lineRule="auto"/>
        <w:rPr>
          <w:color w:val="457C74" w:themeColor="accent1"/>
        </w:rPr>
      </w:pPr>
      <w:bookmarkStart w:id="37" w:name="_Toc432768515"/>
      <w:r w:rsidRPr="00012440">
        <w:rPr>
          <w:color w:val="457C74" w:themeColor="accent1"/>
        </w:rPr>
        <w:br w:type="page"/>
      </w:r>
    </w:p>
    <w:tbl>
      <w:tblPr>
        <w:tblStyle w:val="Enkelttabell1"/>
        <w:tblW w:w="0" w:type="auto"/>
        <w:tblLook w:val="04A0" w:firstRow="1" w:lastRow="0" w:firstColumn="1" w:lastColumn="0" w:noHBand="0" w:noVBand="1"/>
      </w:tblPr>
      <w:tblGrid>
        <w:gridCol w:w="1509"/>
        <w:gridCol w:w="1509"/>
        <w:gridCol w:w="1509"/>
        <w:gridCol w:w="1509"/>
        <w:gridCol w:w="1509"/>
        <w:gridCol w:w="1509"/>
      </w:tblGrid>
      <w:tr w:rsidR="00185E1B" w:rsidRPr="00A34B68" w:rsidTr="00416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9" w:type="dxa"/>
          </w:tcPr>
          <w:p w:rsidR="00185E1B" w:rsidRPr="00D93556" w:rsidRDefault="00185E1B" w:rsidP="001629A4">
            <w:pPr>
              <w:spacing w:after="0" w:line="240" w:lineRule="auto"/>
              <w:jc w:val="left"/>
              <w:rPr>
                <w:b/>
                <w:bCs/>
              </w:rPr>
            </w:pP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%</w:t>
            </w:r>
            <w:r>
              <w:t xml:space="preserve"> 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%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%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%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%</w:t>
            </w:r>
          </w:p>
        </w:tc>
      </w:tr>
      <w:tr w:rsidR="00185E1B" w:rsidRPr="00A34B68" w:rsidTr="0041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Laks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</w:tr>
      <w:tr w:rsidR="00185E1B" w:rsidRPr="00A34B68" w:rsidTr="00416153"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Sei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</w:tr>
      <w:tr w:rsidR="00185E1B" w:rsidRPr="00A34B68" w:rsidTr="0041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Torsk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</w:tr>
      <w:tr w:rsidR="00185E1B" w:rsidRPr="00A34B68" w:rsidTr="00416153"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Hyse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</w:tr>
      <w:tr w:rsidR="00185E1B" w:rsidRPr="00A34B68" w:rsidTr="0041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Lange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</w:tr>
      <w:tr w:rsidR="00185E1B" w:rsidRPr="00A34B68" w:rsidTr="00416153"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Brosme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</w:tr>
      <w:tr w:rsidR="00185E1B" w:rsidRPr="00A34B68" w:rsidTr="0041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Reke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</w:tr>
      <w:tr w:rsidR="00185E1B" w:rsidRPr="00A34B68" w:rsidTr="00416153"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Krabbe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  <w:tc>
          <w:tcPr>
            <w:tcW w:w="1509" w:type="dxa"/>
          </w:tcPr>
          <w:p w:rsidR="00185E1B" w:rsidRPr="00A34B68" w:rsidRDefault="00185E1B" w:rsidP="001629A4">
            <w:pPr>
              <w:spacing w:after="0" w:line="240" w:lineRule="auto"/>
              <w:jc w:val="left"/>
            </w:pPr>
            <w:r w:rsidRPr="00A34B68">
              <w:t>x</w:t>
            </w:r>
          </w:p>
        </w:tc>
      </w:tr>
    </w:tbl>
    <w:p w:rsidR="00185E1B" w:rsidRPr="00012440" w:rsidRDefault="00185E1B">
      <w:pPr>
        <w:spacing w:after="0" w:line="240" w:lineRule="auto"/>
        <w:rPr>
          <w:rFonts w:asciiTheme="majorHAnsi" w:hAnsiTheme="majorHAnsi"/>
          <w:color w:val="457C74" w:themeColor="accent1"/>
          <w:sz w:val="26"/>
          <w:szCs w:val="26"/>
        </w:rPr>
      </w:pPr>
    </w:p>
    <w:p w:rsidR="007E1BC3" w:rsidRPr="00E74042" w:rsidRDefault="007E1BC3" w:rsidP="00CD5E84">
      <w:pPr>
        <w:pStyle w:val="Overskrift3"/>
        <w:numPr>
          <w:ilvl w:val="0"/>
          <w:numId w:val="0"/>
        </w:numPr>
        <w:rPr>
          <w:lang w:val="nb-NO"/>
        </w:rPr>
      </w:pPr>
      <w:bookmarkStart w:id="38" w:name="_Toc57712477"/>
      <w:bookmarkStart w:id="39" w:name="_Toc57898811"/>
      <w:bookmarkStart w:id="40" w:name="_Toc62198528"/>
      <w:r w:rsidRPr="00E74042">
        <w:rPr>
          <w:lang w:val="nb-NO"/>
        </w:rPr>
        <w:t>Figur er (bilder, grafer, diagrammer, tegninger og andre illustrasjoner)</w:t>
      </w:r>
      <w:bookmarkEnd w:id="37"/>
      <w:bookmarkEnd w:id="38"/>
      <w:bookmarkEnd w:id="39"/>
      <w:bookmarkEnd w:id="40"/>
    </w:p>
    <w:p w:rsidR="007E1BC3" w:rsidRPr="00012440" w:rsidRDefault="007E1BC3" w:rsidP="007E1BC3">
      <w:pPr>
        <w:pStyle w:val="Normalmednummering"/>
        <w:numPr>
          <w:ilvl w:val="0"/>
          <w:numId w:val="44"/>
        </w:numPr>
        <w:ind w:left="284"/>
      </w:pPr>
      <w:r w:rsidRPr="00012440">
        <w:t>Figurer, bilder, tegninger og lignende skal være tydelige og ha god kontrast.</w:t>
      </w:r>
    </w:p>
    <w:p w:rsidR="00A75D53" w:rsidRPr="00012440" w:rsidRDefault="007E1BC3" w:rsidP="00A75D53">
      <w:pPr>
        <w:pStyle w:val="Normalmednummering"/>
      </w:pPr>
      <w:r w:rsidRPr="00012440">
        <w:t xml:space="preserve">Teksten skal stå under figuren. </w:t>
      </w:r>
      <w:proofErr w:type="gramStart"/>
      <w:r w:rsidRPr="00012440">
        <w:t>For øvrig</w:t>
      </w:r>
      <w:proofErr w:type="gramEnd"/>
      <w:r w:rsidRPr="00012440">
        <w:t xml:space="preserve"> gjelder punkt 2, 3, 4 og 7 under Tabeller</w:t>
      </w:r>
    </w:p>
    <w:p w:rsidR="007E1BC3" w:rsidRPr="00012440" w:rsidRDefault="007E1BC3" w:rsidP="00CD5E84">
      <w:pPr>
        <w:pStyle w:val="Overskrift3"/>
        <w:numPr>
          <w:ilvl w:val="0"/>
          <w:numId w:val="0"/>
        </w:numPr>
      </w:pPr>
      <w:bookmarkStart w:id="41" w:name="_Toc432768516"/>
      <w:bookmarkStart w:id="42" w:name="_Toc57712478"/>
      <w:bookmarkStart w:id="43" w:name="_Toc57898812"/>
      <w:bookmarkStart w:id="44" w:name="_Toc62198529"/>
      <w:proofErr w:type="spellStart"/>
      <w:r w:rsidRPr="00012440">
        <w:t>Referanser</w:t>
      </w:r>
      <w:proofErr w:type="spellEnd"/>
      <w:r w:rsidRPr="00012440">
        <w:t xml:space="preserve"> </w:t>
      </w:r>
      <w:proofErr w:type="spellStart"/>
      <w:r w:rsidRPr="00012440">
        <w:t>i</w:t>
      </w:r>
      <w:proofErr w:type="spellEnd"/>
      <w:r w:rsidRPr="00012440">
        <w:t xml:space="preserve"> </w:t>
      </w:r>
      <w:proofErr w:type="spellStart"/>
      <w:r w:rsidRPr="00012440">
        <w:t>tekst</w:t>
      </w:r>
      <w:proofErr w:type="spellEnd"/>
      <w:r w:rsidRPr="00012440">
        <w:t xml:space="preserve"> </w:t>
      </w:r>
      <w:proofErr w:type="spellStart"/>
      <w:r w:rsidRPr="00012440">
        <w:t>og</w:t>
      </w:r>
      <w:proofErr w:type="spellEnd"/>
      <w:r w:rsidRPr="00012440">
        <w:t xml:space="preserve"> </w:t>
      </w:r>
      <w:proofErr w:type="spellStart"/>
      <w:r w:rsidRPr="00012440">
        <w:t>referanseliste</w:t>
      </w:r>
      <w:bookmarkEnd w:id="41"/>
      <w:bookmarkEnd w:id="42"/>
      <w:bookmarkEnd w:id="43"/>
      <w:bookmarkEnd w:id="44"/>
      <w:proofErr w:type="spellEnd"/>
    </w:p>
    <w:p w:rsidR="007E1BC3" w:rsidRPr="00012440" w:rsidRDefault="007E1BC3" w:rsidP="007E1BC3">
      <w:pPr>
        <w:pStyle w:val="Normalmednummering"/>
        <w:numPr>
          <w:ilvl w:val="0"/>
          <w:numId w:val="45"/>
        </w:numPr>
        <w:ind w:left="284"/>
      </w:pPr>
      <w:r w:rsidRPr="00012440">
        <w:t>All litteratur som er sitert i teksten skal gjengis under Referanser.</w:t>
      </w:r>
    </w:p>
    <w:p w:rsidR="007E1BC3" w:rsidRPr="00012440" w:rsidRDefault="007E1BC3" w:rsidP="007E1BC3">
      <w:pPr>
        <w:pStyle w:val="Normalmednummering"/>
        <w:numPr>
          <w:ilvl w:val="0"/>
          <w:numId w:val="45"/>
        </w:numPr>
        <w:ind w:left="284"/>
      </w:pPr>
      <w:r w:rsidRPr="00012440">
        <w:t>I teksten refereres det til forfatter(e) (uten initialer) og år for publikasjonen. Hvis referansen er skrevet av flere enn to personer, brukes førsteforfatterens navn fulgt av «et al.» i kursiv, «m.fl.» på norsk. Når det refereres til flere forfattere samtidig, refereres det etter stigende årstall (kronologisk). Publikasjoner fra samme forfatter(e) samme år, angis med 2002a, 2002</w:t>
      </w:r>
      <w:proofErr w:type="gramStart"/>
      <w:r w:rsidRPr="00012440">
        <w:t>a,b</w:t>
      </w:r>
      <w:proofErr w:type="gramEnd"/>
      <w:r w:rsidRPr="00012440">
        <w:t xml:space="preserve"> etc.</w:t>
      </w:r>
    </w:p>
    <w:p w:rsidR="007E1BC3" w:rsidRPr="00012440" w:rsidRDefault="007E1BC3" w:rsidP="007E1BC3">
      <w:r w:rsidRPr="00012440">
        <w:t xml:space="preserve">Når det ikke er angitt forfatter nyttes </w:t>
      </w:r>
      <w:proofErr w:type="spellStart"/>
      <w:r w:rsidRPr="00012440">
        <w:t>Anonymous</w:t>
      </w:r>
      <w:proofErr w:type="spellEnd"/>
      <w:r w:rsidRPr="00012440">
        <w:t xml:space="preserve"> (</w:t>
      </w:r>
      <w:proofErr w:type="spellStart"/>
      <w:r w:rsidRPr="00012440">
        <w:t>Anon</w:t>
      </w:r>
      <w:proofErr w:type="spellEnd"/>
      <w:r w:rsidRPr="00012440">
        <w:t>). Når det refereres til ikke publiserte, men antatte manus, nyttes under trykking/in press. Upublisert kunnskap refereres til som personlig kommunikasjon</w:t>
      </w:r>
      <w:proofErr w:type="gramStart"/>
      <w:r w:rsidRPr="00012440">
        <w:t>/«</w:t>
      </w:r>
      <w:proofErr w:type="gramEnd"/>
      <w:r w:rsidRPr="00012440">
        <w:t xml:space="preserve">personal </w:t>
      </w:r>
      <w:proofErr w:type="spellStart"/>
      <w:r w:rsidRPr="00012440">
        <w:t>communication</w:t>
      </w:r>
      <w:proofErr w:type="spellEnd"/>
      <w:r w:rsidRPr="00012440">
        <w:t>».</w:t>
      </w:r>
    </w:p>
    <w:p w:rsidR="007E1BC3" w:rsidRPr="00134EB1" w:rsidRDefault="007E1BC3" w:rsidP="00FB3C06">
      <w:r w:rsidRPr="00134EB1">
        <w:t>Eksempler:</w:t>
      </w:r>
    </w:p>
    <w:p w:rsidR="007E1BC3" w:rsidRPr="00012440" w:rsidRDefault="007E1BC3" w:rsidP="007E1BC3">
      <w:r w:rsidRPr="00012440">
        <w:t>……… Norderhaug (2001), Klingen et al. (2001) eller Klingen m.fl. (2001), Bergjord &amp; Hermansen (2001</w:t>
      </w:r>
      <w:proofErr w:type="gramStart"/>
      <w:r w:rsidRPr="00012440">
        <w:t>), ….</w:t>
      </w:r>
      <w:proofErr w:type="gramEnd"/>
      <w:r w:rsidRPr="00012440">
        <w:t xml:space="preserve">. (Vangdal &amp; Børve 2001), ……. (Norderhaug 2001, </w:t>
      </w:r>
      <w:proofErr w:type="spellStart"/>
      <w:r w:rsidRPr="00012440">
        <w:t>Rosef</w:t>
      </w:r>
      <w:proofErr w:type="spellEnd"/>
      <w:r w:rsidRPr="00012440">
        <w:t xml:space="preserve"> 2001, </w:t>
      </w:r>
      <w:proofErr w:type="spellStart"/>
      <w:r w:rsidRPr="00012440">
        <w:t>Sickel</w:t>
      </w:r>
      <w:proofErr w:type="spellEnd"/>
      <w:r w:rsidRPr="00012440">
        <w:t xml:space="preserve"> et al. </w:t>
      </w:r>
      <w:proofErr w:type="gramStart"/>
      <w:r w:rsidRPr="00012440">
        <w:t>2001), ….</w:t>
      </w:r>
      <w:proofErr w:type="gramEnd"/>
      <w:r w:rsidRPr="00012440">
        <w:t>. (Lunnan 2000, 2001, 2002), …. (Sekse 2001</w:t>
      </w:r>
      <w:proofErr w:type="gramStart"/>
      <w:r w:rsidRPr="00012440">
        <w:t>a,b</w:t>
      </w:r>
      <w:proofErr w:type="gramEnd"/>
      <w:r w:rsidRPr="00012440">
        <w:t xml:space="preserve">), Nesheim, L. pers. kommunikasjon, </w:t>
      </w:r>
      <w:proofErr w:type="spellStart"/>
      <w:r w:rsidRPr="00012440">
        <w:t>Stensvand</w:t>
      </w:r>
      <w:proofErr w:type="spellEnd"/>
      <w:r w:rsidRPr="00012440">
        <w:t xml:space="preserve">, A. </w:t>
      </w:r>
      <w:proofErr w:type="spellStart"/>
      <w:r w:rsidRPr="00012440">
        <w:t>upubl</w:t>
      </w:r>
      <w:proofErr w:type="spellEnd"/>
      <w:r w:rsidRPr="00012440">
        <w:t>. Data</w:t>
      </w:r>
    </w:p>
    <w:p w:rsidR="007E1BC3" w:rsidRPr="00012440" w:rsidRDefault="007E1BC3" w:rsidP="007E1BC3"/>
    <w:p w:rsidR="007E1BC3" w:rsidRPr="00012440" w:rsidRDefault="007E1BC3" w:rsidP="007E1BC3">
      <w:pPr>
        <w:pStyle w:val="Normalmednummering"/>
      </w:pPr>
      <w:r w:rsidRPr="00012440">
        <w:t>Referanselisten settes opp i alfabetisk og kronologisk rekkefølge. For en og samme forfatter ordnes publikasjonene i rekkefølge slik at eneforfatterskap kommer først, deretter publikasjoner med vedkommende som førsteforfatter og en eller flere medforfattere.</w:t>
      </w:r>
    </w:p>
    <w:p w:rsidR="007E1BC3" w:rsidRPr="00134EB1" w:rsidRDefault="007E1BC3" w:rsidP="00A75D53">
      <w:pPr>
        <w:spacing w:after="0"/>
        <w:rPr>
          <w:color w:val="006298"/>
        </w:rPr>
      </w:pPr>
      <w:r w:rsidRPr="00134EB1">
        <w:rPr>
          <w:color w:val="006298"/>
        </w:rPr>
        <w:t>Eksempler:</w:t>
      </w:r>
    </w:p>
    <w:p w:rsidR="007E1BC3" w:rsidRPr="00012440" w:rsidRDefault="007E1BC3" w:rsidP="007E1BC3">
      <w:pPr>
        <w:rPr>
          <w:u w:val="single"/>
        </w:rPr>
      </w:pPr>
      <w:r w:rsidRPr="00012440">
        <w:rPr>
          <w:u w:val="single"/>
        </w:rPr>
        <w:t>Standard artikkel i en journal/periodika</w:t>
      </w:r>
    </w:p>
    <w:p w:rsidR="007E1BC3" w:rsidRPr="00E74042" w:rsidRDefault="007E1BC3" w:rsidP="007E1BC3">
      <w:pPr>
        <w:rPr>
          <w:lang w:val="en-US"/>
        </w:rPr>
      </w:pPr>
      <w:r w:rsidRPr="00012440">
        <w:t xml:space="preserve">- </w:t>
      </w:r>
      <w:proofErr w:type="spellStart"/>
      <w:r w:rsidRPr="00012440">
        <w:t>Monni</w:t>
      </w:r>
      <w:proofErr w:type="spellEnd"/>
      <w:r w:rsidRPr="00012440">
        <w:t xml:space="preserve">, S., </w:t>
      </w:r>
      <w:proofErr w:type="spellStart"/>
      <w:r w:rsidRPr="00012440">
        <w:t>Uhlig</w:t>
      </w:r>
      <w:proofErr w:type="spellEnd"/>
      <w:r w:rsidRPr="00012440">
        <w:t xml:space="preserve">, C., Hansen, E. &amp; </w:t>
      </w:r>
      <w:proofErr w:type="spellStart"/>
      <w:r w:rsidRPr="00012440">
        <w:t>Magel</w:t>
      </w:r>
      <w:proofErr w:type="spellEnd"/>
      <w:r w:rsidRPr="00012440">
        <w:t xml:space="preserve">, E. 2001. </w:t>
      </w:r>
      <w:proofErr w:type="spellStart"/>
      <w:r w:rsidRPr="00E74042">
        <w:rPr>
          <w:lang w:val="en-US"/>
        </w:rPr>
        <w:t>Ecophysiological</w:t>
      </w:r>
      <w:proofErr w:type="spellEnd"/>
      <w:r w:rsidRPr="00E74042">
        <w:rPr>
          <w:lang w:val="en-US"/>
        </w:rPr>
        <w:t xml:space="preserve"> responses of </w:t>
      </w:r>
      <w:proofErr w:type="spellStart"/>
      <w:r w:rsidRPr="00E74042">
        <w:rPr>
          <w:i/>
          <w:lang w:val="en-US"/>
        </w:rPr>
        <w:t>Empetrum</w:t>
      </w:r>
      <w:proofErr w:type="spellEnd"/>
      <w:r w:rsidRPr="00E74042">
        <w:rPr>
          <w:i/>
          <w:lang w:val="en-US"/>
        </w:rPr>
        <w:t xml:space="preserve"> nigrum</w:t>
      </w:r>
      <w:r w:rsidRPr="00E74042">
        <w:rPr>
          <w:lang w:val="en-US"/>
        </w:rPr>
        <w:t xml:space="preserve"> to heavy metals pollution. Environmental Pollution 112:121-129.</w:t>
      </w:r>
    </w:p>
    <w:p w:rsidR="007E1BC3" w:rsidRPr="00E74042" w:rsidRDefault="007E1BC3" w:rsidP="007E1BC3">
      <w:pPr>
        <w:rPr>
          <w:lang w:val="en-US"/>
        </w:rPr>
      </w:pPr>
      <w:r w:rsidRPr="00E74042">
        <w:rPr>
          <w:lang w:val="en-US"/>
        </w:rPr>
        <w:t xml:space="preserve">- </w:t>
      </w:r>
      <w:proofErr w:type="spellStart"/>
      <w:r w:rsidRPr="00E74042">
        <w:rPr>
          <w:lang w:val="en-US"/>
        </w:rPr>
        <w:t>Lunnan</w:t>
      </w:r>
      <w:proofErr w:type="spellEnd"/>
      <w:r w:rsidRPr="00E74042">
        <w:rPr>
          <w:lang w:val="en-US"/>
        </w:rPr>
        <w:t xml:space="preserve">, T. &amp; </w:t>
      </w:r>
      <w:proofErr w:type="spellStart"/>
      <w:r w:rsidRPr="00E74042">
        <w:rPr>
          <w:lang w:val="en-US"/>
        </w:rPr>
        <w:t>Nesheim</w:t>
      </w:r>
      <w:proofErr w:type="spellEnd"/>
      <w:r w:rsidRPr="00E74042">
        <w:rPr>
          <w:lang w:val="en-US"/>
        </w:rPr>
        <w:t xml:space="preserve">, L. 2002. Response to different nitrogen application patterns on grassland in a two-cut system. Acta </w:t>
      </w:r>
      <w:proofErr w:type="spellStart"/>
      <w:r w:rsidRPr="00E74042">
        <w:rPr>
          <w:lang w:val="en-US"/>
        </w:rPr>
        <w:t>Agriculturae</w:t>
      </w:r>
      <w:proofErr w:type="spellEnd"/>
      <w:r w:rsidRPr="00E74042">
        <w:rPr>
          <w:lang w:val="en-US"/>
        </w:rPr>
        <w:t xml:space="preserve"> </w:t>
      </w:r>
      <w:proofErr w:type="spellStart"/>
      <w:r w:rsidRPr="00E74042">
        <w:rPr>
          <w:lang w:val="en-US"/>
        </w:rPr>
        <w:t>Scandinavica</w:t>
      </w:r>
      <w:proofErr w:type="spellEnd"/>
      <w:r w:rsidRPr="00E74042">
        <w:rPr>
          <w:lang w:val="en-US"/>
        </w:rPr>
        <w:t xml:space="preserve"> Section B, Soil &amp; Plant Science 52(1):1-7.</w:t>
      </w:r>
    </w:p>
    <w:p w:rsidR="007E1BC3" w:rsidRPr="00E74042" w:rsidRDefault="007E1BC3" w:rsidP="007E1BC3">
      <w:pPr>
        <w:rPr>
          <w:u w:val="single"/>
          <w:lang w:val="en-US"/>
        </w:rPr>
      </w:pPr>
    </w:p>
    <w:p w:rsidR="007E1BC3" w:rsidRPr="00E74042" w:rsidRDefault="007E1BC3" w:rsidP="007E1BC3">
      <w:pPr>
        <w:rPr>
          <w:u w:val="single"/>
          <w:lang w:val="en-US"/>
        </w:rPr>
      </w:pPr>
      <w:proofErr w:type="spellStart"/>
      <w:r w:rsidRPr="00E74042">
        <w:rPr>
          <w:u w:val="single"/>
          <w:lang w:val="en-US"/>
        </w:rPr>
        <w:lastRenderedPageBreak/>
        <w:t>Artikkel</w:t>
      </w:r>
      <w:proofErr w:type="spellEnd"/>
      <w:r w:rsidRPr="00E74042">
        <w:rPr>
          <w:u w:val="single"/>
          <w:lang w:val="en-US"/>
        </w:rPr>
        <w:t xml:space="preserve"> </w:t>
      </w:r>
      <w:proofErr w:type="spellStart"/>
      <w:r w:rsidRPr="00E74042">
        <w:rPr>
          <w:u w:val="single"/>
          <w:lang w:val="en-US"/>
        </w:rPr>
        <w:t>i</w:t>
      </w:r>
      <w:proofErr w:type="spellEnd"/>
      <w:r w:rsidRPr="00E74042">
        <w:rPr>
          <w:u w:val="single"/>
          <w:lang w:val="en-US"/>
        </w:rPr>
        <w:t xml:space="preserve"> supplement </w:t>
      </w:r>
      <w:proofErr w:type="spellStart"/>
      <w:r w:rsidRPr="00E74042">
        <w:rPr>
          <w:u w:val="single"/>
          <w:lang w:val="en-US"/>
        </w:rPr>
        <w:t>til</w:t>
      </w:r>
      <w:proofErr w:type="spellEnd"/>
      <w:r w:rsidRPr="00E74042">
        <w:rPr>
          <w:u w:val="single"/>
          <w:lang w:val="en-US"/>
        </w:rPr>
        <w:t xml:space="preserve"> </w:t>
      </w:r>
      <w:proofErr w:type="spellStart"/>
      <w:r w:rsidRPr="00E74042">
        <w:rPr>
          <w:u w:val="single"/>
          <w:lang w:val="en-US"/>
        </w:rPr>
        <w:t>en</w:t>
      </w:r>
      <w:proofErr w:type="spellEnd"/>
      <w:r w:rsidRPr="00E74042">
        <w:rPr>
          <w:u w:val="single"/>
          <w:lang w:val="en-US"/>
        </w:rPr>
        <w:t xml:space="preserve"> journal </w:t>
      </w:r>
    </w:p>
    <w:p w:rsidR="00747E80" w:rsidRDefault="007E1BC3" w:rsidP="007E1BC3">
      <w:pPr>
        <w:rPr>
          <w:u w:val="single"/>
          <w:lang w:val="en-US"/>
        </w:rPr>
      </w:pPr>
      <w:r w:rsidRPr="00E74042">
        <w:rPr>
          <w:lang w:val="en-US"/>
        </w:rPr>
        <w:t xml:space="preserve">- Grylls, N.E. &amp; Waterford, C.J. 1976. Transmission of the causal agent of </w:t>
      </w:r>
      <w:proofErr w:type="spellStart"/>
      <w:r w:rsidRPr="00E74042">
        <w:rPr>
          <w:lang w:val="en-US"/>
        </w:rPr>
        <w:t>cloris</w:t>
      </w:r>
      <w:proofErr w:type="spellEnd"/>
      <w:r w:rsidRPr="00E74042">
        <w:rPr>
          <w:lang w:val="en-US"/>
        </w:rPr>
        <w:t xml:space="preserve"> striate mosaic disease by insect injection and membrane feeding. Australian Plant Pathological Society Newsletter 5 (suppl. 1):89.</w:t>
      </w:r>
    </w:p>
    <w:p w:rsidR="00747E80" w:rsidRDefault="00747E80" w:rsidP="007E1BC3">
      <w:pPr>
        <w:rPr>
          <w:u w:val="single"/>
          <w:lang w:val="en-US"/>
        </w:rPr>
      </w:pPr>
    </w:p>
    <w:p w:rsidR="007E1BC3" w:rsidRPr="00747E80" w:rsidRDefault="007E1BC3" w:rsidP="007E1BC3">
      <w:pPr>
        <w:rPr>
          <w:lang w:val="en-US"/>
        </w:rPr>
      </w:pPr>
      <w:r w:rsidRPr="00E74042">
        <w:rPr>
          <w:u w:val="single"/>
          <w:lang w:val="en-US"/>
        </w:rPr>
        <w:t xml:space="preserve">On-line journal </w:t>
      </w:r>
    </w:p>
    <w:p w:rsidR="007E1BC3" w:rsidRPr="00E74042" w:rsidRDefault="007E1BC3" w:rsidP="007E1BC3">
      <w:pPr>
        <w:rPr>
          <w:lang w:val="en-US"/>
        </w:rPr>
      </w:pPr>
      <w:r w:rsidRPr="00E74042">
        <w:rPr>
          <w:lang w:val="en-US"/>
        </w:rPr>
        <w:t xml:space="preserve">- </w:t>
      </w:r>
      <w:proofErr w:type="spellStart"/>
      <w:r w:rsidRPr="00E74042">
        <w:rPr>
          <w:lang w:val="en-US"/>
        </w:rPr>
        <w:t>Klingen</w:t>
      </w:r>
      <w:proofErr w:type="spellEnd"/>
      <w:r w:rsidRPr="00E74042">
        <w:rPr>
          <w:lang w:val="en-US"/>
        </w:rPr>
        <w:t xml:space="preserve">, I. 2001. </w:t>
      </w:r>
      <w:r w:rsidRPr="0094367A">
        <w:t xml:space="preserve">Nyttesopp mot skadeinsekter. Ny viten. </w:t>
      </w:r>
      <w:hyperlink r:id="rId20" w:history="1">
        <w:r w:rsidRPr="00E74042">
          <w:rPr>
            <w:rStyle w:val="Hyperkobling"/>
            <w:lang w:val="en-US"/>
          </w:rPr>
          <w:t>www.viten.com/nyviten/klingen.htm</w:t>
        </w:r>
      </w:hyperlink>
    </w:p>
    <w:p w:rsidR="007E1BC3" w:rsidRDefault="007E1BC3" w:rsidP="007E1BC3">
      <w:pPr>
        <w:rPr>
          <w:lang w:val="en-US"/>
        </w:rPr>
      </w:pPr>
      <w:r w:rsidRPr="00E74042">
        <w:rPr>
          <w:lang w:val="en-US"/>
        </w:rPr>
        <w:t>- Gibbs, M.J., Ziegler, A., Robinson, D.J., Waterhouse P.M. &amp; Cooper, J.I. 1996. Carrot mottle mimic virus (</w:t>
      </w:r>
      <w:proofErr w:type="spellStart"/>
      <w:r w:rsidRPr="00E74042">
        <w:rPr>
          <w:lang w:val="en-US"/>
        </w:rPr>
        <w:t>CmoMV</w:t>
      </w:r>
      <w:proofErr w:type="spellEnd"/>
      <w:r w:rsidRPr="00E74042">
        <w:rPr>
          <w:lang w:val="en-US"/>
        </w:rPr>
        <w:t xml:space="preserve">): a second </w:t>
      </w:r>
      <w:proofErr w:type="spellStart"/>
      <w:r w:rsidRPr="00E74042">
        <w:rPr>
          <w:lang w:val="en-US"/>
        </w:rPr>
        <w:t>umbravirus</w:t>
      </w:r>
      <w:proofErr w:type="spellEnd"/>
      <w:r w:rsidRPr="00E74042">
        <w:rPr>
          <w:lang w:val="en-US"/>
        </w:rPr>
        <w:t xml:space="preserve"> associated with carrot motley dwarf disease recognized by nucleic acid hybridization. Molecular Plant Pathology On-line (</w:t>
      </w:r>
      <w:hyperlink r:id="rId21" w:history="1">
        <w:r w:rsidRPr="00E74042">
          <w:rPr>
            <w:rStyle w:val="Hyperkobling"/>
            <w:lang w:val="en-US"/>
          </w:rPr>
          <w:t>http://www.bspp.org.uk/mppol)</w:t>
        </w:r>
        <w:r w:rsidRPr="00E74042">
          <w:rPr>
            <w:rStyle w:val="Hyperkobling"/>
            <w:u w:val="none"/>
            <w:lang w:val="en-US"/>
          </w:rPr>
          <w:t xml:space="preserve"> </w:t>
        </w:r>
      </w:hyperlink>
      <w:r w:rsidRPr="00E74042">
        <w:rPr>
          <w:lang w:val="en-US"/>
        </w:rPr>
        <w:t>1996/1111gibbs.</w:t>
      </w:r>
    </w:p>
    <w:p w:rsidR="00DB584D" w:rsidRPr="00747E80" w:rsidRDefault="00DB584D" w:rsidP="007E1BC3">
      <w:pPr>
        <w:rPr>
          <w:i/>
          <w:iCs/>
          <w:color w:val="094517" w:themeColor="accent6" w:themeShade="80"/>
        </w:rPr>
      </w:pPr>
      <w:r w:rsidRPr="00747E80">
        <w:rPr>
          <w:i/>
          <w:iCs/>
          <w:color w:val="094517" w:themeColor="accent6" w:themeShade="80"/>
        </w:rPr>
        <w:t>Alle kilder funnet på ne</w:t>
      </w:r>
      <w:r w:rsidR="00747E80" w:rsidRPr="00747E80">
        <w:rPr>
          <w:i/>
          <w:iCs/>
          <w:color w:val="094517" w:themeColor="accent6" w:themeShade="80"/>
        </w:rPr>
        <w:t>t</w:t>
      </w:r>
      <w:r w:rsidRPr="00747E80">
        <w:rPr>
          <w:i/>
          <w:iCs/>
          <w:color w:val="094517" w:themeColor="accent6" w:themeShade="80"/>
        </w:rPr>
        <w:t xml:space="preserve">t skal ha </w:t>
      </w:r>
      <w:proofErr w:type="gramStart"/>
      <w:r w:rsidRPr="00747E80">
        <w:rPr>
          <w:i/>
          <w:iCs/>
          <w:color w:val="094517" w:themeColor="accent6" w:themeShade="80"/>
        </w:rPr>
        <w:t>link</w:t>
      </w:r>
      <w:proofErr w:type="gramEnd"/>
      <w:r w:rsidRPr="00747E80">
        <w:rPr>
          <w:i/>
          <w:iCs/>
          <w:color w:val="094517" w:themeColor="accent6" w:themeShade="80"/>
        </w:rPr>
        <w:t xml:space="preserve">. Henvis til siste lesedato evt. sist oppdatert. Bedre å ha med </w:t>
      </w:r>
      <w:proofErr w:type="gramStart"/>
      <w:r w:rsidRPr="00747E80">
        <w:rPr>
          <w:i/>
          <w:iCs/>
          <w:color w:val="094517" w:themeColor="accent6" w:themeShade="80"/>
        </w:rPr>
        <w:t>link</w:t>
      </w:r>
      <w:proofErr w:type="gramEnd"/>
      <w:r w:rsidRPr="00747E80">
        <w:rPr>
          <w:i/>
          <w:iCs/>
          <w:color w:val="094517" w:themeColor="accent6" w:themeShade="80"/>
        </w:rPr>
        <w:t xml:space="preserve"> enn ikke. </w:t>
      </w:r>
    </w:p>
    <w:p w:rsidR="007E1BC3" w:rsidRPr="0094367A" w:rsidRDefault="007E1BC3" w:rsidP="007E1BC3"/>
    <w:p w:rsidR="007E1BC3" w:rsidRPr="0094367A" w:rsidRDefault="007E1BC3" w:rsidP="007E1BC3">
      <w:pPr>
        <w:rPr>
          <w:u w:val="single"/>
        </w:rPr>
      </w:pPr>
      <w:r w:rsidRPr="0094367A">
        <w:rPr>
          <w:u w:val="single"/>
        </w:rPr>
        <w:t>Bok</w:t>
      </w:r>
    </w:p>
    <w:p w:rsidR="007E1BC3" w:rsidRPr="00E74042" w:rsidRDefault="007E1BC3" w:rsidP="007E1BC3">
      <w:pPr>
        <w:rPr>
          <w:lang w:val="en-US"/>
        </w:rPr>
      </w:pPr>
      <w:r w:rsidRPr="0094367A">
        <w:t>- Thomas, B. &amp; Vince-</w:t>
      </w:r>
      <w:proofErr w:type="spellStart"/>
      <w:r w:rsidRPr="0094367A">
        <w:t>Prue</w:t>
      </w:r>
      <w:proofErr w:type="spellEnd"/>
      <w:r w:rsidRPr="0094367A">
        <w:t xml:space="preserve">, D. 1997. </w:t>
      </w:r>
      <w:r w:rsidRPr="00E74042">
        <w:rPr>
          <w:lang w:val="en-US"/>
        </w:rPr>
        <w:t>Photoperiodism in plants (second edition), 428 pp.</w:t>
      </w:r>
      <w:r w:rsidRPr="00E74042">
        <w:rPr>
          <w:lang w:val="en-US"/>
        </w:rPr>
        <w:br/>
        <w:t>Academic Press, San Diego, California, USA.</w:t>
      </w:r>
    </w:p>
    <w:p w:rsidR="007E1BC3" w:rsidRPr="00E74042" w:rsidRDefault="007E1BC3" w:rsidP="007E1BC3">
      <w:pPr>
        <w:rPr>
          <w:u w:val="single"/>
          <w:lang w:val="en-US"/>
        </w:rPr>
      </w:pPr>
    </w:p>
    <w:p w:rsidR="007E1BC3" w:rsidRPr="001629A4" w:rsidRDefault="007E1BC3" w:rsidP="007E1BC3">
      <w:pPr>
        <w:rPr>
          <w:u w:val="single"/>
        </w:rPr>
      </w:pPr>
      <w:r w:rsidRPr="001629A4">
        <w:rPr>
          <w:u w:val="single"/>
        </w:rPr>
        <w:t xml:space="preserve">Kapittel i bok </w:t>
      </w:r>
    </w:p>
    <w:p w:rsidR="007E1BC3" w:rsidRPr="00E74042" w:rsidRDefault="007E1BC3" w:rsidP="007E1BC3">
      <w:pPr>
        <w:rPr>
          <w:lang w:val="en-US"/>
        </w:rPr>
      </w:pPr>
      <w:r w:rsidRPr="001629A4">
        <w:t xml:space="preserve">- </w:t>
      </w:r>
      <w:proofErr w:type="spellStart"/>
      <w:r w:rsidRPr="001629A4">
        <w:t>Fageria</w:t>
      </w:r>
      <w:proofErr w:type="spellEnd"/>
      <w:r w:rsidRPr="001629A4">
        <w:t xml:space="preserve">, N.K. 1990. </w:t>
      </w:r>
      <w:r w:rsidRPr="00E74042">
        <w:rPr>
          <w:lang w:val="en-US"/>
        </w:rPr>
        <w:t xml:space="preserve">Iron requirement of cereals and legumes in solution culture. </w:t>
      </w:r>
      <w:r w:rsidRPr="00E74042">
        <w:rPr>
          <w:i/>
          <w:lang w:val="en-US"/>
        </w:rPr>
        <w:t>In:</w:t>
      </w:r>
      <w:r w:rsidRPr="00E74042">
        <w:rPr>
          <w:lang w:val="en-US"/>
        </w:rPr>
        <w:t xml:space="preserve"> van </w:t>
      </w:r>
      <w:proofErr w:type="spellStart"/>
      <w:r w:rsidRPr="00E74042">
        <w:rPr>
          <w:lang w:val="en-US"/>
        </w:rPr>
        <w:t>Beusichem</w:t>
      </w:r>
      <w:proofErr w:type="spellEnd"/>
      <w:r w:rsidRPr="00E74042">
        <w:rPr>
          <w:lang w:val="en-US"/>
        </w:rPr>
        <w:t>, M.L. (ed.), Plant Nutrition-Physiology and Applications, pp. 213-217. Kluwer Academic Publishers, Dordrecht, The Netherlands.</w:t>
      </w:r>
    </w:p>
    <w:p w:rsidR="007E1BC3" w:rsidRPr="00E74042" w:rsidRDefault="007E1BC3" w:rsidP="007E1BC3">
      <w:pPr>
        <w:rPr>
          <w:lang w:val="en-US"/>
        </w:rPr>
      </w:pPr>
      <w:r w:rsidRPr="00E74042">
        <w:rPr>
          <w:lang w:val="en-US"/>
        </w:rPr>
        <w:t xml:space="preserve">- Baker, J. 1993. Insects. In: de </w:t>
      </w:r>
      <w:proofErr w:type="spellStart"/>
      <w:r w:rsidRPr="00E74042">
        <w:rPr>
          <w:lang w:val="en-US"/>
        </w:rPr>
        <w:t>Hertogh</w:t>
      </w:r>
      <w:proofErr w:type="spellEnd"/>
      <w:r w:rsidRPr="00E74042">
        <w:rPr>
          <w:lang w:val="en-US"/>
        </w:rPr>
        <w:t>, A. &amp; Le Nard, M. (eds.). The Physiology of Flower Bulbs, pp. 101-153. Elsevier, Amsterdam, The Netherlands.</w:t>
      </w:r>
    </w:p>
    <w:p w:rsidR="007E1BC3" w:rsidRPr="00E74042" w:rsidRDefault="007E1BC3" w:rsidP="007E1BC3">
      <w:pPr>
        <w:rPr>
          <w:lang w:val="en-US"/>
        </w:rPr>
      </w:pPr>
    </w:p>
    <w:p w:rsidR="007E1BC3" w:rsidRPr="00E74042" w:rsidRDefault="007E1BC3" w:rsidP="007E1BC3">
      <w:pPr>
        <w:rPr>
          <w:lang w:val="en-US"/>
        </w:rPr>
      </w:pPr>
      <w:proofErr w:type="spellStart"/>
      <w:r w:rsidRPr="009E3099">
        <w:rPr>
          <w:u w:val="single"/>
          <w:lang w:val="en-US"/>
        </w:rPr>
        <w:t>Publikasjoner</w:t>
      </w:r>
      <w:proofErr w:type="spellEnd"/>
      <w:r w:rsidRPr="009E3099">
        <w:rPr>
          <w:u w:val="single"/>
          <w:lang w:val="en-US"/>
        </w:rPr>
        <w:t xml:space="preserve"> i proceedings</w:t>
      </w:r>
      <w:r w:rsidRPr="009E3099">
        <w:rPr>
          <w:lang w:val="en-US"/>
        </w:rPr>
        <w:t xml:space="preserve"> </w:t>
      </w:r>
      <w:r w:rsidRPr="009E3099">
        <w:rPr>
          <w:lang w:val="en-US"/>
        </w:rPr>
        <w:br/>
        <w:t xml:space="preserve">- </w:t>
      </w:r>
      <w:proofErr w:type="spellStart"/>
      <w:r w:rsidRPr="009E3099">
        <w:rPr>
          <w:lang w:val="en-US"/>
        </w:rPr>
        <w:t>Bonesmo</w:t>
      </w:r>
      <w:proofErr w:type="spellEnd"/>
      <w:r w:rsidRPr="009E3099">
        <w:rPr>
          <w:lang w:val="en-US"/>
        </w:rPr>
        <w:t xml:space="preserve">, H., Belanger, G. &amp; </w:t>
      </w:r>
      <w:proofErr w:type="spellStart"/>
      <w:r w:rsidRPr="009E3099">
        <w:rPr>
          <w:lang w:val="en-US"/>
        </w:rPr>
        <w:t>Charmeley</w:t>
      </w:r>
      <w:proofErr w:type="spellEnd"/>
      <w:r w:rsidRPr="009E3099">
        <w:rPr>
          <w:lang w:val="en-US"/>
        </w:rPr>
        <w:t xml:space="preserve">, E. 2002. </w:t>
      </w:r>
      <w:r w:rsidRPr="00E74042">
        <w:rPr>
          <w:lang w:val="en-US"/>
        </w:rPr>
        <w:t>Timothy Growth and Nutritive Value by the CATIMO model. In: Durand, J.-L. et al. (eds). Multi-function grasslands - Quality Forages, Animal Products and Landscapes, Grassland Science in Europe 7:280-281. Proceedings of 19</w:t>
      </w:r>
      <w:r w:rsidRPr="00E74042">
        <w:rPr>
          <w:vertAlign w:val="superscript"/>
          <w:lang w:val="en-US"/>
        </w:rPr>
        <w:t>th</w:t>
      </w:r>
      <w:r w:rsidRPr="00E74042">
        <w:rPr>
          <w:lang w:val="en-US"/>
        </w:rPr>
        <w:t xml:space="preserve"> General meeting, EGF, La Rochelle, France, 27-30 May 2002.</w:t>
      </w:r>
    </w:p>
    <w:p w:rsidR="007E1BC3" w:rsidRPr="00E74042" w:rsidRDefault="007E1BC3" w:rsidP="007E1BC3">
      <w:pPr>
        <w:rPr>
          <w:lang w:val="en-US"/>
        </w:rPr>
      </w:pPr>
      <w:r w:rsidRPr="00E74042">
        <w:rPr>
          <w:lang w:val="en-US"/>
        </w:rPr>
        <w:t xml:space="preserve">- Johansen, A. &amp; </w:t>
      </w:r>
      <w:proofErr w:type="spellStart"/>
      <w:r w:rsidRPr="00E74042">
        <w:rPr>
          <w:lang w:val="en-US"/>
        </w:rPr>
        <w:t>Todnem</w:t>
      </w:r>
      <w:proofErr w:type="spellEnd"/>
      <w:r w:rsidRPr="00E74042">
        <w:rPr>
          <w:lang w:val="en-US"/>
        </w:rPr>
        <w:t xml:space="preserve">, J. 2002. Effects of cattle and sheep slurry on grass silage quality. The </w:t>
      </w:r>
      <w:proofErr w:type="spellStart"/>
      <w:r w:rsidRPr="00E74042">
        <w:rPr>
          <w:lang w:val="en-US"/>
        </w:rPr>
        <w:t>XIIIth</w:t>
      </w:r>
      <w:proofErr w:type="spellEnd"/>
      <w:r w:rsidRPr="00E74042">
        <w:rPr>
          <w:lang w:val="en-US"/>
        </w:rPr>
        <w:t xml:space="preserve"> international Silage conference, Scotland 11-14 September 2002. Abstract.</w:t>
      </w:r>
    </w:p>
    <w:p w:rsidR="007E1BC3" w:rsidRDefault="007E1BC3" w:rsidP="007E1BC3">
      <w:pPr>
        <w:rPr>
          <w:lang w:val="en-US"/>
        </w:rPr>
      </w:pPr>
    </w:p>
    <w:p w:rsidR="00094ED9" w:rsidRDefault="00094ED9" w:rsidP="007E1BC3">
      <w:pPr>
        <w:rPr>
          <w:lang w:val="en-US"/>
        </w:rPr>
      </w:pPr>
    </w:p>
    <w:p w:rsidR="00094ED9" w:rsidRDefault="00094ED9" w:rsidP="007E1BC3">
      <w:pPr>
        <w:rPr>
          <w:lang w:val="en-US"/>
        </w:rPr>
      </w:pPr>
    </w:p>
    <w:p w:rsidR="00094ED9" w:rsidRPr="00E74042" w:rsidRDefault="00094ED9" w:rsidP="007E1BC3">
      <w:pPr>
        <w:rPr>
          <w:lang w:val="en-US"/>
        </w:rPr>
      </w:pPr>
    </w:p>
    <w:p w:rsidR="007E1BC3" w:rsidRPr="00E74042" w:rsidRDefault="007E1BC3" w:rsidP="007E1BC3">
      <w:pPr>
        <w:rPr>
          <w:lang w:val="en-US"/>
        </w:rPr>
      </w:pPr>
      <w:proofErr w:type="spellStart"/>
      <w:r w:rsidRPr="00E74042">
        <w:rPr>
          <w:u w:val="single"/>
          <w:lang w:val="en-US"/>
        </w:rPr>
        <w:lastRenderedPageBreak/>
        <w:t>Doktoravhandling</w:t>
      </w:r>
      <w:proofErr w:type="spellEnd"/>
      <w:r w:rsidRPr="00E74042">
        <w:rPr>
          <w:u w:val="single"/>
          <w:lang w:val="en-US"/>
        </w:rPr>
        <w:t xml:space="preserve"> </w:t>
      </w:r>
    </w:p>
    <w:p w:rsidR="007E1BC3" w:rsidRPr="00E74042" w:rsidRDefault="007E1BC3" w:rsidP="007E1BC3">
      <w:pPr>
        <w:rPr>
          <w:lang w:val="en-US"/>
        </w:rPr>
      </w:pPr>
      <w:r w:rsidRPr="00E74042">
        <w:rPr>
          <w:lang w:val="en-US"/>
        </w:rPr>
        <w:t xml:space="preserve">- Bakken, A.K. 1992. The influence of photoperiod on nitrate assimilation and nitrogen status in timothy (Phleum </w:t>
      </w:r>
      <w:proofErr w:type="spellStart"/>
      <w:r w:rsidRPr="00E74042">
        <w:rPr>
          <w:lang w:val="en-US"/>
        </w:rPr>
        <w:t>pratense</w:t>
      </w:r>
      <w:proofErr w:type="spellEnd"/>
      <w:r w:rsidRPr="00E74042">
        <w:rPr>
          <w:lang w:val="en-US"/>
        </w:rPr>
        <w:t xml:space="preserve"> L.). Dr. scient. thesis, 96 pp. Department of Botany, Faculty of Science, University of Trondheim, Norway.</w:t>
      </w:r>
    </w:p>
    <w:p w:rsidR="007E1BC3" w:rsidRPr="00E74042" w:rsidRDefault="007E1BC3" w:rsidP="007E1BC3">
      <w:pPr>
        <w:rPr>
          <w:lang w:val="en-US"/>
        </w:rPr>
      </w:pPr>
      <w:r w:rsidRPr="00E74042">
        <w:rPr>
          <w:lang w:val="en-US"/>
        </w:rPr>
        <w:t> </w:t>
      </w:r>
    </w:p>
    <w:p w:rsidR="007E1BC3" w:rsidRPr="0094367A" w:rsidRDefault="007E1BC3" w:rsidP="007E1BC3">
      <w:r w:rsidRPr="0094367A">
        <w:rPr>
          <w:u w:val="single"/>
        </w:rPr>
        <w:t>Aviser, blader</w:t>
      </w:r>
      <w:r w:rsidRPr="0094367A">
        <w:t xml:space="preserve"> </w:t>
      </w:r>
    </w:p>
    <w:p w:rsidR="007E1BC3" w:rsidRPr="0094367A" w:rsidRDefault="007E1BC3" w:rsidP="007E1BC3">
      <w:r w:rsidRPr="0094367A">
        <w:t>- Almås, R. 2002. Mordet på småbonden. Adresseavisen 2002(220):14.</w:t>
      </w:r>
    </w:p>
    <w:p w:rsidR="007E1BC3" w:rsidRPr="0094367A" w:rsidRDefault="007E1BC3" w:rsidP="007E1BC3">
      <w:r w:rsidRPr="0094367A">
        <w:t>- Bonesmo, H. 2001. Informasjonslandbruket. Trønder-Avisa 2001(220):2.</w:t>
      </w:r>
    </w:p>
    <w:p w:rsidR="007E1BC3" w:rsidRPr="0094367A" w:rsidRDefault="007E1BC3" w:rsidP="007E1BC3">
      <w:r w:rsidRPr="0094367A">
        <w:t>  </w:t>
      </w:r>
    </w:p>
    <w:p w:rsidR="007E1BC3" w:rsidRPr="0094367A" w:rsidRDefault="007E1BC3" w:rsidP="007E1BC3">
      <w:pPr>
        <w:rPr>
          <w:u w:val="single"/>
        </w:rPr>
      </w:pPr>
      <w:r w:rsidRPr="0094367A">
        <w:rPr>
          <w:u w:val="single"/>
        </w:rPr>
        <w:t xml:space="preserve">Offentlige publikasjoner </w:t>
      </w:r>
    </w:p>
    <w:p w:rsidR="007E1BC3" w:rsidRPr="00E333F1" w:rsidRDefault="007E1BC3" w:rsidP="007E1BC3">
      <w:pPr>
        <w:rPr>
          <w:lang w:val="nn-NO"/>
        </w:rPr>
      </w:pPr>
      <w:r w:rsidRPr="0094367A">
        <w:t xml:space="preserve">- Miljøverndepartementet. 2001. Biologisk mangfold – Sektoransvar og samordning. </w:t>
      </w:r>
      <w:r w:rsidRPr="00E333F1">
        <w:rPr>
          <w:lang w:val="nn-NO"/>
        </w:rPr>
        <w:t>St.meld.nr. 42, 220 s.</w:t>
      </w:r>
    </w:p>
    <w:p w:rsidR="007E1BC3" w:rsidRPr="00012440" w:rsidRDefault="007E1BC3" w:rsidP="007E1BC3">
      <w:r w:rsidRPr="00E333F1">
        <w:rPr>
          <w:lang w:val="nn-NO"/>
        </w:rPr>
        <w:t xml:space="preserve">- Det </w:t>
      </w:r>
      <w:proofErr w:type="spellStart"/>
      <w:r w:rsidRPr="00E333F1">
        <w:rPr>
          <w:lang w:val="nn-NO"/>
        </w:rPr>
        <w:t>kongelige</w:t>
      </w:r>
      <w:proofErr w:type="spellEnd"/>
      <w:r w:rsidRPr="00E333F1">
        <w:rPr>
          <w:lang w:val="nn-NO"/>
        </w:rPr>
        <w:t xml:space="preserve"> landbruksdepartement. 1999. Spesielle tiltak i landbrukets kulturlandskap med freda og verneverdige bygningar. </w:t>
      </w:r>
      <w:r w:rsidRPr="00012440">
        <w:t>Forskrift av 26. februar 1999, med kommentarer, 21 s.</w:t>
      </w:r>
    </w:p>
    <w:p w:rsidR="007E1BC3" w:rsidRPr="00012440" w:rsidRDefault="007E1BC3" w:rsidP="007E1BC3">
      <w:pPr>
        <w:pStyle w:val="Normalmednummering"/>
        <w:numPr>
          <w:ilvl w:val="0"/>
          <w:numId w:val="0"/>
        </w:numPr>
        <w:ind w:left="284"/>
      </w:pPr>
    </w:p>
    <w:p w:rsidR="00A75D53" w:rsidRPr="00012440" w:rsidRDefault="007E1BC3" w:rsidP="00A75D53">
      <w:pPr>
        <w:pStyle w:val="Normalmednummering"/>
      </w:pPr>
      <w:r w:rsidRPr="00012440">
        <w:t>For tidsskrifter som det refereres til, kan enten hele navnet på tidsskriftet eller forkortelser brukes.</w:t>
      </w:r>
    </w:p>
    <w:p w:rsidR="007E1BC3" w:rsidRPr="00012440" w:rsidRDefault="007E1BC3" w:rsidP="00A75D53">
      <w:pPr>
        <w:pStyle w:val="Normalmednummering"/>
      </w:pPr>
      <w:r w:rsidRPr="00012440">
        <w:t xml:space="preserve">Bruk p. og </w:t>
      </w:r>
      <w:proofErr w:type="spellStart"/>
      <w:r w:rsidRPr="00012440">
        <w:t>pp</w:t>
      </w:r>
      <w:proofErr w:type="spellEnd"/>
      <w:r w:rsidRPr="00012440">
        <w:t>. for sidetall i engelske henvisninger og s. for sider i norske henvisninger</w:t>
      </w:r>
    </w:p>
    <w:p w:rsidR="00A75D53" w:rsidRPr="00012440" w:rsidRDefault="00A75D53" w:rsidP="00B74A28"/>
    <w:p w:rsidR="00FF14C9" w:rsidRPr="00012440" w:rsidRDefault="00FF14C9" w:rsidP="00B74A28"/>
    <w:p w:rsidR="00A75D53" w:rsidRPr="0066017F" w:rsidRDefault="00A75D53" w:rsidP="00B74A28">
      <w:pPr>
        <w:rPr>
          <w:color w:val="478642" w:themeColor="background2" w:themeShade="80"/>
        </w:rPr>
      </w:pPr>
      <w:r w:rsidRPr="0066017F">
        <w:rPr>
          <w:color w:val="478642" w:themeColor="background2" w:themeShade="80"/>
        </w:rPr>
        <w:t xml:space="preserve">OBS – disse sidene </w:t>
      </w:r>
      <w:r w:rsidR="000A540C" w:rsidRPr="0066017F">
        <w:rPr>
          <w:color w:val="478642" w:themeColor="background2" w:themeShade="80"/>
        </w:rPr>
        <w:t>«</w:t>
      </w:r>
      <w:r w:rsidRPr="0066017F">
        <w:rPr>
          <w:color w:val="478642" w:themeColor="background2" w:themeShade="80"/>
        </w:rPr>
        <w:t xml:space="preserve">Tekniske retningslinjer» slettes </w:t>
      </w:r>
      <w:r w:rsidR="000A540C" w:rsidRPr="0066017F">
        <w:rPr>
          <w:color w:val="478642" w:themeColor="background2" w:themeShade="80"/>
        </w:rPr>
        <w:t>ved utvikling av ny rapport.</w:t>
      </w:r>
    </w:p>
    <w:p w:rsidR="00823002" w:rsidRDefault="00823002" w:rsidP="00B74A28"/>
    <w:p w:rsidR="00823002" w:rsidRDefault="00823002" w:rsidP="00B74A28"/>
    <w:p w:rsidR="00823002" w:rsidRDefault="00823002" w:rsidP="00B74A28"/>
    <w:p w:rsidR="00823002" w:rsidRDefault="00823002" w:rsidP="00B74A28"/>
    <w:p w:rsidR="00823002" w:rsidRDefault="00823002" w:rsidP="00B74A28"/>
    <w:p w:rsidR="005807E7" w:rsidRDefault="005807E7" w:rsidP="00B74A28"/>
    <w:p w:rsidR="005807E7" w:rsidRDefault="005807E7" w:rsidP="00997C5F">
      <w:pPr>
        <w:tabs>
          <w:tab w:val="left" w:pos="3060"/>
        </w:tabs>
      </w:pPr>
    </w:p>
    <w:p w:rsidR="00997C5F" w:rsidRDefault="00997C5F" w:rsidP="00997C5F">
      <w:pPr>
        <w:tabs>
          <w:tab w:val="left" w:pos="3060"/>
        </w:tabs>
      </w:pPr>
    </w:p>
    <w:p w:rsidR="00997C5F" w:rsidRDefault="00997C5F" w:rsidP="00997C5F">
      <w:pPr>
        <w:tabs>
          <w:tab w:val="left" w:pos="3060"/>
        </w:tabs>
      </w:pPr>
    </w:p>
    <w:p w:rsidR="005807E7" w:rsidRDefault="005807E7" w:rsidP="00B74A28"/>
    <w:p w:rsidR="005807E7" w:rsidRDefault="005807E7" w:rsidP="00B74A28"/>
    <w:p w:rsidR="005807E7" w:rsidRDefault="005807E7" w:rsidP="00B74A28"/>
    <w:p w:rsidR="00E74042" w:rsidRDefault="00E74042" w:rsidP="00B717B8">
      <w:pPr>
        <w:tabs>
          <w:tab w:val="left" w:pos="6237"/>
        </w:tabs>
        <w:ind w:right="3395"/>
        <w:rPr>
          <w:rFonts w:asciiTheme="majorHAnsi" w:hAnsiTheme="majorHAnsi"/>
          <w:sz w:val="16"/>
          <w:szCs w:val="16"/>
        </w:rPr>
        <w:sectPr w:rsidR="00E74042" w:rsidSect="006775F4">
          <w:headerReference w:type="even" r:id="rId22"/>
          <w:headerReference w:type="default" r:id="rId23"/>
          <w:footerReference w:type="even" r:id="rId24"/>
          <w:footerReference w:type="default" r:id="rId25"/>
          <w:pgSz w:w="11900" w:h="16840"/>
          <w:pgMar w:top="1701" w:right="1418" w:bottom="1134" w:left="1418" w:header="709" w:footer="590" w:gutter="0"/>
          <w:pgNumType w:start="1"/>
          <w:cols w:space="708"/>
          <w:docGrid w:linePitch="360"/>
        </w:sectPr>
      </w:pPr>
    </w:p>
    <w:p w:rsidR="00084227" w:rsidRPr="009B14B9" w:rsidRDefault="00084227" w:rsidP="009B14B9">
      <w:pPr>
        <w:pStyle w:val="ForsideheadingNORSKRAPPORT"/>
        <w:rPr>
          <w:color w:val="000000" w:themeColor="text1"/>
        </w:rPr>
      </w:pPr>
    </w:p>
    <w:p w:rsidR="00084227" w:rsidRPr="009B14B9" w:rsidRDefault="00084227" w:rsidP="009B14B9">
      <w:pPr>
        <w:pStyle w:val="ForsideheadingNORSKRAPPORT"/>
        <w:rPr>
          <w:color w:val="000000" w:themeColor="text1"/>
        </w:rPr>
      </w:pPr>
    </w:p>
    <w:p w:rsidR="00084227" w:rsidRPr="009B14B9" w:rsidRDefault="00084227" w:rsidP="009B14B9">
      <w:pPr>
        <w:pStyle w:val="ForsideheadingNORSKRAPPORT"/>
        <w:rPr>
          <w:color w:val="000000" w:themeColor="text1"/>
        </w:rPr>
      </w:pPr>
    </w:p>
    <w:p w:rsidR="00084227" w:rsidRPr="009B14B9" w:rsidRDefault="00084227" w:rsidP="009B14B9">
      <w:pPr>
        <w:pStyle w:val="ForsideheadingNORSKRAPPORT"/>
        <w:rPr>
          <w:color w:val="000000" w:themeColor="text1"/>
        </w:rPr>
      </w:pPr>
    </w:p>
    <w:p w:rsidR="00084227" w:rsidRPr="009B14B9" w:rsidRDefault="00084227" w:rsidP="009B14B9">
      <w:pPr>
        <w:pStyle w:val="ForsideheadingNORSKRAPPORT"/>
        <w:rPr>
          <w:color w:val="000000" w:themeColor="text1"/>
        </w:rPr>
      </w:pPr>
    </w:p>
    <w:p w:rsidR="00084227" w:rsidRPr="009B14B9" w:rsidRDefault="00084227" w:rsidP="009B14B9">
      <w:pPr>
        <w:pStyle w:val="ForsideheadingNORSKRAPPORT"/>
        <w:rPr>
          <w:color w:val="000000" w:themeColor="text1"/>
        </w:rPr>
      </w:pPr>
    </w:p>
    <w:p w:rsidR="00084227" w:rsidRPr="009B14B9" w:rsidRDefault="00084227" w:rsidP="009B14B9">
      <w:pPr>
        <w:pStyle w:val="ForsideheadingNORSKRAPPORT"/>
        <w:rPr>
          <w:color w:val="000000" w:themeColor="text1"/>
        </w:rPr>
      </w:pPr>
    </w:p>
    <w:p w:rsidR="00084227" w:rsidRPr="009B14B9" w:rsidRDefault="00084227" w:rsidP="009B14B9">
      <w:pPr>
        <w:pStyle w:val="ForsideheadingNORSKRAPPORT"/>
        <w:rPr>
          <w:color w:val="000000" w:themeColor="text1"/>
        </w:rPr>
      </w:pPr>
    </w:p>
    <w:p w:rsidR="00084227" w:rsidRPr="00084227" w:rsidRDefault="00084227" w:rsidP="00084227"/>
    <w:p w:rsidR="00084227" w:rsidRPr="00084227" w:rsidRDefault="00084227" w:rsidP="00084227"/>
    <w:p w:rsidR="00084227" w:rsidRDefault="00084227" w:rsidP="00084227"/>
    <w:p w:rsidR="00084227" w:rsidRDefault="00084227" w:rsidP="00084227"/>
    <w:p w:rsidR="00546C64" w:rsidRDefault="009437A9" w:rsidP="00084227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A642A3" wp14:editId="32A642A4">
                <wp:simplePos x="0" y="0"/>
                <wp:positionH relativeFrom="column">
                  <wp:posOffset>0</wp:posOffset>
                </wp:positionH>
                <wp:positionV relativeFrom="page">
                  <wp:posOffset>9950450</wp:posOffset>
                </wp:positionV>
                <wp:extent cx="6118225" cy="194310"/>
                <wp:effectExtent l="0" t="0" r="3175" b="889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22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6EFF" w:rsidRPr="00F32B28" w:rsidRDefault="00266EFF" w:rsidP="00CB7D2D">
                            <w:pPr>
                              <w:pStyle w:val="Tabelltekst"/>
                            </w:pPr>
                            <w:r>
                              <w:t>Forside foto</w:t>
                            </w:r>
                            <w:r w:rsidRPr="006C2639"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textInput>
                                    <w:default w:val="[Sett inn fotografens navn]"/>
                                  </w:textInput>
                                </w:ffData>
                              </w:fldChar>
                            </w:r>
                            <w:r>
                              <w:instrText xml:space="preserve"> FORMTEXT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[Sett inn fotografens navn]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642A3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0;margin-top:783.5pt;width:481.75pt;height:1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" filled="f" stroked="f">
                <v:textbox inset="0,0,0,0">
                  <w:txbxContent>
                    <w:p w:rsidR="00266EFF" w:rsidRPr="00F32B28" w:rsidRDefault="00266EFF" w:rsidP="00CB7D2D">
                      <w:pPr>
                        <w:pStyle w:val="Tabelltekst"/>
                      </w:pPr>
                      <w:r>
                        <w:t>Forside foto</w:t>
                      </w:r>
                      <w:r w:rsidRPr="006C2639">
                        <w:t>:</w:t>
                      </w:r>
                      <w:r>
                        <w:t xml:space="preserve"> </w:t>
                      </w: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textInput>
                              <w:default w:val="[Sett inn fotografens navn]"/>
                            </w:textInput>
                          </w:ffData>
                        </w:fldChar>
                      </w:r>
                      <w:r>
                        <w:instrText xml:space="preserve"> FORMTEXT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[Sett inn fotografens navn]</w:t>
                      </w:r>
                      <w:r>
                        <w:fldChar w:fldCharType="end"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F131EA" w:rsidRPr="00546C64" w:rsidRDefault="00F131EA" w:rsidP="00546C64"/>
    <w:sectPr w:rsidR="00F131EA" w:rsidRPr="00546C64" w:rsidSect="00E74042">
      <w:headerReference w:type="even" r:id="rId26"/>
      <w:footerReference w:type="even" r:id="rId27"/>
      <w:type w:val="evenPage"/>
      <w:pgSz w:w="11900" w:h="16840"/>
      <w:pgMar w:top="1803" w:right="1134" w:bottom="251" w:left="1134" w:header="709" w:footer="4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1767" w:rsidRDefault="00AA1767" w:rsidP="00E76A20">
      <w:r>
        <w:separator/>
      </w:r>
    </w:p>
    <w:p w:rsidR="00AA1767" w:rsidRDefault="00AA1767"/>
    <w:p w:rsidR="00AA1767" w:rsidRDefault="00AA1767"/>
    <w:p w:rsidR="00AA1767" w:rsidRDefault="00AA1767"/>
  </w:endnote>
  <w:endnote w:type="continuationSeparator" w:id="0">
    <w:p w:rsidR="00AA1767" w:rsidRDefault="00AA1767" w:rsidP="00E76A20">
      <w:r>
        <w:continuationSeparator/>
      </w:r>
    </w:p>
    <w:p w:rsidR="00AA1767" w:rsidRDefault="00AA1767"/>
    <w:p w:rsidR="00AA1767" w:rsidRDefault="00AA1767"/>
    <w:p w:rsidR="00AA1767" w:rsidRDefault="00AA17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EFF" w:rsidRPr="005D0A73" w:rsidRDefault="00266EFF" w:rsidP="00CC4251">
    <w:pPr>
      <w:pStyle w:val="Bunntekst"/>
      <w:tabs>
        <w:tab w:val="right" w:pos="9546"/>
      </w:tabs>
    </w:pPr>
    <w:r w:rsidRPr="00084878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2A642D1" wp14:editId="32A642D2">
              <wp:simplePos x="0" y="0"/>
              <wp:positionH relativeFrom="column">
                <wp:posOffset>2682</wp:posOffset>
              </wp:positionH>
              <wp:positionV relativeFrom="page">
                <wp:posOffset>9877778</wp:posOffset>
              </wp:positionV>
              <wp:extent cx="5765024" cy="0"/>
              <wp:effectExtent l="0" t="0" r="26670" b="25400"/>
              <wp:wrapNone/>
              <wp:docPr id="58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5024" cy="0"/>
                      </a:xfrm>
                      <a:prstGeom prst="line">
                        <a:avLst/>
                      </a:prstGeom>
                      <a:ln w="12700" cmpd="sng">
                        <a:solidFill>
                          <a:schemeClr val="accent1">
                            <a:lumMod val="7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FF80C8" id="Straight Connector 4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.2pt,777.8pt" to="454.15pt,7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" strokecolor="#335c56 [2404]" strokeweight="1pt">
              <w10:wrap anchory="page"/>
            </v:line>
          </w:pict>
        </mc:Fallback>
      </mc:AlternateContent>
    </w:r>
    <w:r w:rsidRPr="00084878">
      <w:tab/>
    </w:r>
  </w:p>
  <w:p w:rsidR="00266EFF" w:rsidRPr="005D0A73" w:rsidRDefault="00266EFF" w:rsidP="005D0A73">
    <w:pPr>
      <w:pStyle w:val="Bunntekst"/>
      <w:tabs>
        <w:tab w:val="clear" w:pos="4153"/>
      </w:tabs>
      <w:ind w:right="-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EFF" w:rsidRPr="00C51F13" w:rsidRDefault="00266EFF" w:rsidP="00FB4199">
    <w:pPr>
      <w:pStyle w:val="Forfatteretc"/>
      <w:ind w:left="709" w:hanging="709"/>
      <w:rPr>
        <w:szCs w:val="24"/>
        <w:lang w:val="en-GB"/>
      </w:rPr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745280" behindDoc="1" locked="1" layoutInCell="1" allowOverlap="1" wp14:anchorId="7D5EEFE0" wp14:editId="3E255717">
              <wp:simplePos x="0" y="0"/>
              <wp:positionH relativeFrom="margin">
                <wp:align>center</wp:align>
              </wp:positionH>
              <wp:positionV relativeFrom="bottomMargin">
                <wp:posOffset>335280</wp:posOffset>
              </wp:positionV>
              <wp:extent cx="7199630" cy="502920"/>
              <wp:effectExtent l="0" t="0" r="1270" b="0"/>
              <wp:wrapNone/>
              <wp:docPr id="6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199630" cy="502920"/>
                      </a:xfrm>
                      <a:prstGeom prst="rect">
                        <a:avLst/>
                      </a:prstGeom>
                      <a:solidFill>
                        <a:srgbClr val="93C34B">
                          <a:alpha val="3400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84629A" id="Rectangle 12" o:spid="_x0000_s1026" style="position:absolute;margin-left:0;margin-top:26.4pt;width:566.9pt;height:39.6pt;flip:y;z-index:-251571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" fillcolor="#93c34b" stroked="f">
              <v:fill opacity="22359f"/>
              <w10:wrap anchorx="margin" anchory="margin"/>
              <w10:anchorlock/>
            </v:rect>
          </w:pict>
        </mc:Fallback>
      </mc:AlternateContent>
    </w:r>
  </w:p>
  <w:p w:rsidR="00266EFF" w:rsidRPr="00EE5C77" w:rsidRDefault="00266EFF" w:rsidP="00C940E4">
    <w:pPr>
      <w:pStyle w:val="ForsideheadingNORSKRAPPORT"/>
    </w:pPr>
    <w:r>
      <w:t>[Author et al</w:t>
    </w:r>
    <w:proofErr w:type="gramStart"/>
    <w:r>
      <w:t>.]</w:t>
    </w:r>
    <w:r w:rsidRPr="00084878">
      <w:t>[</w:t>
    </w:r>
    <w:proofErr w:type="gramEnd"/>
    <w:r>
      <w:t>Company</w:t>
    </w:r>
    <w:r w:rsidRPr="00084878">
      <w:t>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9836295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266EFF" w:rsidRPr="00C04E1E" w:rsidRDefault="00266EFF">
            <w:pPr>
              <w:pStyle w:val="Bunntekst"/>
              <w:jc w:val="right"/>
            </w:pPr>
            <w:r>
              <w:t xml:space="preserve">NORSØK RAPPORT Vol. </w:t>
            </w:r>
            <w:proofErr w:type="spellStart"/>
            <w:r>
              <w:t>X</w:t>
            </w:r>
            <w:proofErr w:type="spellEnd"/>
            <w:r>
              <w:t xml:space="preserve">, Nr. </w:t>
            </w:r>
            <w:proofErr w:type="spellStart"/>
            <w:r>
              <w:t>X</w:t>
            </w:r>
            <w:proofErr w:type="spellEnd"/>
            <w:r w:rsidRPr="00A01E1F">
              <w:rPr>
                <w:b/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268E50A" wp14:editId="6D279748">
                      <wp:simplePos x="0" y="0"/>
                      <wp:positionH relativeFrom="margin">
                        <wp:align>right</wp:align>
                      </wp:positionH>
                      <wp:positionV relativeFrom="page">
                        <wp:posOffset>9968865</wp:posOffset>
                      </wp:positionV>
                      <wp:extent cx="5763600" cy="0"/>
                      <wp:effectExtent l="0" t="0" r="0" b="0"/>
                      <wp:wrapNone/>
                      <wp:docPr id="2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63600" cy="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rgbClr val="93C34B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C8D60B" id="Straight Connector 4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" from="402.65pt,784.95pt" to="856.5pt,7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" strokecolor="#93c34b" strokeweight="1pt">
                      <w10:wrap anchorx="margin" anchory="page"/>
                    </v:line>
                  </w:pict>
                </mc:Fallback>
              </mc:AlternateContent>
            </w:r>
            <w:r>
              <w:t xml:space="preserve"> Side</w:t>
            </w:r>
            <w:r w:rsidRPr="00C04E1E">
              <w:t xml:space="preserve"> </w:t>
            </w:r>
            <w:r w:rsidRPr="00C04E1E">
              <w:fldChar w:fldCharType="begin"/>
            </w:r>
            <w:r w:rsidRPr="00C04E1E">
              <w:instrText>PAGE</w:instrText>
            </w:r>
            <w:r w:rsidRPr="00C04E1E">
              <w:fldChar w:fldCharType="separate"/>
            </w:r>
            <w:r>
              <w:rPr>
                <w:noProof/>
              </w:rPr>
              <w:t>14</w:t>
            </w:r>
            <w:r w:rsidRPr="00C04E1E">
              <w:fldChar w:fldCharType="end"/>
            </w:r>
            <w:r w:rsidRPr="00C04E1E">
              <w:t xml:space="preserve"> </w:t>
            </w:r>
            <w:proofErr w:type="spellStart"/>
            <w:r>
              <w:t>of</w:t>
            </w:r>
            <w:proofErr w:type="spellEnd"/>
            <w:r w:rsidRPr="00C04E1E">
              <w:t xml:space="preserve"> </w:t>
            </w:r>
            <w:r w:rsidRPr="00C04E1E">
              <w:fldChar w:fldCharType="begin"/>
            </w:r>
            <w:r w:rsidRPr="00C04E1E">
              <w:instrText>NUMPAGES</w:instrText>
            </w:r>
            <w:r w:rsidRPr="00C04E1E">
              <w:fldChar w:fldCharType="separate"/>
            </w:r>
            <w:r>
              <w:rPr>
                <w:noProof/>
              </w:rPr>
              <w:t>16</w:t>
            </w:r>
            <w:r w:rsidRPr="00C04E1E">
              <w:fldChar w:fldCharType="end"/>
            </w:r>
          </w:p>
        </w:sdtContent>
      </w:sdt>
    </w:sdtContent>
  </w:sdt>
  <w:p w:rsidR="00266EFF" w:rsidRDefault="00266EFF" w:rsidP="00C04E1E">
    <w:pPr>
      <w:pStyle w:val="Forfatteret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8095660"/>
      <w:docPartObj>
        <w:docPartGallery w:val="Page Numbers (Bottom of Page)"/>
        <w:docPartUnique/>
      </w:docPartObj>
    </w:sdtPr>
    <w:sdtContent>
      <w:sdt>
        <w:sdtPr>
          <w:id w:val="704676119"/>
          <w:docPartObj>
            <w:docPartGallery w:val="Page Numbers (Top of Page)"/>
            <w:docPartUnique/>
          </w:docPartObj>
        </w:sdtPr>
        <w:sdtContent>
          <w:p w:rsidR="00266EFF" w:rsidRDefault="00266EFF">
            <w:pPr>
              <w:pStyle w:val="Bunntekst"/>
              <w:jc w:val="right"/>
            </w:pPr>
            <w:r>
              <w:t xml:space="preserve">NORSØK RAPPORT Vol. </w:t>
            </w:r>
            <w:proofErr w:type="spellStart"/>
            <w:r>
              <w:t>X</w:t>
            </w:r>
            <w:proofErr w:type="spellEnd"/>
            <w:r>
              <w:t xml:space="preserve">, Nr. </w:t>
            </w:r>
            <w:proofErr w:type="spellStart"/>
            <w:r>
              <w:t>X</w:t>
            </w:r>
            <w:proofErr w:type="spellEnd"/>
            <w:r w:rsidRPr="00A01E1F">
              <w:rPr>
                <w:b/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268E50A" wp14:editId="6D279748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9951720</wp:posOffset>
                      </wp:positionV>
                      <wp:extent cx="5763600" cy="0"/>
                      <wp:effectExtent l="0" t="0" r="0" b="0"/>
                      <wp:wrapNone/>
                      <wp:docPr id="1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63600" cy="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rgbClr val="93C34B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9C9005" id="Straight Connector 4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0,783.6pt" to="453.85pt,7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" strokecolor="#93c34b" strokeweight="1pt">
                      <w10:wrap anchory="page"/>
                    </v:line>
                  </w:pict>
                </mc:Fallback>
              </mc:AlternateContent>
            </w:r>
            <w:r>
              <w:t xml:space="preserve"> Side</w:t>
            </w:r>
            <w:r w:rsidRPr="00B25B34">
              <w:t xml:space="preserve"> </w:t>
            </w:r>
            <w:r w:rsidRPr="00B25B34">
              <w:fldChar w:fldCharType="begin"/>
            </w:r>
            <w:r w:rsidRPr="00B25B34">
              <w:instrText>PAGE</w:instrText>
            </w:r>
            <w:r w:rsidRPr="00B25B34">
              <w:fldChar w:fldCharType="separate"/>
            </w:r>
            <w:r>
              <w:rPr>
                <w:noProof/>
              </w:rPr>
              <w:t>13</w:t>
            </w:r>
            <w:r w:rsidRPr="00B25B34">
              <w:fldChar w:fldCharType="end"/>
            </w:r>
            <w:r w:rsidRPr="00B25B34">
              <w:t xml:space="preserve"> </w:t>
            </w:r>
            <w:proofErr w:type="spellStart"/>
            <w:r>
              <w:t>of</w:t>
            </w:r>
            <w:proofErr w:type="spellEnd"/>
            <w:r w:rsidRPr="00B25B34">
              <w:t xml:space="preserve"> </w:t>
            </w:r>
            <w:r w:rsidRPr="00B25B34">
              <w:fldChar w:fldCharType="begin"/>
            </w:r>
            <w:r w:rsidRPr="00B25B34">
              <w:instrText>NUMPAGES</w:instrText>
            </w:r>
            <w:r w:rsidRPr="00B25B34">
              <w:fldChar w:fldCharType="separate"/>
            </w:r>
            <w:r>
              <w:rPr>
                <w:noProof/>
              </w:rPr>
              <w:t>16</w:t>
            </w:r>
            <w:r w:rsidRPr="00B25B34">
              <w:fldChar w:fldCharType="end"/>
            </w:r>
          </w:p>
        </w:sdtContent>
      </w:sdt>
    </w:sdtContent>
  </w:sdt>
  <w:p w:rsidR="00266EFF" w:rsidRDefault="00266EFF" w:rsidP="00CB7D2D">
    <w:pPr>
      <w:pStyle w:val="Tabelltekst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EFF" w:rsidRDefault="00266EFF" w:rsidP="009B14B9">
    <w:r>
      <w:rPr>
        <w:noProof/>
      </w:rPr>
      <mc:AlternateContent>
        <mc:Choice Requires="wps">
          <w:drawing>
            <wp:anchor distT="45720" distB="45720" distL="114300" distR="114300" simplePos="0" relativeHeight="25173913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-4131945</wp:posOffset>
              </wp:positionV>
              <wp:extent cx="5745480" cy="2895600"/>
              <wp:effectExtent l="0" t="0" r="0" b="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5480" cy="289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6EFF" w:rsidRPr="004E58D9" w:rsidRDefault="00266EFF" w:rsidP="004E58D9">
                          <w:pPr>
                            <w:pStyle w:val="ForsideheadingNORSKRAPPORT"/>
                            <w:jc w:val="left"/>
                            <w:rPr>
                              <w:b w:val="0"/>
                              <w:bCs/>
                              <w:lang w:val="nn-NO"/>
                            </w:rPr>
                          </w:pPr>
                          <w:r w:rsidRPr="004E58D9">
                            <w:rPr>
                              <w:lang w:val="nn-NO"/>
                            </w:rPr>
                            <w:t>Norsk senter for økologisk landbruk, NORSØK er ei privat, sjølvstendig stifting.</w:t>
                          </w:r>
                          <w:r w:rsidRPr="004E58D9">
                            <w:rPr>
                              <w:lang w:val="nn-NO"/>
                            </w:rPr>
                            <w:br/>
                          </w:r>
                          <w:r w:rsidRPr="004E58D9">
                            <w:rPr>
                              <w:b w:val="0"/>
                              <w:bCs/>
                              <w:lang w:val="nn-NO"/>
                            </w:rPr>
                            <w:t>Stiftinga er eit nasjonalt senter for tverrfagleg forsking og kunnskapsformidling for å utvikle økologisk landbruk. NORSØK skal bidra med kunnskap for eit meir berekraftig landbruk og samfunn. Fagområda er økologisk landbruk og matproduksjon, miljø og fornybar energi.</w:t>
                          </w:r>
                        </w:p>
                        <w:p w:rsidR="00266EFF" w:rsidRDefault="00266EFF" w:rsidP="00BA709A">
                          <w:pPr>
                            <w:pStyle w:val="ForsideheadingNORSKRAPPORT"/>
                            <w:jc w:val="left"/>
                            <w:rPr>
                              <w:b w:val="0"/>
                              <w:bCs/>
                              <w:lang w:val="nn-NO"/>
                            </w:rPr>
                          </w:pPr>
                          <w:r>
                            <w:rPr>
                              <w:lang w:val="nn-NO"/>
                            </w:rPr>
                            <w:t>Besøks- /postadresse</w:t>
                          </w:r>
                          <w:r>
                            <w:rPr>
                              <w:lang w:val="nn-NO"/>
                            </w:rPr>
                            <w:br/>
                          </w:r>
                          <w:r w:rsidRPr="00747E80">
                            <w:rPr>
                              <w:b w:val="0"/>
                              <w:bCs/>
                              <w:lang w:val="nn-NO"/>
                            </w:rPr>
                            <w:t>Gunnars veg 6</w:t>
                          </w:r>
                          <w:r w:rsidRPr="00747E80">
                            <w:rPr>
                              <w:b w:val="0"/>
                              <w:bCs/>
                              <w:lang w:val="nn-NO"/>
                            </w:rPr>
                            <w:br/>
                            <w:t>6630 Tingvoll</w:t>
                          </w:r>
                        </w:p>
                        <w:p w:rsidR="00266EFF" w:rsidRDefault="00266EFF" w:rsidP="00BA709A">
                          <w:pPr>
                            <w:pStyle w:val="ForsideheadingNORSKRAPPORT"/>
                            <w:jc w:val="left"/>
                            <w:rPr>
                              <w:lang w:val="nn-NO"/>
                            </w:rPr>
                          </w:pPr>
                          <w:r w:rsidRPr="00747E80">
                            <w:rPr>
                              <w:lang w:val="nn-NO"/>
                            </w:rPr>
                            <w:t>Kontakt</w:t>
                          </w:r>
                          <w:r>
                            <w:rPr>
                              <w:lang w:val="nn-NO"/>
                            </w:rPr>
                            <w:br/>
                          </w:r>
                          <w:r w:rsidRPr="00747E80">
                            <w:rPr>
                              <w:b w:val="0"/>
                              <w:bCs/>
                              <w:lang w:val="nn-NO"/>
                            </w:rPr>
                            <w:t xml:space="preserve">Tlf. +47 930 09 884  </w:t>
                          </w:r>
                          <w:r w:rsidRPr="00747E80">
                            <w:rPr>
                              <w:b w:val="0"/>
                              <w:bCs/>
                              <w:lang w:val="nn-NO"/>
                            </w:rPr>
                            <w:br/>
                          </w:r>
                          <w:r>
                            <w:rPr>
                              <w:b w:val="0"/>
                              <w:bCs/>
                              <w:lang w:val="nn-NO"/>
                            </w:rPr>
                            <w:t xml:space="preserve">E-post: </w:t>
                          </w:r>
                          <w:r w:rsidRPr="00747E80">
                            <w:rPr>
                              <w:b w:val="0"/>
                              <w:bCs/>
                              <w:lang w:val="nn-NO"/>
                            </w:rPr>
                            <w:t>post@norsok.no</w:t>
                          </w:r>
                          <w:r w:rsidRPr="00747E80">
                            <w:rPr>
                              <w:b w:val="0"/>
                              <w:bCs/>
                              <w:lang w:val="nn-NO"/>
                            </w:rPr>
                            <w:br/>
                            <w:t>www.norsok.no</w:t>
                          </w:r>
                        </w:p>
                        <w:p w:rsidR="00266EFF" w:rsidRPr="00BA709A" w:rsidRDefault="00266EFF" w:rsidP="00BA709A">
                          <w:pPr>
                            <w:jc w:val="both"/>
                            <w:rPr>
                              <w:lang w:val="nn-N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9" type="#_x0000_t202" style="position:absolute;margin-left:0;margin-top:-325.35pt;width:452.4pt;height:228pt;z-index:2517391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" filled="f" stroked="f">
              <v:textbox>
                <w:txbxContent>
                  <w:p w:rsidR="00266EFF" w:rsidRPr="004E58D9" w:rsidRDefault="00266EFF" w:rsidP="004E58D9">
                    <w:pPr>
                      <w:pStyle w:val="ForsideheadingNORSKRAPPORT"/>
                      <w:jc w:val="left"/>
                      <w:rPr>
                        <w:b w:val="0"/>
                        <w:bCs/>
                        <w:lang w:val="nn-NO"/>
                      </w:rPr>
                    </w:pPr>
                    <w:r w:rsidRPr="004E58D9">
                      <w:rPr>
                        <w:lang w:val="nn-NO"/>
                      </w:rPr>
                      <w:t>Norsk senter for økologisk landbruk, NORSØK er ei privat, sjølvstendig stifting.</w:t>
                    </w:r>
                    <w:r w:rsidRPr="004E58D9">
                      <w:rPr>
                        <w:lang w:val="nn-NO"/>
                      </w:rPr>
                      <w:br/>
                    </w:r>
                    <w:r w:rsidRPr="004E58D9">
                      <w:rPr>
                        <w:b w:val="0"/>
                        <w:bCs/>
                        <w:lang w:val="nn-NO"/>
                      </w:rPr>
                      <w:t>Stiftinga er eit nasjonalt senter for tverrfagleg forsking og kunnskapsformidling for å utvikle økologisk landbruk. NORSØK skal bidra med kunnskap for eit meir berekraftig landbruk og samfunn. Fagområda er økologisk landbruk og matproduksjon, miljø og fornybar energi.</w:t>
                    </w:r>
                  </w:p>
                  <w:p w:rsidR="00266EFF" w:rsidRDefault="00266EFF" w:rsidP="00BA709A">
                    <w:pPr>
                      <w:pStyle w:val="ForsideheadingNORSKRAPPORT"/>
                      <w:jc w:val="left"/>
                      <w:rPr>
                        <w:b w:val="0"/>
                        <w:bCs/>
                        <w:lang w:val="nn-NO"/>
                      </w:rPr>
                    </w:pPr>
                    <w:r>
                      <w:rPr>
                        <w:lang w:val="nn-NO"/>
                      </w:rPr>
                      <w:t>Besøks- /postadresse</w:t>
                    </w:r>
                    <w:r>
                      <w:rPr>
                        <w:lang w:val="nn-NO"/>
                      </w:rPr>
                      <w:br/>
                    </w:r>
                    <w:r w:rsidRPr="00747E80">
                      <w:rPr>
                        <w:b w:val="0"/>
                        <w:bCs/>
                        <w:lang w:val="nn-NO"/>
                      </w:rPr>
                      <w:t>Gunnars veg 6</w:t>
                    </w:r>
                    <w:r w:rsidRPr="00747E80">
                      <w:rPr>
                        <w:b w:val="0"/>
                        <w:bCs/>
                        <w:lang w:val="nn-NO"/>
                      </w:rPr>
                      <w:br/>
                      <w:t>6630 Tingvoll</w:t>
                    </w:r>
                  </w:p>
                  <w:p w:rsidR="00266EFF" w:rsidRDefault="00266EFF" w:rsidP="00BA709A">
                    <w:pPr>
                      <w:pStyle w:val="ForsideheadingNORSKRAPPORT"/>
                      <w:jc w:val="left"/>
                      <w:rPr>
                        <w:lang w:val="nn-NO"/>
                      </w:rPr>
                    </w:pPr>
                    <w:r w:rsidRPr="00747E80">
                      <w:rPr>
                        <w:lang w:val="nn-NO"/>
                      </w:rPr>
                      <w:t>Kontakt</w:t>
                    </w:r>
                    <w:r>
                      <w:rPr>
                        <w:lang w:val="nn-NO"/>
                      </w:rPr>
                      <w:br/>
                    </w:r>
                    <w:r w:rsidRPr="00747E80">
                      <w:rPr>
                        <w:b w:val="0"/>
                        <w:bCs/>
                        <w:lang w:val="nn-NO"/>
                      </w:rPr>
                      <w:t xml:space="preserve">Tlf. +47 930 09 884  </w:t>
                    </w:r>
                    <w:r w:rsidRPr="00747E80">
                      <w:rPr>
                        <w:b w:val="0"/>
                        <w:bCs/>
                        <w:lang w:val="nn-NO"/>
                      </w:rPr>
                      <w:br/>
                    </w:r>
                    <w:r>
                      <w:rPr>
                        <w:b w:val="0"/>
                        <w:bCs/>
                        <w:lang w:val="nn-NO"/>
                      </w:rPr>
                      <w:t xml:space="preserve">E-post: </w:t>
                    </w:r>
                    <w:r w:rsidRPr="00747E80">
                      <w:rPr>
                        <w:b w:val="0"/>
                        <w:bCs/>
                        <w:lang w:val="nn-NO"/>
                      </w:rPr>
                      <w:t>post@norsok.no</w:t>
                    </w:r>
                    <w:r w:rsidRPr="00747E80">
                      <w:rPr>
                        <w:b w:val="0"/>
                        <w:bCs/>
                        <w:lang w:val="nn-NO"/>
                      </w:rPr>
                      <w:br/>
                      <w:t>www.norsok.no</w:t>
                    </w:r>
                  </w:p>
                  <w:p w:rsidR="00266EFF" w:rsidRPr="00BA709A" w:rsidRDefault="00266EFF" w:rsidP="00BA709A">
                    <w:pPr>
                      <w:jc w:val="both"/>
                      <w:rPr>
                        <w:lang w:val="nn-NO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  <w:p w:rsidR="00266EFF" w:rsidRPr="00F266F6" w:rsidRDefault="00266EFF" w:rsidP="004E58D9">
    <w:pPr>
      <w:pStyle w:val="Tabelltekst"/>
    </w:pPr>
    <w:r>
      <w:rPr>
        <w:noProof/>
      </w:rPr>
      <w:t xml:space="preserve"> </w:t>
    </w:r>
    <w:r>
      <w:t>:</w:t>
    </w:r>
  </w:p>
  <w:p w:rsidR="00266EFF" w:rsidRDefault="00266EFF" w:rsidP="00747E80">
    <w:pPr>
      <w:pStyle w:val="Bunntekst"/>
      <w:tabs>
        <w:tab w:val="clear" w:pos="2410"/>
        <w:tab w:val="clear" w:pos="4153"/>
        <w:tab w:val="clear" w:pos="9632"/>
        <w:tab w:val="left" w:pos="2700"/>
      </w:tabs>
      <w:rPr>
        <w:noProof/>
        <w:lang w:eastAsia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1767" w:rsidRDefault="00AA1767" w:rsidP="00E76A20">
      <w:r>
        <w:separator/>
      </w:r>
    </w:p>
    <w:p w:rsidR="00AA1767" w:rsidRDefault="00AA1767"/>
    <w:p w:rsidR="00AA1767" w:rsidRDefault="00AA1767"/>
    <w:p w:rsidR="00AA1767" w:rsidRDefault="00AA1767"/>
  </w:footnote>
  <w:footnote w:type="continuationSeparator" w:id="0">
    <w:p w:rsidR="00AA1767" w:rsidRDefault="00AA1767" w:rsidP="00E76A20">
      <w:r>
        <w:continuationSeparator/>
      </w:r>
    </w:p>
    <w:p w:rsidR="00AA1767" w:rsidRDefault="00AA1767"/>
    <w:p w:rsidR="00AA1767" w:rsidRDefault="00AA1767"/>
    <w:p w:rsidR="00AA1767" w:rsidRDefault="00AA17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EFF" w:rsidRDefault="00266EFF" w:rsidP="00F505AF">
    <w:pPr>
      <w:tabs>
        <w:tab w:val="left" w:pos="815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737088" behindDoc="1" locked="0" layoutInCell="1" allowOverlap="1" wp14:anchorId="32A642CB" wp14:editId="32A642C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200264" cy="10337800"/>
              <wp:effectExtent l="0" t="0" r="1270" b="6350"/>
              <wp:wrapNone/>
              <wp:docPr id="5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264" cy="10337800"/>
                      </a:xfrm>
                      <a:prstGeom prst="rect">
                        <a:avLst/>
                      </a:prstGeom>
                      <a:solidFill>
                        <a:srgbClr val="93C34B">
                          <a:alpha val="3400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66EFF" w:rsidRDefault="00266EFF" w:rsidP="0029022D">
                          <w:pPr>
                            <w:rPr>
                              <w:color w:val="93C34B"/>
                            </w:rPr>
                          </w:pPr>
                        </w:p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Default="00266EFF" w:rsidP="00CB7D2D"/>
                        <w:p w:rsidR="00266EFF" w:rsidRPr="004E6374" w:rsidRDefault="00266EFF" w:rsidP="00CB7D2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A642CB" id="Rectangle 33" o:spid="_x0000_s1027" style="position:absolute;margin-left:0;margin-top:0;width:566.95pt;height:814pt;z-index:-251579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" fillcolor="#93c34b" stroked="f">
              <v:fill opacity="22359f"/>
              <v:textbox>
                <w:txbxContent>
                  <w:p w:rsidR="00266EFF" w:rsidRDefault="00266EFF" w:rsidP="0029022D">
                    <w:pPr>
                      <w:rPr>
                        <w:color w:val="93C34B"/>
                      </w:rPr>
                    </w:pPr>
                  </w:p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Default="00266EFF" w:rsidP="00CB7D2D"/>
                  <w:p w:rsidR="00266EFF" w:rsidRPr="004E6374" w:rsidRDefault="00266EFF" w:rsidP="00CB7D2D"/>
                </w:txbxContent>
              </v:textbox>
              <w10:wrap anchorx="margin" anchory="margin"/>
            </v:rect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EFF" w:rsidRDefault="00266EFF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2A642CD" wp14:editId="32A642CE">
              <wp:simplePos x="0" y="0"/>
              <wp:positionH relativeFrom="column">
                <wp:posOffset>-707059</wp:posOffset>
              </wp:positionH>
              <wp:positionV relativeFrom="page">
                <wp:posOffset>180340</wp:posOffset>
              </wp:positionV>
              <wp:extent cx="7200000" cy="10342800"/>
              <wp:effectExtent l="0" t="0" r="1270" b="1905"/>
              <wp:wrapNone/>
              <wp:docPr id="52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0" cy="10342800"/>
                      </a:xfrm>
                      <a:prstGeom prst="rect">
                        <a:avLst/>
                      </a:prstGeom>
                      <a:solidFill>
                        <a:srgbClr val="93C34B">
                          <a:alpha val="3400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66EFF" w:rsidRDefault="00266EFF" w:rsidP="00207FE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A642CD" id="_x0000_s1028" style="position:absolute;margin-left:-55.65pt;margin-top:14.2pt;width:566.95pt;height:814.4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" fillcolor="#93c34b" stroked="f">
              <v:fill opacity="22359f"/>
              <v:textbox>
                <w:txbxContent>
                  <w:p w:rsidR="00266EFF" w:rsidRDefault="00266EFF" w:rsidP="00207FE6"/>
                </w:txbxContent>
              </v:textbox>
              <w10:wrap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EFF" w:rsidRDefault="00266EFF" w:rsidP="004F42AF">
    <w:pPr>
      <w:tabs>
        <w:tab w:val="center" w:pos="4532"/>
      </w:tabs>
    </w:pPr>
    <w:r>
      <w:tab/>
    </w:r>
  </w:p>
  <w:p w:rsidR="00266EFF" w:rsidRDefault="00266EFF"/>
  <w:p w:rsidR="00266EFF" w:rsidRDefault="00266EFF"/>
  <w:p w:rsidR="00266EFF" w:rsidRDefault="00266EFF"/>
  <w:p w:rsidR="00266EFF" w:rsidRDefault="00266EFF">
    <w:pPr>
      <w:rPr>
        <w:noProof/>
        <w:lang w:eastAsia="nb-NO"/>
      </w:rPr>
    </w:pPr>
  </w:p>
  <w:p w:rsidR="00266EFF" w:rsidRDefault="00266EFF">
    <w:pPr>
      <w:rPr>
        <w:noProof/>
        <w:lang w:eastAsia="nb-NO"/>
      </w:rPr>
    </w:pPr>
  </w:p>
  <w:p w:rsidR="00266EFF" w:rsidRDefault="00266EFF">
    <w:pPr>
      <w:rPr>
        <w:noProof/>
        <w:lang w:eastAsia="nb-NO"/>
      </w:rPr>
    </w:pPr>
  </w:p>
  <w:p w:rsidR="00266EFF" w:rsidRDefault="00266EFF">
    <w:pPr>
      <w:rPr>
        <w:noProof/>
        <w:lang w:eastAsia="nb-NO"/>
      </w:rPr>
    </w:pPr>
  </w:p>
  <w:p w:rsidR="00266EFF" w:rsidRDefault="00266EFF"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32A642D9" wp14:editId="32A642DA">
              <wp:simplePos x="0" y="0"/>
              <wp:positionH relativeFrom="margin">
                <wp:align>center</wp:align>
              </wp:positionH>
              <wp:positionV relativeFrom="page">
                <wp:posOffset>1516380</wp:posOffset>
              </wp:positionV>
              <wp:extent cx="7199630" cy="1701800"/>
              <wp:effectExtent l="0" t="0" r="127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199630" cy="1701800"/>
                      </a:xfrm>
                      <a:prstGeom prst="rect">
                        <a:avLst/>
                      </a:prstGeom>
                      <a:solidFill>
                        <a:srgbClr val="93C34B">
                          <a:alpha val="3400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542D23" id="Rectangle 12" o:spid="_x0000_s1026" style="position:absolute;margin-left:0;margin-top:119.4pt;width:566.9pt;height:134pt;flip:y;z-index:-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" fillcolor="#93c34b" stroked="f">
              <v:fill opacity="22359f"/>
              <w10:wrap anchorx="margin" anchory="page"/>
              <w10:anchorlock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EFF" w:rsidRDefault="00266EFF" w:rsidP="00F505AF">
    <w:pPr>
      <w:tabs>
        <w:tab w:val="left" w:pos="815"/>
      </w:tabs>
    </w:pP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EFF" w:rsidRDefault="00266EFF">
    <w:pPr>
      <w:pStyle w:val="Topptekst"/>
    </w:pPr>
  </w:p>
  <w:p w:rsidR="00266EFF" w:rsidRDefault="00266EFF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EFF" w:rsidRDefault="00266EFF" w:rsidP="00F505AF">
    <w:pPr>
      <w:tabs>
        <w:tab w:val="left" w:pos="815"/>
      </w:tabs>
    </w:pPr>
    <w:r w:rsidRPr="005457B6">
      <w:rPr>
        <w:noProof/>
        <w:lang w:eastAsia="nb-NO"/>
      </w:rPr>
      <w:drawing>
        <wp:anchor distT="0" distB="0" distL="114300" distR="114300" simplePos="0" relativeHeight="251748352" behindDoc="0" locked="0" layoutInCell="1" allowOverlap="1" wp14:anchorId="3F72132A" wp14:editId="16561A56">
          <wp:simplePos x="0" y="0"/>
          <wp:positionH relativeFrom="column">
            <wp:posOffset>-453225</wp:posOffset>
          </wp:positionH>
          <wp:positionV relativeFrom="topMargin">
            <wp:posOffset>311399</wp:posOffset>
          </wp:positionV>
          <wp:extent cx="1804883" cy="741733"/>
          <wp:effectExtent l="0" t="0" r="5080" b="1270"/>
          <wp:wrapNone/>
          <wp:docPr id="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BIO_logo_HORISONTAL_SOR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883" cy="741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4227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32A642E1" wp14:editId="32A642E2">
              <wp:simplePos x="0" y="0"/>
              <wp:positionH relativeFrom="margin">
                <wp:posOffset>-458832</wp:posOffset>
              </wp:positionH>
              <wp:positionV relativeFrom="margin">
                <wp:posOffset>3889319</wp:posOffset>
              </wp:positionV>
              <wp:extent cx="7019646" cy="3474720"/>
              <wp:effectExtent l="0" t="0" r="0" b="0"/>
              <wp:wrapNone/>
              <wp:docPr id="91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9646" cy="3474720"/>
                      </a:xfrm>
                      <a:prstGeom prst="rect">
                        <a:avLst/>
                      </a:prstGeom>
                      <a:solidFill>
                        <a:srgbClr val="93C34B">
                          <a:alpha val="2000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CB6734" id="Rectangle 12" o:spid="_x0000_s1026" style="position:absolute;margin-left:-36.15pt;margin-top:306.25pt;width:552.75pt;height:273.6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" fillcolor="#93c34b" stroked="f">
              <v:fill opacity="13107f"/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746304" behindDoc="1" locked="0" layoutInCell="1" allowOverlap="1" wp14:anchorId="1467DAEB">
          <wp:simplePos x="0" y="0"/>
          <wp:positionH relativeFrom="column">
            <wp:posOffset>-469818</wp:posOffset>
          </wp:positionH>
          <wp:positionV relativeFrom="paragraph">
            <wp:posOffset>1211249</wp:posOffset>
          </wp:positionV>
          <wp:extent cx="7026910" cy="3373120"/>
          <wp:effectExtent l="0" t="0" r="2540" b="0"/>
          <wp:wrapTight wrapText="bothSides">
            <wp:wrapPolygon edited="0">
              <wp:start x="0" y="0"/>
              <wp:lineTo x="0" y="21470"/>
              <wp:lineTo x="21549" y="21470"/>
              <wp:lineTo x="21549" y="0"/>
              <wp:lineTo x="0" y="0"/>
            </wp:wrapPolygon>
          </wp:wrapTight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6910" cy="337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A48C0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ABC2A44C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5E27F8"/>
    <w:multiLevelType w:val="hybridMultilevel"/>
    <w:tmpl w:val="329629A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FF49B7"/>
    <w:multiLevelType w:val="multilevel"/>
    <w:tmpl w:val="5CF0FD6C"/>
    <w:lvl w:ilvl="0">
      <w:start w:val="1"/>
      <w:numFmt w:val="decimal"/>
      <w:lvlText w:val="%1."/>
      <w:lvlJc w:val="left"/>
      <w:pPr>
        <w:ind w:left="567" w:hanging="567"/>
      </w:pPr>
      <w:rPr>
        <w:rFonts w:ascii="Calibri" w:hAnsi="Calibri"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Theme="minorHAnsi" w:hAnsiTheme="minorHAnsi"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6510904"/>
    <w:multiLevelType w:val="hybridMultilevel"/>
    <w:tmpl w:val="2D9416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66BA8"/>
    <w:multiLevelType w:val="hybridMultilevel"/>
    <w:tmpl w:val="DAA8EF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332B0"/>
    <w:multiLevelType w:val="multilevel"/>
    <w:tmpl w:val="DCC863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E72DF"/>
    <w:multiLevelType w:val="multilevel"/>
    <w:tmpl w:val="D2C0BB2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b w:val="0"/>
        <w:bCs w:val="0"/>
        <w:i w:val="0"/>
        <w:iCs w:val="0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7A71BE3"/>
    <w:multiLevelType w:val="hybridMultilevel"/>
    <w:tmpl w:val="3048C8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C27376"/>
    <w:multiLevelType w:val="hybridMultilevel"/>
    <w:tmpl w:val="E26E14CE"/>
    <w:lvl w:ilvl="0" w:tplc="89121A0E">
      <w:start w:val="1"/>
      <w:numFmt w:val="decimal"/>
      <w:pStyle w:val="Figurbilde"/>
      <w:lvlText w:val="Figur %1."/>
      <w:lvlJc w:val="left"/>
      <w:pPr>
        <w:tabs>
          <w:tab w:val="num" w:pos="255"/>
        </w:tabs>
        <w:ind w:left="142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A53099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CCF58EA"/>
    <w:multiLevelType w:val="hybridMultilevel"/>
    <w:tmpl w:val="A528990E"/>
    <w:lvl w:ilvl="0" w:tplc="4F8E4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GB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4145B"/>
    <w:multiLevelType w:val="multilevel"/>
    <w:tmpl w:val="F7E21EF8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06331D7"/>
    <w:multiLevelType w:val="singleLevel"/>
    <w:tmpl w:val="3F2627F4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8"/>
      </w:rPr>
    </w:lvl>
  </w:abstractNum>
  <w:abstractNum w:abstractNumId="14" w15:restartNumberingAfterBreak="0">
    <w:nsid w:val="230E006B"/>
    <w:multiLevelType w:val="multilevel"/>
    <w:tmpl w:val="A350D1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261937A9"/>
    <w:multiLevelType w:val="hybridMultilevel"/>
    <w:tmpl w:val="37400D4E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30B55"/>
    <w:multiLevelType w:val="hybridMultilevel"/>
    <w:tmpl w:val="F176C36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BD050B"/>
    <w:multiLevelType w:val="multilevel"/>
    <w:tmpl w:val="F62A2992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4320" w:hanging="1440"/>
      </w:pPr>
    </w:lvl>
  </w:abstractNum>
  <w:abstractNum w:abstractNumId="18" w15:restartNumberingAfterBreak="0">
    <w:nsid w:val="3D871680"/>
    <w:multiLevelType w:val="hybridMultilevel"/>
    <w:tmpl w:val="9EE66E9A"/>
    <w:lvl w:ilvl="0" w:tplc="8E304F6A">
      <w:start w:val="1"/>
      <w:numFmt w:val="bullet"/>
      <w:pStyle w:val="Normalmedbullets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57ED5"/>
    <w:multiLevelType w:val="multilevel"/>
    <w:tmpl w:val="4FC6F00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0A538A6"/>
    <w:multiLevelType w:val="hybridMultilevel"/>
    <w:tmpl w:val="EA3EFC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4C0A9C"/>
    <w:multiLevelType w:val="multilevel"/>
    <w:tmpl w:val="0068E6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3B64FA0"/>
    <w:multiLevelType w:val="multilevel"/>
    <w:tmpl w:val="FB94E8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5452BE"/>
    <w:multiLevelType w:val="hybridMultilevel"/>
    <w:tmpl w:val="3138B3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3D05A7"/>
    <w:multiLevelType w:val="multilevel"/>
    <w:tmpl w:val="2BB413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A83298"/>
    <w:multiLevelType w:val="hybridMultilevel"/>
    <w:tmpl w:val="4D841BB6"/>
    <w:lvl w:ilvl="0" w:tplc="472AA67C">
      <w:start w:val="1"/>
      <w:numFmt w:val="decimal"/>
      <w:pStyle w:val="Normalmednummering"/>
      <w:lvlText w:val="%1."/>
      <w:lvlJc w:val="left"/>
      <w:pPr>
        <w:ind w:left="426" w:hanging="284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4F78A3"/>
    <w:multiLevelType w:val="multilevel"/>
    <w:tmpl w:val="74F420F6"/>
    <w:lvl w:ilvl="0">
      <w:start w:val="1"/>
      <w:numFmt w:val="decimal"/>
      <w:lvlText w:val="%1."/>
      <w:lvlJc w:val="left"/>
      <w:pPr>
        <w:ind w:left="567" w:hanging="567"/>
      </w:pPr>
      <w:rPr>
        <w:rFonts w:ascii="Calibri" w:hAnsi="Calibri"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33268DB"/>
    <w:multiLevelType w:val="multilevel"/>
    <w:tmpl w:val="4A8C7486"/>
    <w:lvl w:ilvl="0">
      <w:start w:val="1"/>
      <w:numFmt w:val="decimal"/>
      <w:pStyle w:val="Overskrift1"/>
      <w:lvlText w:val="%1"/>
      <w:lvlJc w:val="left"/>
      <w:pPr>
        <w:ind w:left="567" w:hanging="567"/>
      </w:pPr>
      <w:rPr>
        <w:rFonts w:hint="default"/>
        <w:b w:val="0"/>
        <w:bCs w:val="0"/>
        <w:i w:val="0"/>
        <w:iCs w:val="0"/>
        <w:sz w:val="42"/>
        <w:szCs w:val="42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pStyle w:val="Overskrift3"/>
      <w:lvlText w:val="%1.%2.%3"/>
      <w:lvlJc w:val="left"/>
      <w:pPr>
        <w:ind w:left="567" w:hanging="567"/>
      </w:pPr>
      <w:rPr>
        <w:rFonts w:ascii="Calibri" w:hAnsi="Calibri" w:hint="default"/>
        <w:b w:val="0"/>
        <w:bCs w:val="0"/>
        <w:i w:val="0"/>
        <w:iCs w:val="0"/>
        <w:sz w:val="28"/>
        <w:szCs w:val="28"/>
        <w:u w:val="none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5338456B"/>
    <w:multiLevelType w:val="hybridMultilevel"/>
    <w:tmpl w:val="D166D0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693546"/>
    <w:multiLevelType w:val="multilevel"/>
    <w:tmpl w:val="726E7AE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5F97AA0"/>
    <w:multiLevelType w:val="hybridMultilevel"/>
    <w:tmpl w:val="310CE5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357B89"/>
    <w:multiLevelType w:val="multilevel"/>
    <w:tmpl w:val="685E78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15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2" w15:restartNumberingAfterBreak="0">
    <w:nsid w:val="596A00D4"/>
    <w:multiLevelType w:val="multilevel"/>
    <w:tmpl w:val="EBFA9D3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b w:val="0"/>
        <w:bCs w:val="0"/>
        <w:i w:val="0"/>
        <w:iCs w:val="0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5AD602AB"/>
    <w:multiLevelType w:val="hybridMultilevel"/>
    <w:tmpl w:val="1736CA4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095ABF"/>
    <w:multiLevelType w:val="hybridMultilevel"/>
    <w:tmpl w:val="E93411F6"/>
    <w:lvl w:ilvl="0" w:tplc="1D884B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6"/>
      </w:rPr>
    </w:lvl>
    <w:lvl w:ilvl="1" w:tplc="0414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2152BD"/>
    <w:multiLevelType w:val="multilevel"/>
    <w:tmpl w:val="693E0DB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bCs w:val="0"/>
        <w:i w:val="0"/>
        <w:iCs w:val="0"/>
        <w:sz w:val="42"/>
        <w:szCs w:val="4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ascii="Calibri" w:hAnsi="Calibri" w:hint="default"/>
        <w:b w:val="0"/>
        <w:bCs w:val="0"/>
        <w:i w:val="0"/>
        <w:iCs w:val="0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 w15:restartNumberingAfterBreak="0">
    <w:nsid w:val="5E483B48"/>
    <w:multiLevelType w:val="multilevel"/>
    <w:tmpl w:val="BDE44C3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b w:val="0"/>
        <w:bCs w:val="0"/>
        <w:i w:val="0"/>
        <w:iCs w:val="0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7" w15:restartNumberingAfterBreak="0">
    <w:nsid w:val="5E9C5890"/>
    <w:multiLevelType w:val="multilevel"/>
    <w:tmpl w:val="06F069E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b w:val="0"/>
        <w:bCs w:val="0"/>
        <w:i w:val="0"/>
        <w:iCs w:val="0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8" w15:restartNumberingAfterBreak="0">
    <w:nsid w:val="65F2449B"/>
    <w:multiLevelType w:val="multilevel"/>
    <w:tmpl w:val="8C528788"/>
    <w:lvl w:ilvl="0">
      <w:start w:val="1"/>
      <w:numFmt w:val="decimal"/>
      <w:lvlText w:val="%1."/>
      <w:lvlJc w:val="left"/>
      <w:pPr>
        <w:ind w:left="567" w:hanging="567"/>
      </w:pPr>
      <w:rPr>
        <w:rFonts w:ascii="Calibri" w:hAnsi="Calibri"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Theme="minorHAnsi" w:hAnsiTheme="minorHAnsi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64245AD"/>
    <w:multiLevelType w:val="multilevel"/>
    <w:tmpl w:val="123617C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ascii="Calibri" w:hAnsi="Calibri" w:hint="default"/>
        <w:b w:val="0"/>
        <w:bCs w:val="0"/>
        <w:i w:val="0"/>
        <w:iCs w:val="0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0" w15:restartNumberingAfterBreak="0">
    <w:nsid w:val="68997EE8"/>
    <w:multiLevelType w:val="multilevel"/>
    <w:tmpl w:val="8AD6BB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6A521485"/>
    <w:multiLevelType w:val="multilevel"/>
    <w:tmpl w:val="8DCC664A"/>
    <w:lvl w:ilvl="0">
      <w:start w:val="1"/>
      <w:numFmt w:val="decimal"/>
      <w:lvlText w:val="%1."/>
      <w:lvlJc w:val="left"/>
      <w:pPr>
        <w:ind w:left="567" w:hanging="567"/>
      </w:pPr>
      <w:rPr>
        <w:rFonts w:ascii="Calibri" w:hAnsi="Calibri"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Theme="minorHAnsi" w:hAnsiTheme="minorHAnsi"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55B69C3"/>
    <w:multiLevelType w:val="multilevel"/>
    <w:tmpl w:val="7E4A49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04476B"/>
    <w:multiLevelType w:val="multilevel"/>
    <w:tmpl w:val="8DCC664A"/>
    <w:lvl w:ilvl="0">
      <w:start w:val="1"/>
      <w:numFmt w:val="decimal"/>
      <w:lvlText w:val="%1."/>
      <w:lvlJc w:val="left"/>
      <w:pPr>
        <w:ind w:left="567" w:hanging="567"/>
      </w:pPr>
      <w:rPr>
        <w:rFonts w:ascii="Calibri" w:hAnsi="Calibri"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Theme="minorHAnsi" w:hAnsiTheme="minorHAnsi"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FE378B5"/>
    <w:multiLevelType w:val="multilevel"/>
    <w:tmpl w:val="F0FEC61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bCs w:val="0"/>
        <w:i w:val="0"/>
        <w:iCs w:val="0"/>
        <w:sz w:val="44"/>
        <w:szCs w:val="4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b w:val="0"/>
        <w:bCs w:val="0"/>
        <w:i w:val="0"/>
        <w:iCs w:val="0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7"/>
  </w:num>
  <w:num w:numId="2">
    <w:abstractNumId w:val="19"/>
  </w:num>
  <w:num w:numId="3">
    <w:abstractNumId w:val="13"/>
  </w:num>
  <w:num w:numId="4">
    <w:abstractNumId w:val="11"/>
  </w:num>
  <w:num w:numId="5">
    <w:abstractNumId w:val="20"/>
  </w:num>
  <w:num w:numId="6">
    <w:abstractNumId w:val="28"/>
  </w:num>
  <w:num w:numId="7">
    <w:abstractNumId w:val="30"/>
  </w:num>
  <w:num w:numId="8">
    <w:abstractNumId w:val="1"/>
  </w:num>
  <w:num w:numId="9">
    <w:abstractNumId w:val="34"/>
  </w:num>
  <w:num w:numId="10">
    <w:abstractNumId w:val="17"/>
  </w:num>
  <w:num w:numId="11">
    <w:abstractNumId w:val="9"/>
  </w:num>
  <w:num w:numId="12">
    <w:abstractNumId w:val="14"/>
  </w:num>
  <w:num w:numId="13">
    <w:abstractNumId w:val="4"/>
  </w:num>
  <w:num w:numId="14">
    <w:abstractNumId w:val="16"/>
  </w:num>
  <w:num w:numId="15">
    <w:abstractNumId w:val="8"/>
  </w:num>
  <w:num w:numId="16">
    <w:abstractNumId w:val="12"/>
  </w:num>
  <w:num w:numId="17">
    <w:abstractNumId w:val="21"/>
  </w:num>
  <w:num w:numId="18">
    <w:abstractNumId w:val="29"/>
  </w:num>
  <w:num w:numId="19">
    <w:abstractNumId w:val="40"/>
  </w:num>
  <w:num w:numId="20">
    <w:abstractNumId w:val="33"/>
  </w:num>
  <w:num w:numId="21">
    <w:abstractNumId w:val="31"/>
  </w:num>
  <w:num w:numId="22">
    <w:abstractNumId w:val="22"/>
  </w:num>
  <w:num w:numId="23">
    <w:abstractNumId w:val="26"/>
  </w:num>
  <w:num w:numId="24">
    <w:abstractNumId w:val="38"/>
  </w:num>
  <w:num w:numId="25">
    <w:abstractNumId w:val="3"/>
  </w:num>
  <w:num w:numId="26">
    <w:abstractNumId w:val="41"/>
  </w:num>
  <w:num w:numId="27">
    <w:abstractNumId w:val="43"/>
  </w:num>
  <w:num w:numId="28">
    <w:abstractNumId w:val="24"/>
  </w:num>
  <w:num w:numId="29">
    <w:abstractNumId w:val="44"/>
  </w:num>
  <w:num w:numId="30">
    <w:abstractNumId w:val="37"/>
  </w:num>
  <w:num w:numId="31">
    <w:abstractNumId w:val="36"/>
  </w:num>
  <w:num w:numId="32">
    <w:abstractNumId w:val="32"/>
  </w:num>
  <w:num w:numId="33">
    <w:abstractNumId w:val="7"/>
  </w:num>
  <w:num w:numId="34">
    <w:abstractNumId w:val="10"/>
  </w:num>
  <w:num w:numId="35">
    <w:abstractNumId w:val="39"/>
  </w:num>
  <w:num w:numId="36">
    <w:abstractNumId w:val="0"/>
  </w:num>
  <w:num w:numId="37">
    <w:abstractNumId w:val="35"/>
  </w:num>
  <w:num w:numId="38">
    <w:abstractNumId w:val="18"/>
  </w:num>
  <w:num w:numId="39">
    <w:abstractNumId w:val="6"/>
  </w:num>
  <w:num w:numId="40">
    <w:abstractNumId w:val="25"/>
  </w:num>
  <w:num w:numId="41">
    <w:abstractNumId w:val="42"/>
  </w:num>
  <w:num w:numId="42">
    <w:abstractNumId w:val="25"/>
    <w:lvlOverride w:ilvl="0">
      <w:startOverride w:val="1"/>
    </w:lvlOverride>
  </w:num>
  <w:num w:numId="43">
    <w:abstractNumId w:val="25"/>
    <w:lvlOverride w:ilvl="0">
      <w:startOverride w:val="1"/>
    </w:lvlOverride>
  </w:num>
  <w:num w:numId="44">
    <w:abstractNumId w:val="25"/>
    <w:lvlOverride w:ilvl="0">
      <w:startOverride w:val="1"/>
    </w:lvlOverride>
  </w:num>
  <w:num w:numId="45">
    <w:abstractNumId w:val="25"/>
    <w:lvlOverride w:ilvl="0">
      <w:startOverride w:val="1"/>
    </w:lvlOverride>
  </w:num>
  <w:num w:numId="46">
    <w:abstractNumId w:val="27"/>
  </w:num>
  <w:num w:numId="47">
    <w:abstractNumId w:val="15"/>
  </w:num>
  <w:num w:numId="48">
    <w:abstractNumId w:val="5"/>
  </w:num>
  <w:num w:numId="49">
    <w:abstractNumId w:val="23"/>
  </w:num>
  <w:num w:numId="50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mirrorMargins/>
  <w:activeWritingStyle w:appName="MSWord" w:lang="nb-NO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nb-NO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drawingGridHorizontalSpacing w:val="100"/>
  <w:displayHorizontalDrawingGridEvery w:val="2"/>
  <w:displayVertic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0E0"/>
    <w:rsid w:val="00000DD1"/>
    <w:rsid w:val="00001385"/>
    <w:rsid w:val="00004146"/>
    <w:rsid w:val="00004A40"/>
    <w:rsid w:val="000061B5"/>
    <w:rsid w:val="0000654F"/>
    <w:rsid w:val="000071E6"/>
    <w:rsid w:val="000075B0"/>
    <w:rsid w:val="00011BC6"/>
    <w:rsid w:val="00012440"/>
    <w:rsid w:val="00013C69"/>
    <w:rsid w:val="00015247"/>
    <w:rsid w:val="00016124"/>
    <w:rsid w:val="00020BD2"/>
    <w:rsid w:val="00023B59"/>
    <w:rsid w:val="00025B50"/>
    <w:rsid w:val="00026318"/>
    <w:rsid w:val="00030955"/>
    <w:rsid w:val="00031833"/>
    <w:rsid w:val="00034DB2"/>
    <w:rsid w:val="00040A65"/>
    <w:rsid w:val="000423DD"/>
    <w:rsid w:val="0004552B"/>
    <w:rsid w:val="0005086A"/>
    <w:rsid w:val="00063627"/>
    <w:rsid w:val="00072B24"/>
    <w:rsid w:val="000752D1"/>
    <w:rsid w:val="000768B9"/>
    <w:rsid w:val="00083D61"/>
    <w:rsid w:val="00084227"/>
    <w:rsid w:val="00084878"/>
    <w:rsid w:val="00085082"/>
    <w:rsid w:val="00085AA3"/>
    <w:rsid w:val="00087034"/>
    <w:rsid w:val="0009049C"/>
    <w:rsid w:val="00091624"/>
    <w:rsid w:val="00093D76"/>
    <w:rsid w:val="00094ED9"/>
    <w:rsid w:val="000A540C"/>
    <w:rsid w:val="000A6A56"/>
    <w:rsid w:val="000B4049"/>
    <w:rsid w:val="000B4E05"/>
    <w:rsid w:val="000C2DE6"/>
    <w:rsid w:val="000E0777"/>
    <w:rsid w:val="000E35BF"/>
    <w:rsid w:val="000E35F8"/>
    <w:rsid w:val="000F3D3F"/>
    <w:rsid w:val="000F3DCD"/>
    <w:rsid w:val="000F53DA"/>
    <w:rsid w:val="00107E74"/>
    <w:rsid w:val="00110084"/>
    <w:rsid w:val="00112123"/>
    <w:rsid w:val="001129CD"/>
    <w:rsid w:val="00112DEE"/>
    <w:rsid w:val="00115197"/>
    <w:rsid w:val="001206CD"/>
    <w:rsid w:val="00124EB9"/>
    <w:rsid w:val="00127282"/>
    <w:rsid w:val="00131148"/>
    <w:rsid w:val="00132F7F"/>
    <w:rsid w:val="001337EE"/>
    <w:rsid w:val="00134EB1"/>
    <w:rsid w:val="00142C31"/>
    <w:rsid w:val="00146442"/>
    <w:rsid w:val="00147BC5"/>
    <w:rsid w:val="00155B58"/>
    <w:rsid w:val="00156431"/>
    <w:rsid w:val="00156728"/>
    <w:rsid w:val="001623FC"/>
    <w:rsid w:val="001629A4"/>
    <w:rsid w:val="0016659C"/>
    <w:rsid w:val="0016707E"/>
    <w:rsid w:val="001670E8"/>
    <w:rsid w:val="001700C1"/>
    <w:rsid w:val="0017040E"/>
    <w:rsid w:val="00170C15"/>
    <w:rsid w:val="00175882"/>
    <w:rsid w:val="00175F11"/>
    <w:rsid w:val="00184BA7"/>
    <w:rsid w:val="00185E1B"/>
    <w:rsid w:val="00187C69"/>
    <w:rsid w:val="00187EBE"/>
    <w:rsid w:val="00192660"/>
    <w:rsid w:val="0019520B"/>
    <w:rsid w:val="001960C7"/>
    <w:rsid w:val="001A0BF0"/>
    <w:rsid w:val="001A2B45"/>
    <w:rsid w:val="001A6AAD"/>
    <w:rsid w:val="001A7F4A"/>
    <w:rsid w:val="001B2976"/>
    <w:rsid w:val="001B60A3"/>
    <w:rsid w:val="001C2120"/>
    <w:rsid w:val="001C271E"/>
    <w:rsid w:val="001C6542"/>
    <w:rsid w:val="001D0032"/>
    <w:rsid w:val="001D0D37"/>
    <w:rsid w:val="001D4A6C"/>
    <w:rsid w:val="001D531E"/>
    <w:rsid w:val="001D7374"/>
    <w:rsid w:val="001F35E4"/>
    <w:rsid w:val="001F6B49"/>
    <w:rsid w:val="00200ED1"/>
    <w:rsid w:val="00201663"/>
    <w:rsid w:val="0020265E"/>
    <w:rsid w:val="00205461"/>
    <w:rsid w:val="00207FE6"/>
    <w:rsid w:val="00225156"/>
    <w:rsid w:val="00231AFF"/>
    <w:rsid w:val="00233A3E"/>
    <w:rsid w:val="00240778"/>
    <w:rsid w:val="002441D4"/>
    <w:rsid w:val="00247454"/>
    <w:rsid w:val="0025027B"/>
    <w:rsid w:val="00254BFF"/>
    <w:rsid w:val="00257A3F"/>
    <w:rsid w:val="00260377"/>
    <w:rsid w:val="0026122E"/>
    <w:rsid w:val="002651F4"/>
    <w:rsid w:val="00266EFF"/>
    <w:rsid w:val="00272004"/>
    <w:rsid w:val="00272761"/>
    <w:rsid w:val="00273000"/>
    <w:rsid w:val="00280192"/>
    <w:rsid w:val="00286600"/>
    <w:rsid w:val="0029022D"/>
    <w:rsid w:val="00294FE9"/>
    <w:rsid w:val="0029547B"/>
    <w:rsid w:val="00297478"/>
    <w:rsid w:val="002A32DE"/>
    <w:rsid w:val="002A54E0"/>
    <w:rsid w:val="002A6ECC"/>
    <w:rsid w:val="002B3952"/>
    <w:rsid w:val="002B60A1"/>
    <w:rsid w:val="002B7666"/>
    <w:rsid w:val="002C32F3"/>
    <w:rsid w:val="002C3DD8"/>
    <w:rsid w:val="002C5E76"/>
    <w:rsid w:val="002D24CA"/>
    <w:rsid w:val="002D45D3"/>
    <w:rsid w:val="002D6772"/>
    <w:rsid w:val="002E034C"/>
    <w:rsid w:val="002E04C5"/>
    <w:rsid w:val="002E0CA1"/>
    <w:rsid w:val="002E49B5"/>
    <w:rsid w:val="002F561E"/>
    <w:rsid w:val="00301AEB"/>
    <w:rsid w:val="0030487A"/>
    <w:rsid w:val="00304933"/>
    <w:rsid w:val="00306AD5"/>
    <w:rsid w:val="00314752"/>
    <w:rsid w:val="00325DF7"/>
    <w:rsid w:val="0032682D"/>
    <w:rsid w:val="0032721A"/>
    <w:rsid w:val="003302C1"/>
    <w:rsid w:val="00331379"/>
    <w:rsid w:val="00332AC6"/>
    <w:rsid w:val="00334B20"/>
    <w:rsid w:val="00337313"/>
    <w:rsid w:val="00345635"/>
    <w:rsid w:val="00347524"/>
    <w:rsid w:val="003476C0"/>
    <w:rsid w:val="00353F24"/>
    <w:rsid w:val="0035793D"/>
    <w:rsid w:val="003607E4"/>
    <w:rsid w:val="00361DC4"/>
    <w:rsid w:val="00364ED2"/>
    <w:rsid w:val="0036751C"/>
    <w:rsid w:val="0037545A"/>
    <w:rsid w:val="003809E8"/>
    <w:rsid w:val="0038581D"/>
    <w:rsid w:val="00385983"/>
    <w:rsid w:val="003906B1"/>
    <w:rsid w:val="00390A97"/>
    <w:rsid w:val="00396681"/>
    <w:rsid w:val="00397840"/>
    <w:rsid w:val="003A1191"/>
    <w:rsid w:val="003A2F3C"/>
    <w:rsid w:val="003A4628"/>
    <w:rsid w:val="003B23A1"/>
    <w:rsid w:val="003B7099"/>
    <w:rsid w:val="003C0DEC"/>
    <w:rsid w:val="003C2323"/>
    <w:rsid w:val="003D3BB9"/>
    <w:rsid w:val="003D454A"/>
    <w:rsid w:val="003D54EC"/>
    <w:rsid w:val="003D7DB2"/>
    <w:rsid w:val="003E1E4E"/>
    <w:rsid w:val="003E4D23"/>
    <w:rsid w:val="003F067A"/>
    <w:rsid w:val="003F3EAB"/>
    <w:rsid w:val="003F6438"/>
    <w:rsid w:val="003F6546"/>
    <w:rsid w:val="004018EC"/>
    <w:rsid w:val="00405E24"/>
    <w:rsid w:val="00411260"/>
    <w:rsid w:val="00416153"/>
    <w:rsid w:val="00426E21"/>
    <w:rsid w:val="00441857"/>
    <w:rsid w:val="004504DA"/>
    <w:rsid w:val="004505BE"/>
    <w:rsid w:val="00452F8C"/>
    <w:rsid w:val="00453EBF"/>
    <w:rsid w:val="00461A86"/>
    <w:rsid w:val="00464F87"/>
    <w:rsid w:val="0047074C"/>
    <w:rsid w:val="004718A6"/>
    <w:rsid w:val="00471CE8"/>
    <w:rsid w:val="00472ED3"/>
    <w:rsid w:val="00475B02"/>
    <w:rsid w:val="00476D2A"/>
    <w:rsid w:val="00482B2D"/>
    <w:rsid w:val="004839B7"/>
    <w:rsid w:val="00492BD6"/>
    <w:rsid w:val="00496352"/>
    <w:rsid w:val="004969B4"/>
    <w:rsid w:val="004A09E7"/>
    <w:rsid w:val="004A0FFD"/>
    <w:rsid w:val="004A2573"/>
    <w:rsid w:val="004A3054"/>
    <w:rsid w:val="004A428D"/>
    <w:rsid w:val="004A4C64"/>
    <w:rsid w:val="004B30F3"/>
    <w:rsid w:val="004C16FA"/>
    <w:rsid w:val="004C3046"/>
    <w:rsid w:val="004C30AD"/>
    <w:rsid w:val="004C45E9"/>
    <w:rsid w:val="004C4C53"/>
    <w:rsid w:val="004C57B1"/>
    <w:rsid w:val="004C5E47"/>
    <w:rsid w:val="004C6AC2"/>
    <w:rsid w:val="004D26A2"/>
    <w:rsid w:val="004D4822"/>
    <w:rsid w:val="004E1E07"/>
    <w:rsid w:val="004E26AB"/>
    <w:rsid w:val="004E4101"/>
    <w:rsid w:val="004E5209"/>
    <w:rsid w:val="004E58D9"/>
    <w:rsid w:val="004E61FC"/>
    <w:rsid w:val="004E6374"/>
    <w:rsid w:val="004F35D1"/>
    <w:rsid w:val="004F42AF"/>
    <w:rsid w:val="004F77A7"/>
    <w:rsid w:val="0050021D"/>
    <w:rsid w:val="00502384"/>
    <w:rsid w:val="00506A6B"/>
    <w:rsid w:val="00522A77"/>
    <w:rsid w:val="00525436"/>
    <w:rsid w:val="005457B6"/>
    <w:rsid w:val="00545B5A"/>
    <w:rsid w:val="00546176"/>
    <w:rsid w:val="00546C64"/>
    <w:rsid w:val="00547F2D"/>
    <w:rsid w:val="00550F76"/>
    <w:rsid w:val="00553935"/>
    <w:rsid w:val="005541C9"/>
    <w:rsid w:val="00565A2A"/>
    <w:rsid w:val="005675D8"/>
    <w:rsid w:val="00570BE6"/>
    <w:rsid w:val="005747C4"/>
    <w:rsid w:val="005807E7"/>
    <w:rsid w:val="00580E07"/>
    <w:rsid w:val="00581565"/>
    <w:rsid w:val="005833FB"/>
    <w:rsid w:val="005864FD"/>
    <w:rsid w:val="005A240C"/>
    <w:rsid w:val="005A348F"/>
    <w:rsid w:val="005A53D1"/>
    <w:rsid w:val="005B1E00"/>
    <w:rsid w:val="005B3959"/>
    <w:rsid w:val="005C0802"/>
    <w:rsid w:val="005C41E3"/>
    <w:rsid w:val="005D0A73"/>
    <w:rsid w:val="005E0413"/>
    <w:rsid w:val="005E3EB6"/>
    <w:rsid w:val="005E6DF7"/>
    <w:rsid w:val="005F2BA0"/>
    <w:rsid w:val="005F392B"/>
    <w:rsid w:val="005F3E63"/>
    <w:rsid w:val="005F6C36"/>
    <w:rsid w:val="006069B6"/>
    <w:rsid w:val="00615C44"/>
    <w:rsid w:val="0061701C"/>
    <w:rsid w:val="00617275"/>
    <w:rsid w:val="00632DD6"/>
    <w:rsid w:val="00633E1E"/>
    <w:rsid w:val="00634FCE"/>
    <w:rsid w:val="00641EAC"/>
    <w:rsid w:val="00650FD7"/>
    <w:rsid w:val="0065329E"/>
    <w:rsid w:val="00656805"/>
    <w:rsid w:val="00656A43"/>
    <w:rsid w:val="0066017F"/>
    <w:rsid w:val="00660C2B"/>
    <w:rsid w:val="006610C1"/>
    <w:rsid w:val="00661AD1"/>
    <w:rsid w:val="00671423"/>
    <w:rsid w:val="006742B6"/>
    <w:rsid w:val="006775F4"/>
    <w:rsid w:val="00682A6D"/>
    <w:rsid w:val="006908E2"/>
    <w:rsid w:val="00693BCF"/>
    <w:rsid w:val="006A611D"/>
    <w:rsid w:val="006B3816"/>
    <w:rsid w:val="006C02A4"/>
    <w:rsid w:val="006C2639"/>
    <w:rsid w:val="006C3481"/>
    <w:rsid w:val="006C69F8"/>
    <w:rsid w:val="006D78E1"/>
    <w:rsid w:val="006D7ABD"/>
    <w:rsid w:val="006D7CE2"/>
    <w:rsid w:val="006E316C"/>
    <w:rsid w:val="006E4747"/>
    <w:rsid w:val="006E7502"/>
    <w:rsid w:val="006F28B6"/>
    <w:rsid w:val="006F460E"/>
    <w:rsid w:val="006F6008"/>
    <w:rsid w:val="00701170"/>
    <w:rsid w:val="0071008C"/>
    <w:rsid w:val="00710B4E"/>
    <w:rsid w:val="00716DA5"/>
    <w:rsid w:val="00723BBC"/>
    <w:rsid w:val="00734AF1"/>
    <w:rsid w:val="0073637B"/>
    <w:rsid w:val="00740C99"/>
    <w:rsid w:val="007435E9"/>
    <w:rsid w:val="00747E80"/>
    <w:rsid w:val="00757674"/>
    <w:rsid w:val="007604C0"/>
    <w:rsid w:val="00762234"/>
    <w:rsid w:val="00764D64"/>
    <w:rsid w:val="00767C28"/>
    <w:rsid w:val="0078476C"/>
    <w:rsid w:val="00785B8C"/>
    <w:rsid w:val="007941A3"/>
    <w:rsid w:val="00794567"/>
    <w:rsid w:val="007A282D"/>
    <w:rsid w:val="007A2DF2"/>
    <w:rsid w:val="007A386B"/>
    <w:rsid w:val="007A38D4"/>
    <w:rsid w:val="007C3C68"/>
    <w:rsid w:val="007C63D7"/>
    <w:rsid w:val="007C76BF"/>
    <w:rsid w:val="007D0FF3"/>
    <w:rsid w:val="007D19A2"/>
    <w:rsid w:val="007D3B1C"/>
    <w:rsid w:val="007D3F07"/>
    <w:rsid w:val="007D4537"/>
    <w:rsid w:val="007E1BC3"/>
    <w:rsid w:val="007E4BF8"/>
    <w:rsid w:val="007F16FC"/>
    <w:rsid w:val="007F3477"/>
    <w:rsid w:val="0080250F"/>
    <w:rsid w:val="00802854"/>
    <w:rsid w:val="00811DE1"/>
    <w:rsid w:val="00815E78"/>
    <w:rsid w:val="00822F8B"/>
    <w:rsid w:val="00823002"/>
    <w:rsid w:val="00824AFD"/>
    <w:rsid w:val="00824BF2"/>
    <w:rsid w:val="008253D2"/>
    <w:rsid w:val="00827629"/>
    <w:rsid w:val="00833364"/>
    <w:rsid w:val="00841491"/>
    <w:rsid w:val="008418DD"/>
    <w:rsid w:val="008435B1"/>
    <w:rsid w:val="00845D2C"/>
    <w:rsid w:val="00850CCA"/>
    <w:rsid w:val="00861D11"/>
    <w:rsid w:val="00862E06"/>
    <w:rsid w:val="00864F64"/>
    <w:rsid w:val="008653B4"/>
    <w:rsid w:val="0086664B"/>
    <w:rsid w:val="00876301"/>
    <w:rsid w:val="0088000B"/>
    <w:rsid w:val="00882393"/>
    <w:rsid w:val="00883311"/>
    <w:rsid w:val="008856DD"/>
    <w:rsid w:val="008865D3"/>
    <w:rsid w:val="00891CD7"/>
    <w:rsid w:val="0089395F"/>
    <w:rsid w:val="0089584E"/>
    <w:rsid w:val="008962C2"/>
    <w:rsid w:val="0089761C"/>
    <w:rsid w:val="008A3329"/>
    <w:rsid w:val="008B00FE"/>
    <w:rsid w:val="008B0D2E"/>
    <w:rsid w:val="008B19E3"/>
    <w:rsid w:val="008B2403"/>
    <w:rsid w:val="008B33B2"/>
    <w:rsid w:val="008B5089"/>
    <w:rsid w:val="008C1B10"/>
    <w:rsid w:val="008D0EDB"/>
    <w:rsid w:val="008D5CD0"/>
    <w:rsid w:val="008E0FCB"/>
    <w:rsid w:val="008F181C"/>
    <w:rsid w:val="008F3C33"/>
    <w:rsid w:val="009038E6"/>
    <w:rsid w:val="00905B50"/>
    <w:rsid w:val="00906203"/>
    <w:rsid w:val="0090722D"/>
    <w:rsid w:val="00912FEF"/>
    <w:rsid w:val="00914C59"/>
    <w:rsid w:val="00927E69"/>
    <w:rsid w:val="00936410"/>
    <w:rsid w:val="0093786D"/>
    <w:rsid w:val="00937D02"/>
    <w:rsid w:val="00941309"/>
    <w:rsid w:val="00943297"/>
    <w:rsid w:val="0094367A"/>
    <w:rsid w:val="009437A9"/>
    <w:rsid w:val="00944B10"/>
    <w:rsid w:val="0094761A"/>
    <w:rsid w:val="00951DC9"/>
    <w:rsid w:val="009542B6"/>
    <w:rsid w:val="009607ED"/>
    <w:rsid w:val="00966F26"/>
    <w:rsid w:val="00970279"/>
    <w:rsid w:val="009739C9"/>
    <w:rsid w:val="00980ACE"/>
    <w:rsid w:val="00981CB7"/>
    <w:rsid w:val="00984F0F"/>
    <w:rsid w:val="00984F6F"/>
    <w:rsid w:val="00991588"/>
    <w:rsid w:val="00997883"/>
    <w:rsid w:val="00997C5F"/>
    <w:rsid w:val="009A049C"/>
    <w:rsid w:val="009A4ACC"/>
    <w:rsid w:val="009B0927"/>
    <w:rsid w:val="009B14B9"/>
    <w:rsid w:val="009B337F"/>
    <w:rsid w:val="009C22A7"/>
    <w:rsid w:val="009C27AD"/>
    <w:rsid w:val="009C7B4F"/>
    <w:rsid w:val="009D1B57"/>
    <w:rsid w:val="009D256F"/>
    <w:rsid w:val="009D3BC3"/>
    <w:rsid w:val="009D3D4B"/>
    <w:rsid w:val="009D712D"/>
    <w:rsid w:val="009D7916"/>
    <w:rsid w:val="009E0828"/>
    <w:rsid w:val="009E3099"/>
    <w:rsid w:val="009E3431"/>
    <w:rsid w:val="009E3D74"/>
    <w:rsid w:val="009E448E"/>
    <w:rsid w:val="009E6B09"/>
    <w:rsid w:val="009F30E6"/>
    <w:rsid w:val="009F35C4"/>
    <w:rsid w:val="009F5DE7"/>
    <w:rsid w:val="00A01E1F"/>
    <w:rsid w:val="00A0224A"/>
    <w:rsid w:val="00A142E0"/>
    <w:rsid w:val="00A213B9"/>
    <w:rsid w:val="00A24DCC"/>
    <w:rsid w:val="00A257BA"/>
    <w:rsid w:val="00A25C2A"/>
    <w:rsid w:val="00A276AE"/>
    <w:rsid w:val="00A30154"/>
    <w:rsid w:val="00A31557"/>
    <w:rsid w:val="00A3261A"/>
    <w:rsid w:val="00A34B68"/>
    <w:rsid w:val="00A360CD"/>
    <w:rsid w:val="00A379F5"/>
    <w:rsid w:val="00A43C34"/>
    <w:rsid w:val="00A444F9"/>
    <w:rsid w:val="00A44836"/>
    <w:rsid w:val="00A45AD9"/>
    <w:rsid w:val="00A52942"/>
    <w:rsid w:val="00A54F80"/>
    <w:rsid w:val="00A66423"/>
    <w:rsid w:val="00A669AA"/>
    <w:rsid w:val="00A700EA"/>
    <w:rsid w:val="00A719A7"/>
    <w:rsid w:val="00A75D53"/>
    <w:rsid w:val="00A76C40"/>
    <w:rsid w:val="00A7742A"/>
    <w:rsid w:val="00A82BCA"/>
    <w:rsid w:val="00A87F4D"/>
    <w:rsid w:val="00A961F9"/>
    <w:rsid w:val="00AA15F9"/>
    <w:rsid w:val="00AA1767"/>
    <w:rsid w:val="00AA3AE2"/>
    <w:rsid w:val="00AA4271"/>
    <w:rsid w:val="00AA4B4A"/>
    <w:rsid w:val="00AB5B46"/>
    <w:rsid w:val="00AB69E9"/>
    <w:rsid w:val="00AD1A39"/>
    <w:rsid w:val="00AE275D"/>
    <w:rsid w:val="00AE4F38"/>
    <w:rsid w:val="00AE6889"/>
    <w:rsid w:val="00AF47BA"/>
    <w:rsid w:val="00AF47EB"/>
    <w:rsid w:val="00AF6643"/>
    <w:rsid w:val="00B02C2B"/>
    <w:rsid w:val="00B03FEC"/>
    <w:rsid w:val="00B11D05"/>
    <w:rsid w:val="00B121D9"/>
    <w:rsid w:val="00B137A8"/>
    <w:rsid w:val="00B22B98"/>
    <w:rsid w:val="00B25B34"/>
    <w:rsid w:val="00B26E9F"/>
    <w:rsid w:val="00B32F6A"/>
    <w:rsid w:val="00B4032C"/>
    <w:rsid w:val="00B43911"/>
    <w:rsid w:val="00B452C6"/>
    <w:rsid w:val="00B50A54"/>
    <w:rsid w:val="00B5155C"/>
    <w:rsid w:val="00B52A8B"/>
    <w:rsid w:val="00B53656"/>
    <w:rsid w:val="00B63BD1"/>
    <w:rsid w:val="00B717B8"/>
    <w:rsid w:val="00B71E8A"/>
    <w:rsid w:val="00B72DA4"/>
    <w:rsid w:val="00B74A28"/>
    <w:rsid w:val="00B839D7"/>
    <w:rsid w:val="00B83F21"/>
    <w:rsid w:val="00B87B5D"/>
    <w:rsid w:val="00B87BA3"/>
    <w:rsid w:val="00B93BED"/>
    <w:rsid w:val="00B96941"/>
    <w:rsid w:val="00B97C85"/>
    <w:rsid w:val="00BA2819"/>
    <w:rsid w:val="00BA709A"/>
    <w:rsid w:val="00BA76C5"/>
    <w:rsid w:val="00BB04A7"/>
    <w:rsid w:val="00BC1E5D"/>
    <w:rsid w:val="00BC22AB"/>
    <w:rsid w:val="00BC3186"/>
    <w:rsid w:val="00BC7312"/>
    <w:rsid w:val="00BC78EA"/>
    <w:rsid w:val="00BD31A1"/>
    <w:rsid w:val="00BD5E56"/>
    <w:rsid w:val="00BE3CC9"/>
    <w:rsid w:val="00BE632A"/>
    <w:rsid w:val="00BF2F00"/>
    <w:rsid w:val="00C00291"/>
    <w:rsid w:val="00C012B8"/>
    <w:rsid w:val="00C0144F"/>
    <w:rsid w:val="00C03E7D"/>
    <w:rsid w:val="00C0422D"/>
    <w:rsid w:val="00C04E1E"/>
    <w:rsid w:val="00C11E32"/>
    <w:rsid w:val="00C142E5"/>
    <w:rsid w:val="00C31AC7"/>
    <w:rsid w:val="00C34C27"/>
    <w:rsid w:val="00C35D59"/>
    <w:rsid w:val="00C36A9C"/>
    <w:rsid w:val="00C37961"/>
    <w:rsid w:val="00C41985"/>
    <w:rsid w:val="00C47889"/>
    <w:rsid w:val="00C51F13"/>
    <w:rsid w:val="00C543AE"/>
    <w:rsid w:val="00C66F76"/>
    <w:rsid w:val="00C756B1"/>
    <w:rsid w:val="00C824A9"/>
    <w:rsid w:val="00C86E64"/>
    <w:rsid w:val="00C87CD4"/>
    <w:rsid w:val="00C940E4"/>
    <w:rsid w:val="00C96E16"/>
    <w:rsid w:val="00C9705B"/>
    <w:rsid w:val="00C97620"/>
    <w:rsid w:val="00CA0FC8"/>
    <w:rsid w:val="00CA49B1"/>
    <w:rsid w:val="00CB097E"/>
    <w:rsid w:val="00CB21CB"/>
    <w:rsid w:val="00CB40E0"/>
    <w:rsid w:val="00CB4EEC"/>
    <w:rsid w:val="00CB6929"/>
    <w:rsid w:val="00CB7D2D"/>
    <w:rsid w:val="00CC2DAC"/>
    <w:rsid w:val="00CC4251"/>
    <w:rsid w:val="00CC45E7"/>
    <w:rsid w:val="00CD0C1F"/>
    <w:rsid w:val="00CD5E84"/>
    <w:rsid w:val="00CD6E8C"/>
    <w:rsid w:val="00CE231E"/>
    <w:rsid w:val="00CE56C8"/>
    <w:rsid w:val="00CE668D"/>
    <w:rsid w:val="00CE66CA"/>
    <w:rsid w:val="00CF0B06"/>
    <w:rsid w:val="00CF3418"/>
    <w:rsid w:val="00CF7642"/>
    <w:rsid w:val="00D15373"/>
    <w:rsid w:val="00D21479"/>
    <w:rsid w:val="00D2262E"/>
    <w:rsid w:val="00D23302"/>
    <w:rsid w:val="00D24C77"/>
    <w:rsid w:val="00D25073"/>
    <w:rsid w:val="00D27D5B"/>
    <w:rsid w:val="00D32C92"/>
    <w:rsid w:val="00D3478D"/>
    <w:rsid w:val="00D369E7"/>
    <w:rsid w:val="00D378E1"/>
    <w:rsid w:val="00D4168A"/>
    <w:rsid w:val="00D42600"/>
    <w:rsid w:val="00D456E8"/>
    <w:rsid w:val="00D505B4"/>
    <w:rsid w:val="00D51740"/>
    <w:rsid w:val="00D5344F"/>
    <w:rsid w:val="00D5752E"/>
    <w:rsid w:val="00D6199D"/>
    <w:rsid w:val="00D67865"/>
    <w:rsid w:val="00D731EF"/>
    <w:rsid w:val="00D741B5"/>
    <w:rsid w:val="00D75836"/>
    <w:rsid w:val="00D779FF"/>
    <w:rsid w:val="00D8135C"/>
    <w:rsid w:val="00D8640C"/>
    <w:rsid w:val="00D9079A"/>
    <w:rsid w:val="00D92222"/>
    <w:rsid w:val="00D92912"/>
    <w:rsid w:val="00D92D32"/>
    <w:rsid w:val="00D92F72"/>
    <w:rsid w:val="00D93556"/>
    <w:rsid w:val="00D94BCB"/>
    <w:rsid w:val="00D95805"/>
    <w:rsid w:val="00D96387"/>
    <w:rsid w:val="00DA43DC"/>
    <w:rsid w:val="00DA6308"/>
    <w:rsid w:val="00DB02CD"/>
    <w:rsid w:val="00DB4786"/>
    <w:rsid w:val="00DB584D"/>
    <w:rsid w:val="00DB661C"/>
    <w:rsid w:val="00DC2CBD"/>
    <w:rsid w:val="00DC36BD"/>
    <w:rsid w:val="00DD074B"/>
    <w:rsid w:val="00DE16B9"/>
    <w:rsid w:val="00DE5600"/>
    <w:rsid w:val="00DE72D7"/>
    <w:rsid w:val="00DF16AC"/>
    <w:rsid w:val="00DF3FD4"/>
    <w:rsid w:val="00DF675A"/>
    <w:rsid w:val="00DF72C4"/>
    <w:rsid w:val="00E00A5F"/>
    <w:rsid w:val="00E01293"/>
    <w:rsid w:val="00E0179B"/>
    <w:rsid w:val="00E11CB1"/>
    <w:rsid w:val="00E12B97"/>
    <w:rsid w:val="00E13364"/>
    <w:rsid w:val="00E13C44"/>
    <w:rsid w:val="00E144FF"/>
    <w:rsid w:val="00E23486"/>
    <w:rsid w:val="00E23D86"/>
    <w:rsid w:val="00E26CD0"/>
    <w:rsid w:val="00E27DBF"/>
    <w:rsid w:val="00E333F1"/>
    <w:rsid w:val="00E3400E"/>
    <w:rsid w:val="00E37201"/>
    <w:rsid w:val="00E373EA"/>
    <w:rsid w:val="00E42060"/>
    <w:rsid w:val="00E42C62"/>
    <w:rsid w:val="00E57A22"/>
    <w:rsid w:val="00E62F2E"/>
    <w:rsid w:val="00E63395"/>
    <w:rsid w:val="00E63862"/>
    <w:rsid w:val="00E638CE"/>
    <w:rsid w:val="00E65C03"/>
    <w:rsid w:val="00E66E23"/>
    <w:rsid w:val="00E74042"/>
    <w:rsid w:val="00E75408"/>
    <w:rsid w:val="00E76A20"/>
    <w:rsid w:val="00E77BE4"/>
    <w:rsid w:val="00E82F4D"/>
    <w:rsid w:val="00E83033"/>
    <w:rsid w:val="00E86556"/>
    <w:rsid w:val="00E876E4"/>
    <w:rsid w:val="00E951F8"/>
    <w:rsid w:val="00E95551"/>
    <w:rsid w:val="00EA2F43"/>
    <w:rsid w:val="00EB284D"/>
    <w:rsid w:val="00EB7B77"/>
    <w:rsid w:val="00EC026E"/>
    <w:rsid w:val="00EC1916"/>
    <w:rsid w:val="00EC3EB2"/>
    <w:rsid w:val="00EC67B1"/>
    <w:rsid w:val="00EE5C77"/>
    <w:rsid w:val="00EF36B7"/>
    <w:rsid w:val="00EF7EBD"/>
    <w:rsid w:val="00F00F60"/>
    <w:rsid w:val="00F05B3F"/>
    <w:rsid w:val="00F131EA"/>
    <w:rsid w:val="00F161BD"/>
    <w:rsid w:val="00F23FC0"/>
    <w:rsid w:val="00F266F6"/>
    <w:rsid w:val="00F32020"/>
    <w:rsid w:val="00F40362"/>
    <w:rsid w:val="00F418FE"/>
    <w:rsid w:val="00F505AF"/>
    <w:rsid w:val="00F618BB"/>
    <w:rsid w:val="00F72252"/>
    <w:rsid w:val="00F723B0"/>
    <w:rsid w:val="00F73C35"/>
    <w:rsid w:val="00F76E50"/>
    <w:rsid w:val="00F80B55"/>
    <w:rsid w:val="00F96180"/>
    <w:rsid w:val="00F9644D"/>
    <w:rsid w:val="00FA004F"/>
    <w:rsid w:val="00FA0F74"/>
    <w:rsid w:val="00FA3F1E"/>
    <w:rsid w:val="00FB2C99"/>
    <w:rsid w:val="00FB3C06"/>
    <w:rsid w:val="00FB4199"/>
    <w:rsid w:val="00FC1233"/>
    <w:rsid w:val="00FC1253"/>
    <w:rsid w:val="00FC3035"/>
    <w:rsid w:val="00FC51E1"/>
    <w:rsid w:val="00FC5965"/>
    <w:rsid w:val="00FC5C55"/>
    <w:rsid w:val="00FD5C03"/>
    <w:rsid w:val="00FE0D50"/>
    <w:rsid w:val="00FE2CB8"/>
    <w:rsid w:val="00FF14C9"/>
    <w:rsid w:val="00FF2889"/>
    <w:rsid w:val="00FF39FE"/>
    <w:rsid w:val="00FF4E94"/>
    <w:rsid w:val="00FF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38DB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D2D"/>
    <w:pPr>
      <w:spacing w:after="120" w:line="288" w:lineRule="auto"/>
    </w:pPr>
    <w:rPr>
      <w:rFonts w:ascii="Calibri" w:hAnsi="Calibri"/>
      <w:sz w:val="22"/>
      <w:szCs w:val="22"/>
      <w:lang w:val="nb-NO"/>
    </w:rPr>
  </w:style>
  <w:style w:type="paragraph" w:styleId="Overskrift1">
    <w:name w:val="heading 1"/>
    <w:aliases w:val="Header  1"/>
    <w:basedOn w:val="Normal"/>
    <w:next w:val="Normal"/>
    <w:link w:val="Overskrift1Tegn"/>
    <w:uiPriority w:val="9"/>
    <w:qFormat/>
    <w:rsid w:val="00B5155C"/>
    <w:pPr>
      <w:keepNext/>
      <w:keepLines/>
      <w:pageBreakBefore/>
      <w:numPr>
        <w:numId w:val="1"/>
      </w:numPr>
      <w:outlineLvl w:val="0"/>
    </w:pPr>
    <w:rPr>
      <w:rFonts w:asciiTheme="majorHAnsi" w:eastAsiaTheme="majorEastAsia" w:hAnsiTheme="majorHAnsi" w:cstheme="majorBidi"/>
      <w:color w:val="000000" w:themeColor="text1"/>
      <w:sz w:val="44"/>
      <w:szCs w:val="44"/>
      <w:lang w:val="en-GB"/>
    </w:r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B5155C"/>
    <w:pPr>
      <w:pageBreakBefore w:val="0"/>
      <w:numPr>
        <w:ilvl w:val="1"/>
        <w:numId w:val="46"/>
      </w:numPr>
      <w:spacing w:before="240" w:after="60"/>
      <w:outlineLvl w:val="1"/>
    </w:pPr>
    <w:rPr>
      <w:sz w:val="32"/>
      <w:szCs w:val="32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FB3C06"/>
    <w:pPr>
      <w:numPr>
        <w:ilvl w:val="2"/>
      </w:numPr>
      <w:outlineLvl w:val="2"/>
    </w:pPr>
    <w:rPr>
      <w:color w:val="auto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F16FC"/>
    <w:pPr>
      <w:keepNext/>
      <w:keepLines/>
      <w:numPr>
        <w:ilvl w:val="3"/>
        <w:numId w:val="46"/>
      </w:numPr>
      <w:spacing w:before="240" w:after="0"/>
      <w:outlineLvl w:val="3"/>
    </w:pPr>
    <w:rPr>
      <w:rFonts w:asciiTheme="majorHAnsi" w:eastAsiaTheme="majorEastAsia" w:hAnsiTheme="majorHAnsi" w:cstheme="majorBidi"/>
      <w:bCs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B93BED"/>
    <w:pPr>
      <w:keepNext/>
      <w:keepLines/>
      <w:numPr>
        <w:ilvl w:val="4"/>
        <w:numId w:val="46"/>
      </w:numPr>
      <w:spacing w:before="200" w:after="0"/>
      <w:outlineLvl w:val="4"/>
    </w:pPr>
    <w:rPr>
      <w:rFonts w:asciiTheme="majorHAnsi" w:eastAsiaTheme="majorEastAsia" w:hAnsiTheme="majorHAnsi" w:cstheme="majorBidi"/>
      <w:color w:val="223D39" w:themeColor="accent1" w:themeShade="7F"/>
      <w:lang w:val="en-GB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B93BED"/>
    <w:pPr>
      <w:keepNext/>
      <w:keepLines/>
      <w:numPr>
        <w:ilvl w:val="5"/>
        <w:numId w:val="4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23D39" w:themeColor="accent1" w:themeShade="7F"/>
      <w:lang w:val="en-GB"/>
    </w:rPr>
  </w:style>
  <w:style w:type="paragraph" w:styleId="Overskrift7">
    <w:name w:val="heading 7"/>
    <w:basedOn w:val="Normal"/>
    <w:next w:val="Normal"/>
    <w:link w:val="Overskrift7Tegn"/>
    <w:uiPriority w:val="9"/>
    <w:unhideWhenUsed/>
    <w:rsid w:val="00B93BED"/>
    <w:pPr>
      <w:keepNext/>
      <w:keepLines/>
      <w:numPr>
        <w:ilvl w:val="6"/>
        <w:numId w:val="4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paragraph" w:styleId="Overskrift8">
    <w:name w:val="heading 8"/>
    <w:basedOn w:val="Normal"/>
    <w:next w:val="Normal"/>
    <w:link w:val="Overskrift8Tegn"/>
    <w:uiPriority w:val="9"/>
    <w:unhideWhenUsed/>
    <w:rsid w:val="00B93BED"/>
    <w:pPr>
      <w:keepNext/>
      <w:keepLines/>
      <w:numPr>
        <w:ilvl w:val="7"/>
        <w:numId w:val="4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  <w:lang w:val="en-GB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93BED"/>
    <w:pPr>
      <w:keepNext/>
      <w:keepLines/>
      <w:numPr>
        <w:ilvl w:val="8"/>
        <w:numId w:val="4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aliases w:val="Header  1 Tegn"/>
    <w:basedOn w:val="Standardskriftforavsnitt"/>
    <w:link w:val="Overskrift1"/>
    <w:uiPriority w:val="9"/>
    <w:rsid w:val="00B5155C"/>
    <w:rPr>
      <w:rFonts w:asciiTheme="majorHAnsi" w:eastAsiaTheme="majorEastAsia" w:hAnsiTheme="majorHAnsi" w:cstheme="majorBidi"/>
      <w:color w:val="000000" w:themeColor="text1"/>
      <w:sz w:val="44"/>
      <w:szCs w:val="44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5155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B3C06"/>
    <w:rPr>
      <w:rFonts w:asciiTheme="majorHAnsi" w:eastAsiaTheme="majorEastAsia" w:hAnsiTheme="majorHAnsi" w:cstheme="majorBidi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7F16FC"/>
    <w:rPr>
      <w:rFonts w:asciiTheme="majorHAnsi" w:eastAsiaTheme="majorEastAsia" w:hAnsiTheme="majorHAnsi" w:cstheme="majorBidi"/>
      <w:bCs/>
      <w:iCs/>
      <w:color w:val="000000" w:themeColor="text1"/>
      <w:sz w:val="22"/>
      <w:szCs w:val="22"/>
      <w:lang w:val="nb-NO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7D0FF3"/>
    <w:rPr>
      <w:rFonts w:asciiTheme="majorHAnsi" w:eastAsiaTheme="majorEastAsia" w:hAnsiTheme="majorHAnsi" w:cstheme="majorBidi"/>
      <w:color w:val="223D39" w:themeColor="accent1" w:themeShade="7F"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7D0FF3"/>
    <w:rPr>
      <w:rFonts w:asciiTheme="majorHAnsi" w:eastAsiaTheme="majorEastAsia" w:hAnsiTheme="majorHAnsi" w:cstheme="majorBidi"/>
      <w:i/>
      <w:iCs/>
      <w:color w:val="223D39" w:themeColor="accent1" w:themeShade="7F"/>
      <w:sz w:val="22"/>
      <w:szCs w:val="22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7D0FF3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7D0FF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7D0F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rdtekst">
    <w:name w:val="Body Text"/>
    <w:basedOn w:val="Normal"/>
    <w:next w:val="Normal"/>
    <w:link w:val="BrdtekstTegn"/>
    <w:uiPriority w:val="1"/>
    <w:unhideWhenUsed/>
    <w:qFormat/>
    <w:rsid w:val="001960C7"/>
    <w:pPr>
      <w:spacing w:line="240" w:lineRule="auto"/>
    </w:pPr>
    <w:rPr>
      <w:rFonts w:asciiTheme="minorHAnsi" w:eastAsia="Times New Roman" w:hAnsiTheme="minorHAnsi" w:cs="Times New Roman"/>
      <w:szCs w:val="24"/>
    </w:rPr>
  </w:style>
  <w:style w:type="character" w:customStyle="1" w:styleId="BrdtekstTegn">
    <w:name w:val="Brødtekst Tegn"/>
    <w:basedOn w:val="Standardskriftforavsnitt"/>
    <w:link w:val="Brdtekst"/>
    <w:uiPriority w:val="1"/>
    <w:rsid w:val="001960C7"/>
    <w:rPr>
      <w:rFonts w:eastAsia="Times New Roman" w:cs="Times New Roman"/>
      <w:sz w:val="22"/>
      <w:lang w:val="nb-NO"/>
    </w:rPr>
  </w:style>
  <w:style w:type="paragraph" w:styleId="Bunntekst">
    <w:name w:val="footer"/>
    <w:basedOn w:val="Normal"/>
    <w:link w:val="BunntekstTegn"/>
    <w:autoRedefine/>
    <w:uiPriority w:val="99"/>
    <w:unhideWhenUsed/>
    <w:qFormat/>
    <w:rsid w:val="00C04E1E"/>
    <w:pPr>
      <w:tabs>
        <w:tab w:val="left" w:pos="2410"/>
        <w:tab w:val="center" w:pos="4153"/>
        <w:tab w:val="right" w:pos="9632"/>
      </w:tabs>
      <w:spacing w:after="0" w:line="240" w:lineRule="auto"/>
      <w:ind w:right="360"/>
    </w:pPr>
    <w:rPr>
      <w:rFonts w:asciiTheme="majorHAnsi" w:hAnsiTheme="majorHAnsi"/>
      <w:sz w:val="20"/>
    </w:rPr>
  </w:style>
  <w:style w:type="character" w:customStyle="1" w:styleId="BunntekstTegn">
    <w:name w:val="Bunntekst Tegn"/>
    <w:basedOn w:val="Standardskriftforavsnitt"/>
    <w:link w:val="Bunntekst"/>
    <w:uiPriority w:val="99"/>
    <w:rsid w:val="00C04E1E"/>
    <w:rPr>
      <w:rFonts w:asciiTheme="majorHAnsi" w:hAnsiTheme="majorHAnsi"/>
      <w:sz w:val="20"/>
      <w:szCs w:val="22"/>
      <w:lang w:val="nb-NO"/>
    </w:rPr>
  </w:style>
  <w:style w:type="paragraph" w:customStyle="1" w:styleId="Forfatteretc">
    <w:name w:val="Forfatter etc"/>
    <w:basedOn w:val="Normal"/>
    <w:qFormat/>
    <w:rsid w:val="00B5155C"/>
    <w:pPr>
      <w:spacing w:after="0"/>
      <w:ind w:left="680"/>
    </w:pPr>
    <w:rPr>
      <w:rFonts w:asciiTheme="majorHAnsi" w:hAnsiTheme="majorHAnsi"/>
      <w:szCs w:val="20"/>
    </w:rPr>
  </w:style>
  <w:style w:type="paragraph" w:customStyle="1" w:styleId="ForsideheadingNORSKRAPPORT">
    <w:name w:val="Forside heading: NORSØK RAPPORT"/>
    <w:basedOn w:val="Normal"/>
    <w:qFormat/>
    <w:rsid w:val="00656A43"/>
    <w:pPr>
      <w:spacing w:before="100" w:beforeAutospacing="1" w:after="100" w:afterAutospacing="1"/>
      <w:jc w:val="right"/>
    </w:pPr>
    <w:rPr>
      <w:rFonts w:asciiTheme="majorHAnsi" w:hAnsiTheme="majorHAnsi"/>
      <w:b/>
      <w:szCs w:val="20"/>
    </w:rPr>
  </w:style>
  <w:style w:type="table" w:styleId="Tabellrutenett">
    <w:name w:val="Table Grid"/>
    <w:basedOn w:val="Vanligtabell"/>
    <w:uiPriority w:val="99"/>
    <w:rsid w:val="00040A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erkutheving">
    <w:name w:val="Intense Emphasis"/>
    <w:basedOn w:val="Standardskriftforavsnitt"/>
    <w:uiPriority w:val="21"/>
    <w:qFormat/>
    <w:rsid w:val="006A611D"/>
    <w:rPr>
      <w:rFonts w:asciiTheme="minorHAnsi" w:hAnsiTheme="minorHAnsi"/>
      <w:b/>
      <w:bCs/>
      <w:i/>
      <w:iCs/>
      <w:color w:val="335C56" w:themeColor="accent1" w:themeShade="BF"/>
      <w:sz w:val="20"/>
    </w:rPr>
  </w:style>
  <w:style w:type="paragraph" w:customStyle="1" w:styleId="Rapporttittel">
    <w:name w:val="Rapport tittel"/>
    <w:basedOn w:val="Normal"/>
    <w:autoRedefine/>
    <w:qFormat/>
    <w:rsid w:val="00581565"/>
    <w:pPr>
      <w:framePr w:hSpace="142" w:wrap="around" w:vAnchor="page" w:hAnchor="page" w:x="1802" w:y="2345"/>
      <w:spacing w:line="480" w:lineRule="exact"/>
      <w:suppressOverlap/>
    </w:pPr>
    <w:rPr>
      <w:rFonts w:asciiTheme="majorHAnsi" w:hAnsiTheme="majorHAnsi"/>
      <w:sz w:val="52"/>
    </w:rPr>
  </w:style>
  <w:style w:type="paragraph" w:styleId="INNH2">
    <w:name w:val="toc 2"/>
    <w:basedOn w:val="Normal"/>
    <w:next w:val="Normal"/>
    <w:autoRedefine/>
    <w:uiPriority w:val="39"/>
    <w:unhideWhenUsed/>
    <w:qFormat/>
    <w:rsid w:val="00E01293"/>
    <w:pPr>
      <w:tabs>
        <w:tab w:val="left" w:pos="284"/>
        <w:tab w:val="left" w:pos="680"/>
        <w:tab w:val="right" w:leader="dot" w:pos="9356"/>
      </w:tabs>
      <w:spacing w:after="0"/>
      <w:ind w:left="284"/>
    </w:pPr>
    <w:rPr>
      <w:rFonts w:asciiTheme="majorHAnsi" w:hAnsiTheme="majorHAnsi"/>
    </w:rPr>
  </w:style>
  <w:style w:type="paragraph" w:customStyle="1" w:styleId="Etikett">
    <w:name w:val="Etikett"/>
    <w:basedOn w:val="Normal"/>
    <w:rsid w:val="008F181C"/>
    <w:pPr>
      <w:spacing w:before="40" w:after="40" w:line="240" w:lineRule="auto"/>
    </w:pPr>
    <w:rPr>
      <w:rFonts w:eastAsia="Times New Roman" w:cs="Times New Roman"/>
      <w:b/>
      <w:bCs/>
      <w:caps/>
      <w:sz w:val="14"/>
      <w:szCs w:val="16"/>
    </w:rPr>
  </w:style>
  <w:style w:type="paragraph" w:customStyle="1" w:styleId="Ansvarlig">
    <w:name w:val="Ansvarlig"/>
    <w:basedOn w:val="Normal"/>
    <w:rsid w:val="005675D8"/>
    <w:pPr>
      <w:framePr w:hSpace="141" w:wrap="around" w:vAnchor="page" w:hAnchor="page" w:x="1452" w:y="365"/>
      <w:spacing w:before="240" w:line="240" w:lineRule="auto"/>
      <w:jc w:val="center"/>
    </w:pPr>
    <w:rPr>
      <w:rFonts w:eastAsia="Times New Roman" w:cs="Times New Roman"/>
      <w:szCs w:val="20"/>
    </w:rPr>
  </w:style>
  <w:style w:type="paragraph" w:styleId="Listeavsnitt">
    <w:name w:val="List Paragraph"/>
    <w:basedOn w:val="Normal"/>
    <w:link w:val="ListeavsnittTegn"/>
    <w:uiPriority w:val="34"/>
    <w:qFormat/>
    <w:rsid w:val="00980ACE"/>
    <w:pPr>
      <w:ind w:left="567" w:hanging="567"/>
    </w:pPr>
  </w:style>
  <w:style w:type="table" w:styleId="Lyslisteuthevingsfarge2">
    <w:name w:val="Light List Accent 2"/>
    <w:basedOn w:val="Vanligtabell"/>
    <w:uiPriority w:val="61"/>
    <w:rsid w:val="0019520B"/>
    <w:tblPr>
      <w:tblStyleRowBandSize w:val="1"/>
      <w:tblStyleColBandSize w:val="1"/>
      <w:tblBorders>
        <w:top w:val="single" w:sz="8" w:space="0" w:color="B7C007" w:themeColor="accent2"/>
        <w:left w:val="single" w:sz="8" w:space="0" w:color="B7C007" w:themeColor="accent2"/>
        <w:bottom w:val="single" w:sz="8" w:space="0" w:color="B7C007" w:themeColor="accent2"/>
        <w:right w:val="single" w:sz="8" w:space="0" w:color="B7C00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7C0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C007" w:themeColor="accent2"/>
          <w:left w:val="single" w:sz="8" w:space="0" w:color="B7C007" w:themeColor="accent2"/>
          <w:bottom w:val="single" w:sz="8" w:space="0" w:color="B7C007" w:themeColor="accent2"/>
          <w:right w:val="single" w:sz="8" w:space="0" w:color="B7C0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7C007" w:themeColor="accent2"/>
          <w:left w:val="single" w:sz="8" w:space="0" w:color="B7C007" w:themeColor="accent2"/>
          <w:bottom w:val="single" w:sz="8" w:space="0" w:color="B7C007" w:themeColor="accent2"/>
          <w:right w:val="single" w:sz="8" w:space="0" w:color="B7C007" w:themeColor="accent2"/>
        </w:tcBorders>
      </w:tcPr>
    </w:tblStylePr>
    <w:tblStylePr w:type="band1Horz">
      <w:tblPr/>
      <w:tcPr>
        <w:tcBorders>
          <w:top w:val="single" w:sz="8" w:space="0" w:color="B7C007" w:themeColor="accent2"/>
          <w:left w:val="single" w:sz="8" w:space="0" w:color="B7C007" w:themeColor="accent2"/>
          <w:bottom w:val="single" w:sz="8" w:space="0" w:color="B7C007" w:themeColor="accent2"/>
          <w:right w:val="single" w:sz="8" w:space="0" w:color="B7C007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rsid w:val="0019520B"/>
    <w:tblPr>
      <w:tblStyleRowBandSize w:val="1"/>
      <w:tblStyleColBandSize w:val="1"/>
      <w:tblBorders>
        <w:top w:val="single" w:sz="8" w:space="0" w:color="69B672" w:themeColor="accent3"/>
        <w:left w:val="single" w:sz="8" w:space="0" w:color="69B672" w:themeColor="accent3"/>
        <w:bottom w:val="single" w:sz="8" w:space="0" w:color="69B672" w:themeColor="accent3"/>
        <w:right w:val="single" w:sz="8" w:space="0" w:color="69B67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B67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B672" w:themeColor="accent3"/>
          <w:left w:val="single" w:sz="8" w:space="0" w:color="69B672" w:themeColor="accent3"/>
          <w:bottom w:val="single" w:sz="8" w:space="0" w:color="69B672" w:themeColor="accent3"/>
          <w:right w:val="single" w:sz="8" w:space="0" w:color="69B67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B672" w:themeColor="accent3"/>
          <w:left w:val="single" w:sz="8" w:space="0" w:color="69B672" w:themeColor="accent3"/>
          <w:bottom w:val="single" w:sz="8" w:space="0" w:color="69B672" w:themeColor="accent3"/>
          <w:right w:val="single" w:sz="8" w:space="0" w:color="69B672" w:themeColor="accent3"/>
        </w:tcBorders>
      </w:tcPr>
    </w:tblStylePr>
    <w:tblStylePr w:type="band1Horz">
      <w:tblPr/>
      <w:tcPr>
        <w:tcBorders>
          <w:top w:val="single" w:sz="8" w:space="0" w:color="69B672" w:themeColor="accent3"/>
          <w:left w:val="single" w:sz="8" w:space="0" w:color="69B672" w:themeColor="accent3"/>
          <w:bottom w:val="single" w:sz="8" w:space="0" w:color="69B672" w:themeColor="accent3"/>
          <w:right w:val="single" w:sz="8" w:space="0" w:color="69B672" w:themeColor="accent3"/>
        </w:tcBorders>
      </w:tcPr>
    </w:tblStylePr>
  </w:style>
  <w:style w:type="table" w:styleId="Vanligtabell1">
    <w:name w:val="Plain Table 1"/>
    <w:basedOn w:val="Vanligtabell"/>
    <w:uiPriority w:val="41"/>
    <w:rsid w:val="008962C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ssholdertekst">
    <w:name w:val="Placeholder Text"/>
    <w:basedOn w:val="Standardskriftforavsnitt"/>
    <w:uiPriority w:val="99"/>
    <w:semiHidden/>
    <w:rsid w:val="003F6546"/>
    <w:rPr>
      <w:color w:val="808080"/>
    </w:rPr>
  </w:style>
  <w:style w:type="character" w:styleId="Hyperkobling">
    <w:name w:val="Hyperlink"/>
    <w:basedOn w:val="Standardskriftforavsnitt"/>
    <w:uiPriority w:val="99"/>
    <w:unhideWhenUsed/>
    <w:rsid w:val="00134EB1"/>
    <w:rPr>
      <w:rFonts w:asciiTheme="majorHAnsi" w:hAnsiTheme="majorHAnsi"/>
      <w:color w:val="006298"/>
      <w:sz w:val="20"/>
      <w:u w:val="single"/>
    </w:rPr>
  </w:style>
  <w:style w:type="paragraph" w:styleId="INNH1">
    <w:name w:val="toc 1"/>
    <w:basedOn w:val="Normal"/>
    <w:next w:val="Normal"/>
    <w:autoRedefine/>
    <w:uiPriority w:val="39"/>
    <w:unhideWhenUsed/>
    <w:qFormat/>
    <w:rsid w:val="00E01293"/>
    <w:pPr>
      <w:tabs>
        <w:tab w:val="left" w:pos="284"/>
        <w:tab w:val="right" w:leader="dot" w:pos="9356"/>
      </w:tabs>
      <w:spacing w:before="120" w:after="0"/>
    </w:pPr>
    <w:rPr>
      <w:rFonts w:asciiTheme="majorHAnsi" w:hAnsiTheme="majorHAnsi"/>
      <w:color w:val="000000" w:themeColor="text1"/>
      <w:szCs w:val="24"/>
    </w:rPr>
  </w:style>
  <w:style w:type="paragraph" w:styleId="INNH3">
    <w:name w:val="toc 3"/>
    <w:basedOn w:val="Normal"/>
    <w:next w:val="Normal"/>
    <w:autoRedefine/>
    <w:uiPriority w:val="39"/>
    <w:unhideWhenUsed/>
    <w:qFormat/>
    <w:rsid w:val="00E01293"/>
    <w:pPr>
      <w:tabs>
        <w:tab w:val="left" w:pos="1304"/>
        <w:tab w:val="left" w:pos="1418"/>
        <w:tab w:val="left" w:pos="1540"/>
        <w:tab w:val="right" w:leader="dot" w:pos="9356"/>
      </w:tabs>
      <w:spacing w:after="0"/>
      <w:ind w:left="709"/>
    </w:pPr>
    <w:rPr>
      <w:rFonts w:asciiTheme="majorHAnsi" w:hAnsiTheme="majorHAnsi"/>
    </w:rPr>
  </w:style>
  <w:style w:type="paragraph" w:styleId="Topptekst">
    <w:name w:val="header"/>
    <w:basedOn w:val="Normal"/>
    <w:link w:val="TopptekstTegn"/>
    <w:uiPriority w:val="99"/>
    <w:unhideWhenUsed/>
    <w:rsid w:val="00124E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24EB9"/>
    <w:rPr>
      <w:rFonts w:ascii="Calibri" w:hAnsi="Calibri"/>
      <w:sz w:val="22"/>
      <w:szCs w:val="22"/>
    </w:rPr>
  </w:style>
  <w:style w:type="paragraph" w:customStyle="1" w:styleId="Undertittelrapportforsiden">
    <w:name w:val="Undertittel rapport forsiden"/>
    <w:basedOn w:val="Normal"/>
    <w:qFormat/>
    <w:rsid w:val="00DC2CBD"/>
    <w:pPr>
      <w:framePr w:hSpace="180" w:wrap="around" w:vAnchor="text" w:hAnchor="text" w:xAlign="right" w:y="1"/>
      <w:spacing w:before="120" w:after="0"/>
      <w:suppressOverlap/>
    </w:pPr>
    <w:rPr>
      <w:rFonts w:asciiTheme="majorHAnsi" w:hAnsiTheme="majorHAnsi"/>
      <w:sz w:val="32"/>
    </w:rPr>
  </w:style>
  <w:style w:type="paragraph" w:styleId="INNH4">
    <w:name w:val="toc 4"/>
    <w:basedOn w:val="Normal"/>
    <w:next w:val="Normal"/>
    <w:autoRedefine/>
    <w:uiPriority w:val="39"/>
    <w:unhideWhenUsed/>
    <w:rsid w:val="00980ACE"/>
    <w:pPr>
      <w:pBdr>
        <w:between w:val="double" w:sz="6" w:space="0" w:color="auto"/>
      </w:pBdr>
      <w:spacing w:after="0"/>
      <w:ind w:left="851"/>
    </w:pPr>
    <w:rPr>
      <w:rFonts w:asciiTheme="majorHAnsi" w:hAnsiTheme="majorHAnsi"/>
      <w:sz w:val="18"/>
      <w:szCs w:val="20"/>
    </w:rPr>
  </w:style>
  <w:style w:type="paragraph" w:styleId="Indeks2">
    <w:name w:val="index 2"/>
    <w:basedOn w:val="Normal"/>
    <w:next w:val="Normal"/>
    <w:autoRedefine/>
    <w:uiPriority w:val="99"/>
    <w:semiHidden/>
    <w:unhideWhenUsed/>
    <w:rsid w:val="00156728"/>
    <w:pPr>
      <w:spacing w:after="0" w:line="240" w:lineRule="auto"/>
      <w:ind w:left="440" w:hanging="220"/>
    </w:p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3D54EC"/>
    <w:pPr>
      <w:numPr>
        <w:numId w:val="0"/>
      </w:numPr>
      <w:spacing w:after="360"/>
      <w:outlineLvl w:val="9"/>
    </w:pPr>
    <w:rPr>
      <w:bCs/>
      <w:szCs w:val="28"/>
      <w:lang w:eastAsia="en-GB"/>
    </w:rPr>
  </w:style>
  <w:style w:type="paragraph" w:styleId="Tittel">
    <w:name w:val="Title"/>
    <w:basedOn w:val="Normal"/>
    <w:next w:val="Normal"/>
    <w:link w:val="TittelTegn"/>
    <w:uiPriority w:val="10"/>
    <w:rsid w:val="00E4206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E42060"/>
    <w:rPr>
      <w:rFonts w:asciiTheme="majorHAnsi" w:eastAsiaTheme="majorEastAsia" w:hAnsiTheme="majorHAnsi" w:cstheme="majorBidi"/>
      <w:spacing w:val="-10"/>
      <w:kern w:val="28"/>
      <w:sz w:val="56"/>
      <w:szCs w:val="56"/>
      <w:lang w:val="nb-NO"/>
    </w:rPr>
  </w:style>
  <w:style w:type="paragraph" w:customStyle="1" w:styleId="Divisjon">
    <w:name w:val="Divisjon"/>
    <w:aliases w:val="og/eller avdeling/senter"/>
    <w:basedOn w:val="Forfatteretc"/>
    <w:qFormat/>
    <w:rsid w:val="00B5155C"/>
    <w:pPr>
      <w:spacing w:line="240" w:lineRule="auto"/>
    </w:pPr>
    <w:rPr>
      <w:szCs w:val="26"/>
    </w:rPr>
  </w:style>
  <w:style w:type="paragraph" w:styleId="Brdtekstinnrykk">
    <w:name w:val="Body Text Indent"/>
    <w:basedOn w:val="Normal"/>
    <w:link w:val="BrdtekstinnrykkTegn"/>
    <w:uiPriority w:val="99"/>
    <w:unhideWhenUsed/>
    <w:rsid w:val="007D0FF3"/>
    <w:pPr>
      <w:ind w:left="283"/>
    </w:pPr>
    <w:rPr>
      <w:lang w:val="en-GB"/>
    </w:rPr>
  </w:style>
  <w:style w:type="character" w:customStyle="1" w:styleId="BrdtekstinnrykkTegn">
    <w:name w:val="Brødtekstinnrykk Tegn"/>
    <w:basedOn w:val="Standardskriftforavsnitt"/>
    <w:link w:val="Brdtekstinnrykk"/>
    <w:uiPriority w:val="99"/>
    <w:rsid w:val="007D0FF3"/>
    <w:rPr>
      <w:rFonts w:ascii="Georgia" w:hAnsi="Georgia"/>
      <w:sz w:val="22"/>
      <w:szCs w:val="22"/>
    </w:rPr>
  </w:style>
  <w:style w:type="paragraph" w:styleId="Punktliste">
    <w:name w:val="List Bullet"/>
    <w:basedOn w:val="Normal"/>
    <w:rsid w:val="007D0FF3"/>
    <w:pPr>
      <w:numPr>
        <w:numId w:val="8"/>
      </w:numPr>
      <w:tabs>
        <w:tab w:val="clear" w:pos="360"/>
        <w:tab w:val="left" w:pos="284"/>
      </w:tabs>
      <w:ind w:left="284" w:hanging="284"/>
    </w:pPr>
    <w:rPr>
      <w:lang w:val="en-GB"/>
    </w:rPr>
  </w:style>
  <w:style w:type="paragraph" w:customStyle="1" w:styleId="Overskrift1utennummer">
    <w:name w:val="Overskrift 1 uten nummer"/>
    <w:basedOn w:val="Overskriftforinnholdsfortegnelse"/>
    <w:next w:val="Normal"/>
    <w:link w:val="Overskrift1utennummerTegn"/>
    <w:qFormat/>
    <w:rsid w:val="00B5155C"/>
    <w:pPr>
      <w:spacing w:after="120"/>
    </w:pPr>
    <w:rPr>
      <w:szCs w:val="42"/>
    </w:rPr>
  </w:style>
  <w:style w:type="character" w:customStyle="1" w:styleId="Overskrift1utennummerTegn">
    <w:name w:val="Overskrift 1 uten nummer Tegn"/>
    <w:basedOn w:val="Overskrift1Tegn"/>
    <w:link w:val="Overskrift1utennummer"/>
    <w:rsid w:val="00B5155C"/>
    <w:rPr>
      <w:rFonts w:asciiTheme="majorHAnsi" w:eastAsiaTheme="majorEastAsia" w:hAnsiTheme="majorHAnsi" w:cstheme="majorBidi"/>
      <w:bCs/>
      <w:color w:val="000000" w:themeColor="text1"/>
      <w:sz w:val="44"/>
      <w:szCs w:val="42"/>
      <w:lang w:eastAsia="en-GB"/>
    </w:rPr>
  </w:style>
  <w:style w:type="paragraph" w:customStyle="1" w:styleId="Overskiftutennummerering">
    <w:name w:val="Overskift uten nummerering"/>
    <w:basedOn w:val="Overskrift1utennummer"/>
    <w:next w:val="Normal"/>
    <w:link w:val="OverskiftutennummereringTegn"/>
    <w:rsid w:val="00B5155C"/>
    <w:pPr>
      <w:pageBreakBefore w:val="0"/>
      <w:spacing w:after="0"/>
      <w:ind w:left="567" w:hanging="567"/>
    </w:pPr>
    <w:rPr>
      <w:bCs w:val="0"/>
      <w:sz w:val="32"/>
    </w:rPr>
  </w:style>
  <w:style w:type="character" w:customStyle="1" w:styleId="OverskiftutennummereringTegn">
    <w:name w:val="Overskift uten nummerering Tegn"/>
    <w:basedOn w:val="Overskrift2Tegn"/>
    <w:link w:val="Overskiftutennummerering"/>
    <w:rsid w:val="00B5155C"/>
    <w:rPr>
      <w:rFonts w:asciiTheme="majorHAnsi" w:eastAsiaTheme="majorEastAsia" w:hAnsiTheme="majorHAnsi" w:cstheme="majorBidi"/>
      <w:color w:val="000000" w:themeColor="text1"/>
      <w:sz w:val="32"/>
      <w:szCs w:val="42"/>
      <w:lang w:eastAsia="en-GB"/>
    </w:rPr>
  </w:style>
  <w:style w:type="paragraph" w:styleId="Fotnotetekst">
    <w:name w:val="footnote text"/>
    <w:aliases w:val="Fotnote"/>
    <w:basedOn w:val="Normal"/>
    <w:link w:val="FotnotetekstTegn"/>
    <w:uiPriority w:val="99"/>
    <w:rsid w:val="001A0BF0"/>
    <w:pPr>
      <w:spacing w:after="60"/>
      <w:ind w:left="113" w:hanging="113"/>
    </w:pPr>
    <w:rPr>
      <w:sz w:val="16"/>
      <w:szCs w:val="20"/>
    </w:rPr>
  </w:style>
  <w:style w:type="character" w:customStyle="1" w:styleId="FotnotetekstTegn">
    <w:name w:val="Fotnotetekst Tegn"/>
    <w:aliases w:val="Fotnote Tegn"/>
    <w:basedOn w:val="Standardskriftforavsnitt"/>
    <w:link w:val="Fotnotetekst"/>
    <w:uiPriority w:val="99"/>
    <w:rsid w:val="001A0BF0"/>
    <w:rPr>
      <w:rFonts w:ascii="Georgia" w:hAnsi="Georgia"/>
      <w:sz w:val="16"/>
      <w:szCs w:val="20"/>
      <w:lang w:val="nb-NO"/>
    </w:rPr>
  </w:style>
  <w:style w:type="character" w:styleId="Fotnotereferanse">
    <w:name w:val="footnote reference"/>
    <w:basedOn w:val="Standardskriftforavsnitt"/>
    <w:uiPriority w:val="99"/>
    <w:rsid w:val="007D0FF3"/>
    <w:rPr>
      <w:rFonts w:ascii="Times New Roman" w:hAnsi="Times New Roman"/>
      <w:vertAlign w:val="superscript"/>
    </w:rPr>
  </w:style>
  <w:style w:type="paragraph" w:customStyle="1" w:styleId="Figurtekst">
    <w:name w:val="Figurtekst"/>
    <w:basedOn w:val="Normal"/>
    <w:next w:val="Brdtekstinnrykk"/>
    <w:rsid w:val="006A611D"/>
    <w:pPr>
      <w:spacing w:before="120"/>
    </w:pPr>
    <w:rPr>
      <w:rFonts w:asciiTheme="majorHAnsi" w:hAnsiTheme="majorHAnsi"/>
      <w:color w:val="335C56" w:themeColor="accent1" w:themeShade="BF"/>
      <w:sz w:val="18"/>
      <w:lang w:val="en-GB"/>
    </w:rPr>
  </w:style>
  <w:style w:type="paragraph" w:styleId="Kildeliste">
    <w:name w:val="table of authorities"/>
    <w:basedOn w:val="Normal"/>
    <w:semiHidden/>
    <w:rsid w:val="007D0FF3"/>
    <w:pPr>
      <w:tabs>
        <w:tab w:val="right" w:leader="dot" w:pos="9072"/>
      </w:tabs>
      <w:ind w:left="567" w:hanging="567"/>
    </w:pPr>
    <w:rPr>
      <w:lang w:val="en-GB"/>
    </w:rPr>
  </w:style>
  <w:style w:type="paragraph" w:styleId="Kommentaremne">
    <w:name w:val="annotation subject"/>
    <w:basedOn w:val="Normal"/>
    <w:link w:val="KommentaremneTegn"/>
    <w:uiPriority w:val="99"/>
    <w:semiHidden/>
    <w:unhideWhenUsed/>
    <w:rsid w:val="00980ACE"/>
    <w:pPr>
      <w:spacing w:line="240" w:lineRule="auto"/>
    </w:pPr>
    <w:rPr>
      <w:b/>
      <w:bCs/>
      <w:szCs w:val="20"/>
      <w:lang w:val="en-GB"/>
    </w:rPr>
  </w:style>
  <w:style w:type="character" w:customStyle="1" w:styleId="KommentaremneTegn">
    <w:name w:val="Kommentaremne Tegn"/>
    <w:basedOn w:val="Standardskriftforavsnitt"/>
    <w:link w:val="Kommentaremne"/>
    <w:uiPriority w:val="99"/>
    <w:semiHidden/>
    <w:rsid w:val="00980ACE"/>
    <w:rPr>
      <w:rFonts w:ascii="Georgia" w:eastAsiaTheme="minorHAnsi" w:hAnsi="Georgia"/>
      <w:b/>
      <w:bCs/>
      <w:sz w:val="20"/>
      <w:szCs w:val="20"/>
      <w:lang w:val="nb-NO"/>
    </w:rPr>
  </w:style>
  <w:style w:type="character" w:styleId="Fulgthyperkobling">
    <w:name w:val="FollowedHyperlink"/>
    <w:basedOn w:val="Standardskriftforavsnitt"/>
    <w:unhideWhenUsed/>
    <w:rsid w:val="006A611D"/>
    <w:rPr>
      <w:rFonts w:asciiTheme="majorHAnsi" w:hAnsiTheme="majorHAnsi"/>
      <w:color w:val="E94E0F" w:themeColor="accent5"/>
      <w:sz w:val="20"/>
      <w:u w:val="single"/>
    </w:rPr>
  </w:style>
  <w:style w:type="paragraph" w:customStyle="1" w:styleId="Tabelltekst">
    <w:name w:val="Tabell tekst"/>
    <w:basedOn w:val="Normal"/>
    <w:next w:val="Normal"/>
    <w:autoRedefine/>
    <w:qFormat/>
    <w:rsid w:val="00CB7D2D"/>
    <w:pPr>
      <w:spacing w:before="20" w:after="20" w:line="240" w:lineRule="auto"/>
    </w:pPr>
    <w:rPr>
      <w:b/>
      <w:color w:val="000000" w:themeColor="text1"/>
      <w:sz w:val="20"/>
    </w:rPr>
  </w:style>
  <w:style w:type="paragraph" w:customStyle="1" w:styleId="Tabellkilderognoter">
    <w:name w:val="Tabell kilder og noter"/>
    <w:basedOn w:val="Tabelltekst"/>
    <w:next w:val="Normal"/>
    <w:qFormat/>
    <w:rsid w:val="00EB284D"/>
    <w:pPr>
      <w:spacing w:before="60" w:after="60"/>
    </w:pPr>
    <w:rPr>
      <w:i/>
    </w:rPr>
  </w:style>
  <w:style w:type="paragraph" w:styleId="Figurliste">
    <w:name w:val="table of figures"/>
    <w:basedOn w:val="Normal"/>
    <w:next w:val="Normal"/>
    <w:link w:val="FigurlisteTegn"/>
    <w:uiPriority w:val="99"/>
    <w:rsid w:val="00822F8B"/>
    <w:pPr>
      <w:spacing w:line="240" w:lineRule="auto"/>
    </w:pPr>
    <w:rPr>
      <w:rFonts w:asciiTheme="minorHAnsi" w:eastAsia="Times New Roman" w:hAnsiTheme="minorHAnsi" w:cs="Times New Roman"/>
      <w:szCs w:val="24"/>
      <w:lang w:eastAsia="nb-NO"/>
    </w:rPr>
  </w:style>
  <w:style w:type="paragraph" w:customStyle="1" w:styleId="Overskrift3kursiv">
    <w:name w:val="Overskrift 3 kursiv"/>
    <w:basedOn w:val="Overskrift3"/>
    <w:rsid w:val="006A611D"/>
    <w:pPr>
      <w:keepLines w:val="0"/>
      <w:spacing w:after="120" w:line="240" w:lineRule="auto"/>
      <w:ind w:left="0" w:firstLine="0"/>
    </w:pPr>
    <w:rPr>
      <w:rFonts w:eastAsia="Times New Roman" w:cs="Arial"/>
      <w:bCs/>
      <w:i/>
      <w:szCs w:val="26"/>
      <w:lang w:eastAsia="nb-NO"/>
    </w:rPr>
  </w:style>
  <w:style w:type="paragraph" w:customStyle="1" w:styleId="Figur">
    <w:name w:val="Figur"/>
    <w:basedOn w:val="Figurliste"/>
    <w:link w:val="FigurTegn"/>
    <w:autoRedefine/>
    <w:rsid w:val="00822F8B"/>
    <w:rPr>
      <w:rFonts w:ascii="Arial" w:hAnsi="Arial" w:cs="Arial"/>
      <w:color w:val="000000"/>
      <w:szCs w:val="20"/>
    </w:rPr>
  </w:style>
  <w:style w:type="numbering" w:styleId="111111">
    <w:name w:val="Outline List 2"/>
    <w:basedOn w:val="Ingenliste"/>
    <w:rsid w:val="00822F8B"/>
    <w:pPr>
      <w:numPr>
        <w:numId w:val="10"/>
      </w:numPr>
    </w:pPr>
  </w:style>
  <w:style w:type="paragraph" w:customStyle="1" w:styleId="Figurbilde">
    <w:name w:val="Figur_bilde"/>
    <w:basedOn w:val="Normal"/>
    <w:next w:val="Normal"/>
    <w:rsid w:val="006A611D"/>
    <w:pPr>
      <w:numPr>
        <w:numId w:val="11"/>
      </w:numPr>
      <w:tabs>
        <w:tab w:val="left" w:pos="567"/>
      </w:tabs>
      <w:spacing w:line="220" w:lineRule="exact"/>
    </w:pPr>
    <w:rPr>
      <w:rFonts w:asciiTheme="majorHAnsi" w:eastAsia="Times New Roman" w:hAnsiTheme="majorHAnsi" w:cs="Times New Roman"/>
      <w:color w:val="335C56" w:themeColor="accent1" w:themeShade="BF"/>
      <w:sz w:val="18"/>
      <w:szCs w:val="18"/>
      <w:lang w:eastAsia="nb-NO"/>
    </w:rPr>
  </w:style>
  <w:style w:type="paragraph" w:customStyle="1" w:styleId="Figurtekstkursiv">
    <w:name w:val="Figurtekst kursiv"/>
    <w:basedOn w:val="Normal"/>
    <w:next w:val="Normal"/>
    <w:autoRedefine/>
    <w:rsid w:val="006A611D"/>
    <w:pPr>
      <w:keepNext/>
      <w:keepLines/>
      <w:tabs>
        <w:tab w:val="num" w:pos="360"/>
      </w:tabs>
      <w:ind w:left="142" w:hanging="360"/>
    </w:pPr>
    <w:rPr>
      <w:rFonts w:asciiTheme="majorHAnsi" w:eastAsia="Times New Roman" w:hAnsiTheme="majorHAnsi" w:cs="Times New Roman"/>
      <w:bCs/>
      <w:i/>
      <w:color w:val="335C56" w:themeColor="accent1" w:themeShade="BF"/>
      <w:sz w:val="18"/>
      <w:szCs w:val="20"/>
      <w:lang w:eastAsia="nb-NO"/>
    </w:rPr>
  </w:style>
  <w:style w:type="character" w:customStyle="1" w:styleId="FigurlisteTegn">
    <w:name w:val="Figurliste Tegn"/>
    <w:link w:val="Figurliste"/>
    <w:uiPriority w:val="99"/>
    <w:rsid w:val="00822F8B"/>
    <w:rPr>
      <w:rFonts w:eastAsia="Times New Roman" w:cs="Times New Roman"/>
      <w:sz w:val="22"/>
      <w:lang w:val="nb-NO" w:eastAsia="nb-NO"/>
    </w:rPr>
  </w:style>
  <w:style w:type="character" w:customStyle="1" w:styleId="FigurTegn">
    <w:name w:val="Figur Tegn"/>
    <w:link w:val="Figur"/>
    <w:rsid w:val="00822F8B"/>
    <w:rPr>
      <w:rFonts w:ascii="Arial" w:eastAsia="Times New Roman" w:hAnsi="Arial" w:cs="Arial"/>
      <w:color w:val="000000"/>
      <w:sz w:val="22"/>
      <w:szCs w:val="20"/>
      <w:lang w:val="nb-NO" w:eastAsia="nb-NO"/>
    </w:rPr>
  </w:style>
  <w:style w:type="paragraph" w:styleId="Brdtekstinnrykk2">
    <w:name w:val="Body Text Indent 2"/>
    <w:basedOn w:val="Normal"/>
    <w:link w:val="Brdtekstinnrykk2Tegn"/>
    <w:rsid w:val="00822F8B"/>
    <w:pPr>
      <w:spacing w:line="480" w:lineRule="auto"/>
      <w:ind w:left="283"/>
    </w:pPr>
    <w:rPr>
      <w:rFonts w:ascii="Times New Roman" w:eastAsia="Times New Roman" w:hAnsi="Times New Roman" w:cs="Times New Roman"/>
      <w:szCs w:val="24"/>
      <w:lang w:eastAsia="nb-NO"/>
    </w:rPr>
  </w:style>
  <w:style w:type="character" w:customStyle="1" w:styleId="Brdtekstinnrykk2Tegn">
    <w:name w:val="Brødtekstinnrykk 2 Tegn"/>
    <w:basedOn w:val="Standardskriftforavsnitt"/>
    <w:link w:val="Brdtekstinnrykk2"/>
    <w:rsid w:val="00822F8B"/>
    <w:rPr>
      <w:rFonts w:ascii="Times New Roman" w:eastAsia="Times New Roman" w:hAnsi="Times New Roman" w:cs="Times New Roman"/>
      <w:sz w:val="22"/>
      <w:lang w:val="nb-NO" w:eastAsia="nb-NO"/>
    </w:rPr>
  </w:style>
  <w:style w:type="paragraph" w:customStyle="1" w:styleId="Bildetekst">
    <w:name w:val="Bildetekst_"/>
    <w:basedOn w:val="Normal"/>
    <w:autoRedefine/>
    <w:rsid w:val="006A611D"/>
    <w:pPr>
      <w:spacing w:before="240" w:line="276" w:lineRule="auto"/>
    </w:pPr>
    <w:rPr>
      <w:rFonts w:asciiTheme="majorHAnsi" w:eastAsia="Times New Roman" w:hAnsiTheme="majorHAnsi" w:cs="Arial"/>
      <w:color w:val="335C56" w:themeColor="accent1" w:themeShade="BF"/>
      <w:sz w:val="18"/>
      <w:szCs w:val="20"/>
      <w:lang w:eastAsia="nb-NO"/>
    </w:rPr>
  </w:style>
  <w:style w:type="paragraph" w:styleId="Revisjon">
    <w:name w:val="Revision"/>
    <w:hidden/>
    <w:uiPriority w:val="99"/>
    <w:semiHidden/>
    <w:rsid w:val="00822F8B"/>
    <w:rPr>
      <w:rFonts w:eastAsia="Times New Roman" w:cs="Times New Roman"/>
      <w:sz w:val="22"/>
      <w:lang w:val="nb-NO" w:eastAsia="nb-NO"/>
    </w:rPr>
  </w:style>
  <w:style w:type="table" w:styleId="Enkelttabell1">
    <w:name w:val="Table Simple 1"/>
    <w:aliases w:val="NORSØK standard"/>
    <w:basedOn w:val="Vanligtabell"/>
    <w:rsid w:val="00416153"/>
    <w:pPr>
      <w:spacing w:after="120"/>
      <w:jc w:val="both"/>
    </w:pPr>
    <w:rPr>
      <w:rFonts w:ascii="Times New Roman" w:eastAsia="Times New Roman" w:hAnsi="Times New Roman" w:cs="Times New Roman"/>
      <w:sz w:val="20"/>
      <w:szCs w:val="20"/>
      <w:lang w:val="nb-NO" w:eastAsia="nb-NO"/>
    </w:rPr>
    <w:tblPr>
      <w:tblStyleRowBandSize w:val="1"/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4" w:space="0" w:color="D9D9D9" w:themeColor="background1" w:themeShade="D9"/>
          <w:bottom w:val="single" w:sz="4" w:space="0" w:color="D9D9D9" w:themeColor="background1" w:themeShade="D9"/>
        </w:tcBorders>
        <w:shd w:val="clear" w:color="auto" w:fill="FFFFFF" w:themeFill="background1"/>
      </w:tcPr>
    </w:tblStylePr>
  </w:style>
  <w:style w:type="paragraph" w:customStyle="1" w:styleId="Tabelltittelogbilledtekst">
    <w:name w:val="Tabell tittel og billedtekst"/>
    <w:basedOn w:val="Normal"/>
    <w:next w:val="Normal"/>
    <w:autoRedefine/>
    <w:qFormat/>
    <w:rsid w:val="00CB7D2D"/>
    <w:pPr>
      <w:spacing w:before="120" w:line="240" w:lineRule="auto"/>
    </w:pPr>
    <w:rPr>
      <w:b/>
      <w:sz w:val="20"/>
      <w:lang w:val="en-GB"/>
    </w:rPr>
  </w:style>
  <w:style w:type="table" w:styleId="Lysskyggelegging">
    <w:name w:val="Light Shading"/>
    <w:basedOn w:val="Vanligtabell"/>
    <w:uiPriority w:val="60"/>
    <w:rsid w:val="0024077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rsid w:val="00240778"/>
    <w:rPr>
      <w:color w:val="335C56" w:themeColor="accent1" w:themeShade="BF"/>
    </w:rPr>
    <w:tblPr>
      <w:tblStyleRowBandSize w:val="1"/>
      <w:tblStyleColBandSize w:val="1"/>
      <w:tblBorders>
        <w:top w:val="single" w:sz="8" w:space="0" w:color="457C74" w:themeColor="accent1"/>
        <w:bottom w:val="single" w:sz="8" w:space="0" w:color="457C7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7C74" w:themeColor="accent1"/>
          <w:left w:val="nil"/>
          <w:bottom w:val="single" w:sz="8" w:space="0" w:color="457C7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7C74" w:themeColor="accent1"/>
          <w:left w:val="nil"/>
          <w:bottom w:val="single" w:sz="8" w:space="0" w:color="457C7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D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DF" w:themeFill="accent1" w:themeFillTint="3F"/>
      </w:tcPr>
    </w:tblStylePr>
  </w:style>
  <w:style w:type="character" w:styleId="Sterk">
    <w:name w:val="Strong"/>
    <w:basedOn w:val="Standardskriftforavsnitt"/>
    <w:rsid w:val="00980ACE"/>
    <w:rPr>
      <w:rFonts w:asciiTheme="minorHAnsi" w:hAnsiTheme="minorHAnsi"/>
      <w:b/>
      <w:bCs/>
      <w:sz w:val="20"/>
    </w:rPr>
  </w:style>
  <w:style w:type="character" w:customStyle="1" w:styleId="ListeavsnittTegn">
    <w:name w:val="Listeavsnitt Tegn"/>
    <w:basedOn w:val="Standardskriftforavsnitt"/>
    <w:link w:val="Listeavsnitt"/>
    <w:uiPriority w:val="34"/>
    <w:rsid w:val="00980ACE"/>
    <w:rPr>
      <w:rFonts w:ascii="Georgia" w:hAnsi="Georgia"/>
      <w:sz w:val="22"/>
      <w:szCs w:val="22"/>
      <w:lang w:val="nb-NO"/>
    </w:rPr>
  </w:style>
  <w:style w:type="paragraph" w:customStyle="1" w:styleId="Normalmedbullets">
    <w:name w:val="Normal med bullets"/>
    <w:basedOn w:val="Normal"/>
    <w:next w:val="Normal"/>
    <w:qFormat/>
    <w:rsid w:val="00184BA7"/>
    <w:pPr>
      <w:numPr>
        <w:numId w:val="38"/>
      </w:numPr>
    </w:pPr>
  </w:style>
  <w:style w:type="paragraph" w:customStyle="1" w:styleId="Normalmednummering">
    <w:name w:val="Normal med nummering"/>
    <w:basedOn w:val="Normal"/>
    <w:next w:val="Normal"/>
    <w:qFormat/>
    <w:rsid w:val="00184BA7"/>
    <w:pPr>
      <w:numPr>
        <w:numId w:val="40"/>
      </w:numPr>
      <w:ind w:left="284"/>
    </w:pPr>
  </w:style>
  <w:style w:type="paragraph" w:customStyle="1" w:styleId="Forsideheading">
    <w:name w:val="Forside heading"/>
    <w:basedOn w:val="Overskrift3"/>
    <w:qFormat/>
    <w:rsid w:val="00565A2A"/>
    <w:pPr>
      <w:numPr>
        <w:ilvl w:val="0"/>
        <w:numId w:val="0"/>
      </w:numPr>
      <w:spacing w:before="100" w:beforeAutospacing="1" w:after="100" w:afterAutospacing="1"/>
    </w:pPr>
    <w:rPr>
      <w:color w:val="000000" w:themeColor="text1"/>
      <w:sz w:val="22"/>
      <w:szCs w:val="20"/>
    </w:rPr>
  </w:style>
  <w:style w:type="table" w:styleId="Vanligtabell2">
    <w:name w:val="Plain Table 2"/>
    <w:basedOn w:val="Vanligtabell"/>
    <w:uiPriority w:val="42"/>
    <w:rsid w:val="008962C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Litteraturreferanse">
    <w:name w:val="Litteratur referanse"/>
    <w:basedOn w:val="Listeavsnitt"/>
    <w:qFormat/>
    <w:rsid w:val="00980ACE"/>
    <w:pPr>
      <w:spacing w:line="240" w:lineRule="auto"/>
    </w:pPr>
    <w:rPr>
      <w:sz w:val="18"/>
    </w:rPr>
  </w:style>
  <w:style w:type="character" w:styleId="Sidetall">
    <w:name w:val="page number"/>
    <w:basedOn w:val="Standardskriftforavsnitt"/>
    <w:uiPriority w:val="99"/>
    <w:semiHidden/>
    <w:unhideWhenUsed/>
    <w:rsid w:val="00D92F72"/>
    <w:rPr>
      <w:rFonts w:asciiTheme="majorHAnsi" w:hAnsiTheme="majorHAnsi"/>
      <w:sz w:val="18"/>
    </w:rPr>
  </w:style>
  <w:style w:type="paragraph" w:customStyle="1" w:styleId="Stil1">
    <w:name w:val="Stil1"/>
    <w:basedOn w:val="Rapporttittel"/>
    <w:qFormat/>
    <w:rsid w:val="008B19E3"/>
    <w:pPr>
      <w:framePr w:hSpace="0" w:wrap="auto" w:vAnchor="margin" w:hAnchor="text" w:xAlign="left" w:yAlign="inline"/>
      <w:suppressOverlap w:val="0"/>
    </w:pPr>
  </w:style>
  <w:style w:type="table" w:customStyle="1" w:styleId="Rutenettabelllys1">
    <w:name w:val="Rutenettabell lys1"/>
    <w:basedOn w:val="Vanligtabell"/>
    <w:uiPriority w:val="40"/>
    <w:rsid w:val="00BC318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Vanligtabell11">
    <w:name w:val="Vanlig tabell 11"/>
    <w:basedOn w:val="Vanligtabell"/>
    <w:uiPriority w:val="41"/>
    <w:rsid w:val="00BC318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Vanligtabell31">
    <w:name w:val="Vanlig tabell 31"/>
    <w:basedOn w:val="Vanligtabell"/>
    <w:uiPriority w:val="43"/>
    <w:rsid w:val="00BC318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Ingenmellomrom">
    <w:name w:val="No Spacing"/>
    <w:uiPriority w:val="1"/>
    <w:qFormat/>
    <w:rsid w:val="00CD0C1F"/>
    <w:rPr>
      <w:rFonts w:eastAsiaTheme="minorHAnsi"/>
      <w:color w:val="595959" w:themeColor="text1" w:themeTint="A6"/>
      <w:sz w:val="18"/>
      <w:szCs w:val="22"/>
      <w:lang w:val="nb-NO"/>
    </w:rPr>
  </w:style>
  <w:style w:type="character" w:styleId="Ulstomtale">
    <w:name w:val="Unresolved Mention"/>
    <w:basedOn w:val="Standardskriftforavsnitt"/>
    <w:uiPriority w:val="99"/>
    <w:semiHidden/>
    <w:unhideWhenUsed/>
    <w:rsid w:val="00CD0C1F"/>
    <w:rPr>
      <w:color w:val="808080"/>
      <w:shd w:val="clear" w:color="auto" w:fill="E6E6E6"/>
    </w:rPr>
  </w:style>
  <w:style w:type="table" w:styleId="Vanligtabell5">
    <w:name w:val="Plain Table 5"/>
    <w:basedOn w:val="Vanligtabell"/>
    <w:uiPriority w:val="45"/>
    <w:rsid w:val="008962C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utenettabell1lysuthevingsfarge1">
    <w:name w:val="Grid Table 1 Light Accent 1"/>
    <w:basedOn w:val="Vanligtabell"/>
    <w:uiPriority w:val="46"/>
    <w:rsid w:val="008962C2"/>
    <w:tblPr>
      <w:tblStyleRowBandSize w:val="1"/>
      <w:tblStyleColBandSize w:val="1"/>
      <w:tblBorders>
        <w:top w:val="single" w:sz="4" w:space="0" w:color="ADD1CC" w:themeColor="accent1" w:themeTint="66"/>
        <w:left w:val="single" w:sz="4" w:space="0" w:color="ADD1CC" w:themeColor="accent1" w:themeTint="66"/>
        <w:bottom w:val="single" w:sz="4" w:space="0" w:color="ADD1CC" w:themeColor="accent1" w:themeTint="66"/>
        <w:right w:val="single" w:sz="4" w:space="0" w:color="ADD1CC" w:themeColor="accent1" w:themeTint="66"/>
        <w:insideH w:val="single" w:sz="4" w:space="0" w:color="ADD1CC" w:themeColor="accent1" w:themeTint="66"/>
        <w:insideV w:val="single" w:sz="4" w:space="0" w:color="ADD1C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4BBB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BBB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">
    <w:name w:val="Grid Table 1 Light"/>
    <w:basedOn w:val="Vanligtabell"/>
    <w:uiPriority w:val="46"/>
    <w:rsid w:val="008962C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4uthevingsfarge1">
    <w:name w:val="Grid Table 4 Accent 1"/>
    <w:basedOn w:val="Vanligtabell"/>
    <w:uiPriority w:val="49"/>
    <w:rsid w:val="007435E9"/>
    <w:tblPr>
      <w:tblStyleRowBandSize w:val="1"/>
      <w:tblStyleColBandSize w:val="1"/>
      <w:tblBorders>
        <w:top w:val="single" w:sz="4" w:space="0" w:color="84BBB2" w:themeColor="accent1" w:themeTint="99"/>
        <w:left w:val="single" w:sz="4" w:space="0" w:color="84BBB2" w:themeColor="accent1" w:themeTint="99"/>
        <w:bottom w:val="single" w:sz="4" w:space="0" w:color="84BBB2" w:themeColor="accent1" w:themeTint="99"/>
        <w:right w:val="single" w:sz="4" w:space="0" w:color="84BBB2" w:themeColor="accent1" w:themeTint="99"/>
        <w:insideH w:val="single" w:sz="4" w:space="0" w:color="84BBB2" w:themeColor="accent1" w:themeTint="99"/>
        <w:insideV w:val="single" w:sz="4" w:space="0" w:color="84BBB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7C74" w:themeColor="accent1"/>
          <w:left w:val="single" w:sz="4" w:space="0" w:color="457C74" w:themeColor="accent1"/>
          <w:bottom w:val="single" w:sz="4" w:space="0" w:color="457C74" w:themeColor="accent1"/>
          <w:right w:val="single" w:sz="4" w:space="0" w:color="457C74" w:themeColor="accent1"/>
          <w:insideH w:val="nil"/>
          <w:insideV w:val="nil"/>
        </w:tcBorders>
        <w:shd w:val="clear" w:color="auto" w:fill="457C74" w:themeFill="accent1"/>
      </w:tcPr>
    </w:tblStylePr>
    <w:tblStylePr w:type="lastRow">
      <w:rPr>
        <w:b/>
        <w:bCs/>
      </w:rPr>
      <w:tblPr/>
      <w:tcPr>
        <w:tcBorders>
          <w:top w:val="double" w:sz="4" w:space="0" w:color="457C7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8E5" w:themeFill="accent1" w:themeFillTint="33"/>
      </w:tcPr>
    </w:tblStylePr>
    <w:tblStylePr w:type="band1Horz">
      <w:tblPr/>
      <w:tcPr>
        <w:shd w:val="clear" w:color="auto" w:fill="D6E8E5" w:themeFill="accent1" w:themeFillTint="33"/>
      </w:tcPr>
    </w:tblStylePr>
  </w:style>
  <w:style w:type="table" w:styleId="Rutenettabell4uthevingsfarge3">
    <w:name w:val="Grid Table 4 Accent 3"/>
    <w:basedOn w:val="Vanligtabell"/>
    <w:uiPriority w:val="49"/>
    <w:rsid w:val="00A213B9"/>
    <w:tblPr>
      <w:tblStyleRowBandSize w:val="1"/>
      <w:tblStyleColBandSize w:val="1"/>
      <w:tblBorders>
        <w:top w:val="single" w:sz="4" w:space="0" w:color="A4D3AA" w:themeColor="accent3" w:themeTint="99"/>
        <w:left w:val="single" w:sz="4" w:space="0" w:color="A4D3AA" w:themeColor="accent3" w:themeTint="99"/>
        <w:bottom w:val="single" w:sz="4" w:space="0" w:color="A4D3AA" w:themeColor="accent3" w:themeTint="99"/>
        <w:right w:val="single" w:sz="4" w:space="0" w:color="A4D3AA" w:themeColor="accent3" w:themeTint="99"/>
        <w:insideH w:val="single" w:sz="4" w:space="0" w:color="A4D3AA" w:themeColor="accent3" w:themeTint="99"/>
        <w:insideV w:val="single" w:sz="4" w:space="0" w:color="A4D3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B672" w:themeColor="accent3"/>
          <w:left w:val="single" w:sz="4" w:space="0" w:color="69B672" w:themeColor="accent3"/>
          <w:bottom w:val="single" w:sz="4" w:space="0" w:color="69B672" w:themeColor="accent3"/>
          <w:right w:val="single" w:sz="4" w:space="0" w:color="69B672" w:themeColor="accent3"/>
          <w:insideH w:val="nil"/>
          <w:insideV w:val="nil"/>
        </w:tcBorders>
        <w:shd w:val="clear" w:color="auto" w:fill="69B672" w:themeFill="accent3"/>
      </w:tcPr>
    </w:tblStylePr>
    <w:tblStylePr w:type="lastRow">
      <w:rPr>
        <w:b/>
        <w:bCs/>
      </w:rPr>
      <w:tblPr/>
      <w:tcPr>
        <w:tcBorders>
          <w:top w:val="double" w:sz="4" w:space="0" w:color="69B67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0E2" w:themeFill="accent3" w:themeFillTint="33"/>
      </w:tcPr>
    </w:tblStylePr>
    <w:tblStylePr w:type="band1Horz">
      <w:tblPr/>
      <w:tcPr>
        <w:shd w:val="clear" w:color="auto" w:fill="E0F0E2" w:themeFill="accent3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A213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4D3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4D3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0E2" w:themeFill="accent3" w:themeFillTint="33"/>
      </w:tcPr>
    </w:tblStylePr>
    <w:tblStylePr w:type="band1Horz">
      <w:tblPr/>
      <w:tcPr>
        <w:shd w:val="clear" w:color="auto" w:fill="E0F0E2" w:themeFill="accent3" w:themeFillTint="33"/>
      </w:tcPr>
    </w:tblStylePr>
  </w:style>
  <w:style w:type="paragraph" w:styleId="Bildetekst0">
    <w:name w:val="caption"/>
    <w:basedOn w:val="Normal"/>
    <w:next w:val="Normal"/>
    <w:uiPriority w:val="35"/>
    <w:unhideWhenUsed/>
    <w:qFormat/>
    <w:rsid w:val="00A34B68"/>
    <w:pPr>
      <w:spacing w:after="200" w:line="240" w:lineRule="auto"/>
    </w:pPr>
    <w:rPr>
      <w:i/>
      <w:iCs/>
      <w:color w:val="09463C" w:themeColor="text2"/>
      <w:sz w:val="18"/>
      <w:szCs w:val="18"/>
    </w:rPr>
  </w:style>
  <w:style w:type="table" w:customStyle="1" w:styleId="Norsk">
    <w:name w:val="Norsøk"/>
    <w:basedOn w:val="Tabellrutenett4"/>
    <w:uiPriority w:val="99"/>
    <w:rsid w:val="00A34B68"/>
    <w:rPr>
      <w:rFonts w:ascii="Calibri" w:hAnsi="Calibri"/>
      <w:sz w:val="20"/>
      <w:szCs w:val="20"/>
      <w:lang w:val="nb-NO" w:eastAsia="nb-NO"/>
    </w:rPr>
    <w:tblPr>
      <w:tblStyleRowBandSize w:val="1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cPr>
      <w:shd w:val="clear" w:color="auto" w:fill="FFFFFF" w:themeFill="background1"/>
    </w:tcPr>
    <w:tblStylePr w:type="firstRow">
      <w:rPr>
        <w:b w:val="0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4E9D3" w:themeFill="background2" w:themeFillTint="99"/>
      </w:tcPr>
    </w:tblStylePr>
    <w:tblStylePr w:type="lastRow">
      <w:rPr>
        <w:b w:val="0"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D4E9D3" w:themeFill="background2" w:themeFillTint="99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0F7F0" w:themeFill="background2" w:themeFillTint="33"/>
      </w:tcPr>
    </w:tblStylePr>
  </w:style>
  <w:style w:type="table" w:customStyle="1" w:styleId="Stil2">
    <w:name w:val="Stil2"/>
    <w:basedOn w:val="Vanligtabell"/>
    <w:uiPriority w:val="99"/>
    <w:rsid w:val="00185E1B"/>
    <w:rPr>
      <w:rFonts w:ascii="Calibri" w:hAnsi="Calibri"/>
    </w:rPr>
    <w:tblPr>
      <w:tblStyleRowBandSize w:val="1"/>
      <w:tblStyleColBandSize w:val="1"/>
    </w:tblPr>
    <w:tblStylePr w:type="firstRow">
      <w:tblPr/>
      <w:tcPr>
        <w:tcBorders>
          <w:top w:val="single" w:sz="4" w:space="0" w:color="478642" w:themeColor="background2" w:themeShade="80"/>
          <w:left w:val="nil"/>
          <w:bottom w:val="single" w:sz="4" w:space="0" w:color="478642" w:themeColor="background2" w:themeShade="80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single" w:sz="4" w:space="0" w:color="478642" w:themeColor="background2" w:themeShade="80"/>
          <w:bottom w:val="single" w:sz="4" w:space="0" w:color="478642" w:themeColor="background2" w:themeShade="80"/>
        </w:tcBorders>
      </w:tcPr>
    </w:tblStylePr>
    <w:tblStylePr w:type="band2Horz">
      <w:tblPr/>
      <w:tcPr>
        <w:shd w:val="clear" w:color="auto" w:fill="F0F7F0" w:themeFill="background2" w:themeFillTint="33"/>
      </w:tcPr>
    </w:tblStylePr>
  </w:style>
  <w:style w:type="table" w:styleId="Tabellrutenett4">
    <w:name w:val="Table Grid 4"/>
    <w:basedOn w:val="Vanligtabell"/>
    <w:uiPriority w:val="99"/>
    <w:semiHidden/>
    <w:unhideWhenUsed/>
    <w:rsid w:val="00A34B68"/>
    <w:pPr>
      <w:spacing w:after="12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bletekst">
    <w:name w:val="Balloon Text"/>
    <w:basedOn w:val="Normal"/>
    <w:link w:val="BobletekstTegn"/>
    <w:uiPriority w:val="99"/>
    <w:semiHidden/>
    <w:unhideWhenUsed/>
    <w:rsid w:val="008833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83311"/>
    <w:rPr>
      <w:rFonts w:ascii="Segoe UI" w:hAnsi="Segoe UI" w:cs="Segoe UI"/>
      <w:sz w:val="18"/>
      <w:szCs w:val="18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3.jpg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hyperlink" Target="http://www.bspp.org.uk/mppo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2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://www.viten.com/nyviten/klingen.ht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hart" Target="charts/chart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footer" Target="footer5.xml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Shared%20Folders\Kommunikasjon\Kommunikasjon\Maler\Rapport\NORS&#216;K%20Rapport%20Gr&#248;nn%20NORSK%20(mal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S:\Shared%20Folders\Prosjekt\P&#229;g&#229;ende%20Prosjekt\6084%20Energiteknologi\Tingvoll%20gard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r>
              <a:rPr lang="en-US"/>
              <a:t>Strømforbruk over året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'kWh over året'!$E$3</c:f>
              <c:strCache>
                <c:ptCount val="1"/>
                <c:pt idx="0">
                  <c:v>kWh per mnd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'kWh over året'!$F$4:$F$29</c:f>
              <c:numCache>
                <c:formatCode>mmm\-yy</c:formatCode>
                <c:ptCount val="24"/>
                <c:pt idx="0">
                  <c:v>43405</c:v>
                </c:pt>
                <c:pt idx="1">
                  <c:v>43435</c:v>
                </c:pt>
                <c:pt idx="2">
                  <c:v>43466</c:v>
                </c:pt>
                <c:pt idx="3">
                  <c:v>43497</c:v>
                </c:pt>
                <c:pt idx="4">
                  <c:v>43525</c:v>
                </c:pt>
                <c:pt idx="5">
                  <c:v>43556</c:v>
                </c:pt>
                <c:pt idx="6">
                  <c:v>43586</c:v>
                </c:pt>
                <c:pt idx="7">
                  <c:v>43617</c:v>
                </c:pt>
                <c:pt idx="8">
                  <c:v>43647</c:v>
                </c:pt>
                <c:pt idx="9">
                  <c:v>43678</c:v>
                </c:pt>
                <c:pt idx="10">
                  <c:v>43709</c:v>
                </c:pt>
                <c:pt idx="11">
                  <c:v>43739</c:v>
                </c:pt>
                <c:pt idx="12">
                  <c:v>43770</c:v>
                </c:pt>
                <c:pt idx="13">
                  <c:v>43800</c:v>
                </c:pt>
                <c:pt idx="14">
                  <c:v>43831</c:v>
                </c:pt>
                <c:pt idx="15">
                  <c:v>43862</c:v>
                </c:pt>
                <c:pt idx="16">
                  <c:v>43891</c:v>
                </c:pt>
                <c:pt idx="17">
                  <c:v>43922</c:v>
                </c:pt>
                <c:pt idx="18">
                  <c:v>43952</c:v>
                </c:pt>
                <c:pt idx="19">
                  <c:v>43983</c:v>
                </c:pt>
                <c:pt idx="20">
                  <c:v>44013</c:v>
                </c:pt>
                <c:pt idx="21">
                  <c:v>44044</c:v>
                </c:pt>
                <c:pt idx="22">
                  <c:v>44075</c:v>
                </c:pt>
                <c:pt idx="23">
                  <c:v>44105</c:v>
                </c:pt>
              </c:numCache>
            </c:numRef>
          </c:cat>
          <c:val>
            <c:numRef>
              <c:f>'kWh over året'!$E$4:$E$29</c:f>
              <c:numCache>
                <c:formatCode>General</c:formatCode>
                <c:ptCount val="24"/>
                <c:pt idx="0">
                  <c:v>8940</c:v>
                </c:pt>
                <c:pt idx="1">
                  <c:v>7740</c:v>
                </c:pt>
                <c:pt idx="2">
                  <c:v>9120</c:v>
                </c:pt>
                <c:pt idx="3">
                  <c:v>10140</c:v>
                </c:pt>
                <c:pt idx="4">
                  <c:v>9240</c:v>
                </c:pt>
                <c:pt idx="5">
                  <c:v>9660</c:v>
                </c:pt>
                <c:pt idx="6">
                  <c:v>6720</c:v>
                </c:pt>
                <c:pt idx="7">
                  <c:v>5640</c:v>
                </c:pt>
                <c:pt idx="8">
                  <c:v>4500</c:v>
                </c:pt>
                <c:pt idx="9">
                  <c:v>5160</c:v>
                </c:pt>
                <c:pt idx="10">
                  <c:v>4920</c:v>
                </c:pt>
                <c:pt idx="11">
                  <c:v>5220</c:v>
                </c:pt>
                <c:pt idx="12">
                  <c:v>5220</c:v>
                </c:pt>
                <c:pt idx="13">
                  <c:v>8040</c:v>
                </c:pt>
                <c:pt idx="14">
                  <c:v>8100</c:v>
                </c:pt>
                <c:pt idx="15">
                  <c:v>7380</c:v>
                </c:pt>
                <c:pt idx="16">
                  <c:v>6480</c:v>
                </c:pt>
                <c:pt idx="17">
                  <c:v>6720</c:v>
                </c:pt>
                <c:pt idx="18">
                  <c:v>5760</c:v>
                </c:pt>
                <c:pt idx="19">
                  <c:v>5100</c:v>
                </c:pt>
                <c:pt idx="20">
                  <c:v>4380</c:v>
                </c:pt>
                <c:pt idx="21">
                  <c:v>4740</c:v>
                </c:pt>
                <c:pt idx="22">
                  <c:v>4380</c:v>
                </c:pt>
                <c:pt idx="23">
                  <c:v>4920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A9D-4A94-97DA-E297EE7A79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7548672"/>
        <c:axId val="557547032"/>
      </c:lineChart>
      <c:dateAx>
        <c:axId val="557548672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nb-NO"/>
          </a:p>
        </c:txPr>
        <c:crossAx val="557547032"/>
        <c:crosses val="autoZero"/>
        <c:auto val="1"/>
        <c:lblOffset val="100"/>
        <c:baseTimeUnit val="months"/>
      </c:dateAx>
      <c:valAx>
        <c:axId val="557547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j-lt"/>
                    <a:ea typeface="+mn-ea"/>
                    <a:cs typeface="+mn-cs"/>
                  </a:defRPr>
                </a:pPr>
                <a:r>
                  <a:rPr lang="nb-NO"/>
                  <a:t>kWh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j-lt"/>
                  <a:ea typeface="+mn-ea"/>
                  <a:cs typeface="+mn-cs"/>
                </a:defRPr>
              </a:pPr>
              <a:endParaRPr lang="nb-NO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nb-NO"/>
          </a:p>
        </c:txPr>
        <c:crossAx val="557548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+mj-lt"/>
        </a:defRPr>
      </a:pPr>
      <a:endParaRPr lang="nb-N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NIBIO">
  <a:themeElements>
    <a:clrScheme name="NIBIO">
      <a:dk1>
        <a:sysClr val="windowText" lastClr="000000"/>
      </a:dk1>
      <a:lt1>
        <a:sysClr val="window" lastClr="FFFFFF"/>
      </a:lt1>
      <a:dk2>
        <a:srgbClr val="09463C"/>
      </a:dk2>
      <a:lt2>
        <a:srgbClr val="B9DBB6"/>
      </a:lt2>
      <a:accent1>
        <a:srgbClr val="457C74"/>
      </a:accent1>
      <a:accent2>
        <a:srgbClr val="B7C007"/>
      </a:accent2>
      <a:accent3>
        <a:srgbClr val="69B672"/>
      </a:accent3>
      <a:accent4>
        <a:srgbClr val="FFCE09"/>
      </a:accent4>
      <a:accent5>
        <a:srgbClr val="E94E0F"/>
      </a:accent5>
      <a:accent6>
        <a:srgbClr val="128C2F"/>
      </a:accent6>
      <a:hlink>
        <a:srgbClr val="E1370F"/>
      </a:hlink>
      <a:folHlink>
        <a:srgbClr val="128C2F"/>
      </a:folHlink>
    </a:clrScheme>
    <a:fontScheme name="NIBIO">
      <a:majorFont>
        <a:latin typeface="Calibri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2"/>
        </a:solidFill>
        <a:ln>
          <a:noFill/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1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LikedBy xmlns="http://schemas.microsoft.com/sharepoint/v3">
      <UserInfo>
        <DisplayName/>
        <AccountId xsi:nil="true"/>
        <AccountType/>
      </UserInfo>
    </LikedB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767A65949D494588EEF38DBE24F3B4" ma:contentTypeVersion="2" ma:contentTypeDescription="Opprett et nytt dokument." ma:contentTypeScope="" ma:versionID="98a989602ed79e126b7277025e678d2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80b565cbe769558313b14981ee16d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sCount" ma:index="8" nillable="true" ma:displayName="Antall koblinger" ma:internalName="LikesCount">
      <xsd:simpleType>
        <xsd:restriction base="dms:Unknown"/>
      </xsd:simpleType>
    </xsd:element>
    <xsd:element name="LikedBy" ma:index="9" nillable="true" ma:displayName="Likes av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316E8-8253-4A5E-ADAE-3293F66B445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BD5E5B3-61C8-41D6-B3EF-69D89B2C59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06B0CB-9E1E-4C75-8010-919754E52D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8E77C9-34BF-4071-B4E1-A66BB0296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NORSØK Rapport Grønn NORSK (mal)</Template>
  <TotalTime>0</TotalTime>
  <Pages>20</Pages>
  <Words>1907</Words>
  <Characters>10109</Characters>
  <Application>Microsoft Office Word</Application>
  <DocSecurity>0</DocSecurity>
  <Lines>84</Lines>
  <Paragraphs>23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Innledning</vt:lpstr>
      <vt:lpstr>    Dette er nummerert overskrift 2</vt:lpstr>
      <vt:lpstr>        Dette er nummerert overskrift 3</vt:lpstr>
      <vt:lpstr>Resultater</vt:lpstr>
      <vt:lpstr>Diskusjon</vt:lpstr>
      <vt:lpstr>Konklusjoner</vt:lpstr>
      <vt:lpstr>        Forkortelser, nomenklatur, enheter m.m.</vt:lpstr>
      <vt:lpstr>        Tabeller</vt:lpstr>
      <vt:lpstr>        Figur er (bilder, grafer, diagrammer, tegninger og andre illustrasjoner)</vt:lpstr>
      <vt:lpstr>        Referanser i tekst og referanseliste</vt:lpstr>
    </vt:vector>
  </TitlesOfParts>
  <LinksUpToDate>false</LinksUpToDate>
  <CharactersWithSpaces>11993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2021-01-22T07:26:00Z</dcterms:created>
  <dcterms:modified xsi:type="dcterms:W3CDTF">2021-01-22T08:03:00Z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0x0101003F767A65949D494588EEF38DBE24F3B4</vt:lpwstr>
  </property>
</Properties>
</file>